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9384F" w14:textId="630CD93D" w:rsidR="00DE3F2E" w:rsidRDefault="0094022C" w:rsidP="009E286F">
      <w:r>
        <w:rPr>
          <w:noProof/>
        </w:rPr>
        <mc:AlternateContent>
          <mc:Choice Requires="wps">
            <w:drawing>
              <wp:anchor distT="0" distB="0" distL="114300" distR="114300" simplePos="0" relativeHeight="251729926" behindDoc="0" locked="0" layoutInCell="1" allowOverlap="1" wp14:anchorId="7EF6E2F3" wp14:editId="0393F009">
                <wp:simplePos x="0" y="0"/>
                <wp:positionH relativeFrom="column">
                  <wp:posOffset>902546</wp:posOffset>
                </wp:positionH>
                <wp:positionV relativeFrom="paragraph">
                  <wp:posOffset>5471160</wp:posOffset>
                </wp:positionV>
                <wp:extent cx="550333" cy="584200"/>
                <wp:effectExtent l="0" t="0" r="889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584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ED3A6" w14:textId="38507CEF" w:rsidR="0094022C" w:rsidRDefault="009402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09ADB" wp14:editId="5905B2CD">
                                  <wp:extent cx="391160" cy="486410"/>
                                  <wp:effectExtent l="0" t="0" r="254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gservice_VwlsoR.tif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16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F6E2F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1.05pt;margin-top:430.8pt;width:43.35pt;height:46pt;z-index:2517299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" fillcolor="#a5a5a5 [2092]" strokeweight=".5pt">
                <v:textbox>
                  <w:txbxContent>
                    <w:p w14:paraId="685ED3A6" w14:textId="38507CEF" w:rsidR="0094022C" w:rsidRDefault="0094022C">
                      <w:r>
                        <w:rPr>
                          <w:noProof/>
                        </w:rPr>
                        <w:drawing>
                          <wp:inline distT="0" distB="0" distL="0" distR="0" wp14:anchorId="19309ADB" wp14:editId="5905B2CD">
                            <wp:extent cx="391160" cy="486410"/>
                            <wp:effectExtent l="0" t="0" r="254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gservice_VwlsoR.tif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160" cy="486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605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3D9B77CE">
                <wp:simplePos x="0" y="0"/>
                <wp:positionH relativeFrom="page">
                  <wp:posOffset>5486400</wp:posOffset>
                </wp:positionH>
                <wp:positionV relativeFrom="page">
                  <wp:posOffset>5630968</wp:posOffset>
                </wp:positionV>
                <wp:extent cx="3928110" cy="335915"/>
                <wp:effectExtent l="0" t="0" r="0" b="69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11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138F6C58" w:rsidR="007C7A6D" w:rsidRPr="00665ABF" w:rsidRDefault="007C7A6D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1F6EF" id="Text Box 210" o:spid="_x0000_s1027" type="#_x0000_t202" style="position:absolute;margin-left:6in;margin-top:443.4pt;width:309.3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" filled="f" stroked="f">
                <v:textbox inset=",0,,0">
                  <w:txbxContent>
                    <w:p w14:paraId="2CCD483B" w14:textId="138F6C58" w:rsidR="007C7A6D" w:rsidRPr="00665ABF" w:rsidRDefault="007C7A6D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605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4D73DA38">
                <wp:simplePos x="0" y="0"/>
                <wp:positionH relativeFrom="page">
                  <wp:posOffset>5485765</wp:posOffset>
                </wp:positionH>
                <wp:positionV relativeFrom="page">
                  <wp:posOffset>5155777</wp:posOffset>
                </wp:positionV>
                <wp:extent cx="3928533" cy="474980"/>
                <wp:effectExtent l="0" t="0" r="0" b="7620"/>
                <wp:wrapTight wrapText="bothSides">
                  <wp:wrapPolygon edited="0">
                    <wp:start x="349" y="0"/>
                    <wp:lineTo x="349" y="21369"/>
                    <wp:lineTo x="21230" y="21369"/>
                    <wp:lineTo x="21230" y="0"/>
                    <wp:lineTo x="349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533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C9E8F" w14:textId="77777777" w:rsidR="007C7A6D" w:rsidRPr="00E5109B" w:rsidRDefault="007C7A6D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06738" id="Text Box 16" o:spid="_x0000_s1028" type="#_x0000_t202" style="position:absolute;margin-left:431.95pt;margin-top:405.95pt;width:309.35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" filled="f" stroked="f">
                <v:textbox inset=",0,,0">
                  <w:txbxContent>
                    <w:p w14:paraId="1ABC9E8F" w14:textId="77777777" w:rsidR="007C7A6D" w:rsidRPr="00E5109B" w:rsidRDefault="007C7A6D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D605D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530BE73D">
                <wp:simplePos x="0" y="0"/>
                <wp:positionH relativeFrom="page">
                  <wp:posOffset>5528733</wp:posOffset>
                </wp:positionH>
                <wp:positionV relativeFrom="page">
                  <wp:posOffset>4232698</wp:posOffset>
                </wp:positionV>
                <wp:extent cx="3931920" cy="855133"/>
                <wp:effectExtent l="0" t="0" r="0" b="8890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855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F2887" w14:textId="6D639FFA" w:rsidR="007C7A6D" w:rsidRPr="00947CBC" w:rsidRDefault="007C7A6D" w:rsidP="00BA3C99">
                            <w:pPr>
                              <w:pStyle w:val="Date"/>
                              <w:jc w:val="left"/>
                              <w:rPr>
                                <w:color w:val="000000" w:themeColor="text1"/>
                              </w:rPr>
                            </w:pPr>
                            <w:bookmarkStart w:id="0" w:name="_GoBack"/>
                            <w:r w:rsidRPr="00947CBC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2</w:t>
                            </w:r>
                            <w:r w:rsidR="00712639" w:rsidRPr="00947CBC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01</w:t>
                            </w:r>
                            <w:r w:rsidR="00BA3C99" w:rsidRPr="00947CBC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9</w:t>
                            </w:r>
                            <w:r w:rsidRPr="00947CBC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BA3C99" w:rsidRPr="00947CBC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–</w:t>
                            </w:r>
                            <w:r w:rsidRPr="00947CBC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20</w:t>
                            </w:r>
                            <w:r w:rsidR="00BA3C99" w:rsidRPr="00947CBC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20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DD5B5" id="Text Box 14" o:spid="_x0000_s1029" type="#_x0000_t202" style="position:absolute;margin-left:435.35pt;margin-top:333.3pt;width:309.6pt;height:67.3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" filled="f" stroked="f">
                <v:textbox inset=",0,,0">
                  <w:txbxContent>
                    <w:p w14:paraId="437F2887" w14:textId="6D639FFA" w:rsidR="007C7A6D" w:rsidRPr="00947CBC" w:rsidRDefault="007C7A6D" w:rsidP="00BA3C99">
                      <w:pPr>
                        <w:pStyle w:val="Date"/>
                        <w:jc w:val="left"/>
                        <w:rPr>
                          <w:color w:val="000000" w:themeColor="text1"/>
                        </w:rPr>
                      </w:pPr>
                      <w:bookmarkStart w:id="1" w:name="_GoBack"/>
                      <w:r w:rsidRPr="00947CBC">
                        <w:rPr>
                          <w:color w:val="000000" w:themeColor="text1"/>
                          <w:sz w:val="96"/>
                          <w:szCs w:val="96"/>
                        </w:rPr>
                        <w:t>2</w:t>
                      </w:r>
                      <w:r w:rsidR="00712639" w:rsidRPr="00947CBC">
                        <w:rPr>
                          <w:color w:val="000000" w:themeColor="text1"/>
                          <w:sz w:val="96"/>
                          <w:szCs w:val="96"/>
                        </w:rPr>
                        <w:t>01</w:t>
                      </w:r>
                      <w:r w:rsidR="00BA3C99" w:rsidRPr="00947CBC">
                        <w:rPr>
                          <w:color w:val="000000" w:themeColor="text1"/>
                          <w:sz w:val="96"/>
                          <w:szCs w:val="96"/>
                        </w:rPr>
                        <w:t>9</w:t>
                      </w:r>
                      <w:r w:rsidRPr="00947CBC">
                        <w:rPr>
                          <w:color w:val="000000" w:themeColor="text1"/>
                          <w:sz w:val="96"/>
                          <w:szCs w:val="96"/>
                        </w:rPr>
                        <w:t xml:space="preserve"> </w:t>
                      </w:r>
                      <w:r w:rsidR="00BA3C99" w:rsidRPr="00947CBC">
                        <w:rPr>
                          <w:color w:val="000000" w:themeColor="text1"/>
                          <w:sz w:val="96"/>
                          <w:szCs w:val="96"/>
                        </w:rPr>
                        <w:t>–</w:t>
                      </w:r>
                      <w:r w:rsidRPr="00947CBC">
                        <w:rPr>
                          <w:color w:val="000000" w:themeColor="text1"/>
                          <w:sz w:val="96"/>
                          <w:szCs w:val="96"/>
                        </w:rPr>
                        <w:t xml:space="preserve"> 20</w:t>
                      </w:r>
                      <w:r w:rsidR="00BA3C99" w:rsidRPr="00947CBC">
                        <w:rPr>
                          <w:color w:val="000000" w:themeColor="text1"/>
                          <w:sz w:val="96"/>
                          <w:szCs w:val="96"/>
                        </w:rPr>
                        <w:t>20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605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4756B52D">
                <wp:simplePos x="0" y="0"/>
                <wp:positionH relativeFrom="page">
                  <wp:posOffset>5482590</wp:posOffset>
                </wp:positionH>
                <wp:positionV relativeFrom="page">
                  <wp:posOffset>6765078</wp:posOffset>
                </wp:positionV>
                <wp:extent cx="3931920" cy="550333"/>
                <wp:effectExtent l="0" t="0" r="0" b="8890"/>
                <wp:wrapTight wrapText="bothSides">
                  <wp:wrapPolygon edited="0">
                    <wp:start x="349" y="0"/>
                    <wp:lineTo x="349" y="21450"/>
                    <wp:lineTo x="21209" y="21450"/>
                    <wp:lineTo x="21209" y="0"/>
                    <wp:lineTo x="349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50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261C9" w14:textId="2F77A7C9" w:rsidR="007C7A6D" w:rsidRPr="002A532E" w:rsidRDefault="007C7A6D" w:rsidP="00DE3F2E">
                            <w:pPr>
                              <w:pStyle w:val="Sub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color w:val="FFFF00"/>
                                <w:sz w:val="64"/>
                                <w:szCs w:val="64"/>
                              </w:rPr>
                              <w:t xml:space="preserve">Certified Officials </w:t>
                            </w:r>
                          </w:p>
                          <w:p w14:paraId="44EE2F0A" w14:textId="77777777" w:rsidR="007C7A6D" w:rsidRDefault="007C7A6D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47E5" id="Text Box 17" o:spid="_x0000_s1030" type="#_x0000_t202" style="position:absolute;margin-left:431.7pt;margin-top:532.7pt;width:309.6pt;height:43.3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" filled="f" stroked="f">
                <v:textbox inset=",0,,0">
                  <w:txbxContent>
                    <w:p w14:paraId="208261C9" w14:textId="2F77A7C9" w:rsidR="007C7A6D" w:rsidRPr="002A532E" w:rsidRDefault="007C7A6D" w:rsidP="00DE3F2E">
                      <w:pPr>
                        <w:pStyle w:val="Subtitle"/>
                        <w:rPr>
                          <w:color w:val="FFFF00"/>
                          <w:sz w:val="64"/>
                          <w:szCs w:val="64"/>
                        </w:rPr>
                      </w:pPr>
                      <w:r>
                        <w:rPr>
                          <w:color w:val="FFFF00"/>
                          <w:sz w:val="64"/>
                          <w:szCs w:val="64"/>
                        </w:rPr>
                        <w:t xml:space="preserve">Certified Officials </w:t>
                      </w:r>
                    </w:p>
                    <w:p w14:paraId="44EE2F0A" w14:textId="77777777" w:rsidR="007C7A6D" w:rsidRDefault="007C7A6D"/>
                  </w:txbxContent>
                </v:textbox>
                <w10:wrap type="tight" anchorx="page" anchory="page"/>
              </v:shape>
            </w:pict>
          </mc:Fallback>
        </mc:AlternateContent>
      </w:r>
      <w:r w:rsidR="00FC05CB"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401CC475">
                <wp:simplePos x="0" y="0"/>
                <wp:positionH relativeFrom="page">
                  <wp:posOffset>457200</wp:posOffset>
                </wp:positionH>
                <wp:positionV relativeFrom="page">
                  <wp:posOffset>5159798</wp:posOffset>
                </wp:positionV>
                <wp:extent cx="4114800" cy="1405466"/>
                <wp:effectExtent l="0" t="0" r="0" b="0"/>
                <wp:wrapThrough wrapText="bothSides">
                  <wp:wrapPolygon edited="0">
                    <wp:start x="333" y="195"/>
                    <wp:lineTo x="333" y="21278"/>
                    <wp:lineTo x="21200" y="21278"/>
                    <wp:lineTo x="21200" y="195"/>
                    <wp:lineTo x="333" y="195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405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E2FE42F" w14:textId="62CAD2D4" w:rsidR="00FC05CB" w:rsidRPr="00FC05CB" w:rsidRDefault="00FC05CB" w:rsidP="00D102D8">
                            <w:pPr>
                              <w:tabs>
                                <w:tab w:val="left" w:pos="270"/>
                                <w:tab w:val="left" w:pos="810"/>
                              </w:tabs>
                              <w:rPr>
                                <w:rFonts w:asciiTheme="majorHAnsi" w:hAnsiTheme="majorHAnsi" w:cs="Georgia"/>
                                <w:color w:val="262626"/>
                              </w:rPr>
                            </w:pPr>
                            <w:r w:rsidRPr="00FC05CB">
                              <w:rPr>
                                <w:rFonts w:asciiTheme="majorHAnsi" w:hAnsiTheme="majorHAnsi" w:cs="Georgia"/>
                                <w:color w:val="262626"/>
                              </w:rPr>
                              <w:t>USATF Affiliation</w:t>
                            </w:r>
                          </w:p>
                          <w:p w14:paraId="795AA529" w14:textId="5ABEA0E9" w:rsidR="007C7A6D" w:rsidRPr="00D102D8" w:rsidRDefault="007C7A6D" w:rsidP="00D102D8">
                            <w:pPr>
                              <w:tabs>
                                <w:tab w:val="left" w:pos="270"/>
                                <w:tab w:val="left" w:pos="810"/>
                              </w:tabs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The Shocker Track Club is affiliated with USA Track &amp; Field through the Missouri Valley Association.  Membership in USATF is required for Shocker Track Club Certified Officials.  Officials must also complete a NCSI background check, and complete the United States Olympic Committee (USOC) SafeSport online training. USATF Membership information can be found at www.usatf.org.</w:t>
                            </w:r>
                          </w:p>
                          <w:p w14:paraId="7941EBE5" w14:textId="79673C65" w:rsidR="007C7A6D" w:rsidRPr="003D6436" w:rsidRDefault="007C7A6D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562E3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36pt;margin-top:406.3pt;width:324pt;height:110.65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" filled="f" stroked="f">
                <v:textbox>
                  <w:txbxContent>
                    <w:p w14:paraId="5E2FE42F" w14:textId="62CAD2D4" w:rsidR="00FC05CB" w:rsidRPr="00FC05CB" w:rsidRDefault="00FC05CB" w:rsidP="00D102D8">
                      <w:pPr>
                        <w:tabs>
                          <w:tab w:val="left" w:pos="270"/>
                          <w:tab w:val="left" w:pos="810"/>
                        </w:tabs>
                        <w:rPr>
                          <w:rFonts w:asciiTheme="majorHAnsi" w:hAnsiTheme="majorHAnsi" w:cs="Georgia"/>
                          <w:color w:val="262626"/>
                        </w:rPr>
                      </w:pPr>
                      <w:r w:rsidRPr="00FC05CB">
                        <w:rPr>
                          <w:rFonts w:asciiTheme="majorHAnsi" w:hAnsiTheme="majorHAnsi" w:cs="Georgia"/>
                          <w:color w:val="262626"/>
                        </w:rPr>
                        <w:t>USATF Affiliation</w:t>
                      </w:r>
                    </w:p>
                    <w:p w14:paraId="795AA529" w14:textId="5ABEA0E9" w:rsidR="007C7A6D" w:rsidRPr="00D102D8" w:rsidRDefault="007C7A6D" w:rsidP="00D102D8">
                      <w:pPr>
                        <w:tabs>
                          <w:tab w:val="left" w:pos="270"/>
                          <w:tab w:val="left" w:pos="810"/>
                        </w:tabs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The Shocker Track Club is affiliated with USA Track &amp; Field through the Missouri Valley Association.  Membership in USATF is required for Shocker Track Club Certified Officials.  Officials must also complete a NCSI background check, and complete the United States Olympic Committee (USOC) SafeSport online training. USATF Membership information can be found at www.usatf.org.</w:t>
                      </w:r>
                    </w:p>
                    <w:p w14:paraId="7941EBE5" w14:textId="79673C65" w:rsidR="007C7A6D" w:rsidRPr="003D6436" w:rsidRDefault="007C7A6D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C05C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2770D9FD">
                <wp:simplePos x="0" y="0"/>
                <wp:positionH relativeFrom="page">
                  <wp:posOffset>457200</wp:posOffset>
                </wp:positionH>
                <wp:positionV relativeFrom="page">
                  <wp:posOffset>3115733</wp:posOffset>
                </wp:positionV>
                <wp:extent cx="4114800" cy="2061634"/>
                <wp:effectExtent l="0" t="0" r="0" b="8890"/>
                <wp:wrapThrough wrapText="bothSides">
                  <wp:wrapPolygon edited="0">
                    <wp:start x="333" y="0"/>
                    <wp:lineTo x="333" y="21560"/>
                    <wp:lineTo x="21200" y="21560"/>
                    <wp:lineTo x="21200" y="0"/>
                    <wp:lineTo x="3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061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4418ED" w14:textId="73D4248C" w:rsidR="007C7A6D" w:rsidRDefault="00FC05CB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FC05CB">
                              <w:rPr>
                                <w:rFonts w:asciiTheme="majorHAnsi" w:hAnsiTheme="majorHAnsi"/>
                              </w:rPr>
                              <w:t>Mission and Vision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</w:r>
                            <w:r w:rsidR="007C7A6D"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Shocker </w:t>
                            </w:r>
                            <w:r w:rsidR="007C7A6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Track Club Officials and Volunteers Corp operates</w:t>
                            </w:r>
                            <w:r w:rsidR="007C7A6D"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under the auspices of the Shocker</w:t>
                            </w:r>
                            <w:r w:rsidR="007C7A6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Track Club Board of Directors and Wichita State Track and Field.</w:t>
                            </w:r>
                          </w:p>
                          <w:p w14:paraId="3E4F4EE7" w14:textId="77777777" w:rsidR="007C7A6D" w:rsidRDefault="007C7A6D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6F8B3571" w:rsidR="007C7A6D" w:rsidRPr="009B1E56" w:rsidRDefault="007C7A6D" w:rsidP="008B212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Mission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of the Shocker Track Club Officials and Volunteer Corp</w:t>
                            </w: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is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provide high-quality, knowledgeable, and ethical officiating services to ensure that Wichita State University, and Shocker Track Club, meets are planned and facilitated in strict compliance with applicable rules and regulations.</w:t>
                            </w:r>
                          </w:p>
                          <w:p w14:paraId="63FDCBAF" w14:textId="574347B8" w:rsidR="007C7A6D" w:rsidRPr="002E0DCB" w:rsidRDefault="007C7A6D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3E16" id="Text Box 8" o:spid="_x0000_s1032" type="#_x0000_t202" style="position:absolute;margin-left:36pt;margin-top:245.35pt;width:324pt;height:162.35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" filled="f" stroked="f">
                <v:textbox inset=",0,,0">
                  <w:txbxContent>
                    <w:p w14:paraId="224418ED" w14:textId="73D4248C" w:rsidR="007C7A6D" w:rsidRDefault="00FC05CB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FC05CB">
                        <w:rPr>
                          <w:rFonts w:asciiTheme="majorHAnsi" w:hAnsiTheme="majorHAnsi"/>
                        </w:rPr>
                        <w:t>Mission and Vision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</w:r>
                      <w:r w:rsidR="007C7A6D"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Shocker </w:t>
                      </w:r>
                      <w:r w:rsidR="007C7A6D">
                        <w:rPr>
                          <w:rFonts w:ascii="Calibri" w:hAnsi="Calibri"/>
                          <w:sz w:val="22"/>
                          <w:szCs w:val="22"/>
                        </w:rPr>
                        <w:t>Track Club Officials and Volunteers Corp operates</w:t>
                      </w:r>
                      <w:r w:rsidR="007C7A6D"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under the auspices of the Shocker</w:t>
                      </w:r>
                      <w:r w:rsidR="007C7A6D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Track Club Board of Directors and Wichita State Track and Field.</w:t>
                      </w:r>
                    </w:p>
                    <w:p w14:paraId="3E4F4EE7" w14:textId="77777777" w:rsidR="007C7A6D" w:rsidRDefault="007C7A6D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B233F66" w14:textId="6F8B3571" w:rsidR="007C7A6D" w:rsidRPr="009B1E56" w:rsidRDefault="007C7A6D" w:rsidP="008B212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Mission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of the Shocker Track Club Officials and Volunteer Corp</w:t>
                      </w: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is to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provide high-quality, knowledgeable, and ethical officiating services to ensure that Wichita State University, and Shocker Track Club, meets are planned and facilitated in strict compliance with applicable rules and regulations.</w:t>
                      </w:r>
                    </w:p>
                    <w:p w14:paraId="63FDCBAF" w14:textId="574347B8" w:rsidR="007C7A6D" w:rsidRPr="002E0DCB" w:rsidRDefault="007C7A6D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65B7C">
        <w:rPr>
          <w:noProof/>
        </w:rPr>
        <w:drawing>
          <wp:anchor distT="0" distB="0" distL="114300" distR="114300" simplePos="0" relativeHeight="251726854" behindDoc="0" locked="0" layoutInCell="1" allowOverlap="1" wp14:anchorId="036A76CC" wp14:editId="11E182B4">
            <wp:simplePos x="0" y="0"/>
            <wp:positionH relativeFrom="page">
              <wp:posOffset>1459865</wp:posOffset>
            </wp:positionH>
            <wp:positionV relativeFrom="page">
              <wp:posOffset>1307465</wp:posOffset>
            </wp:positionV>
            <wp:extent cx="2039620" cy="1359535"/>
            <wp:effectExtent l="0" t="0" r="0" b="12065"/>
            <wp:wrapThrough wrapText="bothSides">
              <wp:wrapPolygon edited="0">
                <wp:start x="0" y="0"/>
                <wp:lineTo x="0" y="21388"/>
                <wp:lineTo x="21250" y="21388"/>
                <wp:lineTo x="21250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renMuciTrackitBuster20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B7C">
        <w:rPr>
          <w:noProof/>
        </w:rPr>
        <w:drawing>
          <wp:anchor distT="0" distB="0" distL="114300" distR="114300" simplePos="0" relativeHeight="251728902" behindDoc="0" locked="0" layoutInCell="1" allowOverlap="1" wp14:anchorId="5F6C54BC" wp14:editId="4E75A255">
            <wp:simplePos x="0" y="0"/>
            <wp:positionH relativeFrom="page">
              <wp:posOffset>603250</wp:posOffset>
            </wp:positionH>
            <wp:positionV relativeFrom="page">
              <wp:posOffset>758190</wp:posOffset>
            </wp:positionV>
            <wp:extent cx="1380490" cy="1840865"/>
            <wp:effectExtent l="0" t="0" r="0" b="0"/>
            <wp:wrapThrough wrapText="bothSides">
              <wp:wrapPolygon edited="0">
                <wp:start x="0" y="0"/>
                <wp:lineTo x="0" y="21160"/>
                <wp:lineTo x="21063" y="21160"/>
                <wp:lineTo x="21063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e Holladay checking 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A51">
        <w:rPr>
          <w:noProof/>
        </w:rPr>
        <w:drawing>
          <wp:anchor distT="0" distB="0" distL="114300" distR="114300" simplePos="0" relativeHeight="251727878" behindDoc="0" locked="0" layoutInCell="1" allowOverlap="1" wp14:anchorId="762D528A" wp14:editId="20AC9445">
            <wp:simplePos x="0" y="0"/>
            <wp:positionH relativeFrom="page">
              <wp:posOffset>2788285</wp:posOffset>
            </wp:positionH>
            <wp:positionV relativeFrom="page">
              <wp:posOffset>640080</wp:posOffset>
            </wp:positionV>
            <wp:extent cx="1682750" cy="2243455"/>
            <wp:effectExtent l="0" t="0" r="0" b="0"/>
            <wp:wrapThrough wrapText="bothSides">
              <wp:wrapPolygon edited="0">
                <wp:start x="0" y="0"/>
                <wp:lineTo x="0" y="21276"/>
                <wp:lineTo x="21192" y="21276"/>
                <wp:lineTo x="2119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 Ellis Offici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50F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5D2FACE9">
            <wp:simplePos x="0" y="0"/>
            <wp:positionH relativeFrom="page">
              <wp:posOffset>5652135</wp:posOffset>
            </wp:positionH>
            <wp:positionV relativeFrom="page">
              <wp:posOffset>758190</wp:posOffset>
            </wp:positionV>
            <wp:extent cx="3593465" cy="3683000"/>
            <wp:effectExtent l="0" t="0" r="0" b="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A59" w:rsidRPr="00ED0A59">
        <w:t xml:space="preserve"> </w:t>
      </w:r>
      <w:r w:rsidR="001C1206">
        <w:br w:type="page"/>
      </w:r>
      <w:r w:rsidR="00FC05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2A2DB21C">
                <wp:simplePos x="0" y="0"/>
                <wp:positionH relativeFrom="page">
                  <wp:posOffset>5503332</wp:posOffset>
                </wp:positionH>
                <wp:positionV relativeFrom="page">
                  <wp:posOffset>1744133</wp:posOffset>
                </wp:positionV>
                <wp:extent cx="4097867" cy="3706495"/>
                <wp:effectExtent l="0" t="0" r="0" b="1905"/>
                <wp:wrapTight wrapText="bothSides">
                  <wp:wrapPolygon edited="0">
                    <wp:start x="335" y="0"/>
                    <wp:lineTo x="335" y="21537"/>
                    <wp:lineTo x="21222" y="21537"/>
                    <wp:lineTo x="21222" y="0"/>
                    <wp:lineTo x="335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867" cy="370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27DED1" w14:textId="0FFBBA04" w:rsidR="007C7A6D" w:rsidRPr="00D7456B" w:rsidRDefault="00FC05CB" w:rsidP="0020075A">
                            <w:pPr>
                              <w:pStyle w:val="BodyText"/>
                              <w:jc w:val="both"/>
                              <w:rPr>
                                <w:rFonts w:ascii="Calibri" w:hAnsi="Calibri" w:cs="Arial"/>
                                <w:sz w:val="24"/>
                              </w:rPr>
                            </w:pPr>
                            <w:proofErr w:type="spellStart"/>
                            <w:r w:rsidRPr="00FC05CB">
                              <w:rPr>
                                <w:rFonts w:asciiTheme="majorHAnsi" w:hAnsiTheme="majorHAnsi" w:cs="Arial"/>
                                <w:sz w:val="24"/>
                              </w:rPr>
                              <w:t>DailyFees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sz w:val="24"/>
                              </w:rPr>
                              <w:br/>
                            </w:r>
                            <w:r w:rsidR="007C7A6D" w:rsidRPr="00D7456B">
                              <w:rPr>
                                <w:rFonts w:ascii="Calibri" w:hAnsi="Calibri" w:cs="Arial"/>
                                <w:sz w:val="24"/>
                              </w:rPr>
                              <w:t xml:space="preserve">All Starters and Officials must be certified through USA Track and Field to be eligible for remuneration </w:t>
                            </w:r>
                            <w:r w:rsidR="003B53A4">
                              <w:rPr>
                                <w:rFonts w:ascii="Calibri" w:hAnsi="Calibri" w:cs="Arial"/>
                                <w:sz w:val="24"/>
                              </w:rPr>
                              <w:t xml:space="preserve">from Wichita State University Track and Field </w:t>
                            </w:r>
                            <w:r w:rsidR="007C7A6D" w:rsidRPr="00D7456B">
                              <w:rPr>
                                <w:rFonts w:ascii="Calibri" w:hAnsi="Calibri" w:cs="Arial"/>
                                <w:sz w:val="24"/>
                              </w:rPr>
                              <w:t xml:space="preserve">unless </w:t>
                            </w:r>
                            <w:r w:rsidR="007C7A6D">
                              <w:rPr>
                                <w:rFonts w:ascii="Calibri" w:hAnsi="Calibri" w:cs="Arial"/>
                                <w:sz w:val="24"/>
                              </w:rPr>
                              <w:t>stated otherwise below:</w:t>
                            </w:r>
                          </w:p>
                          <w:p w14:paraId="714AFE00" w14:textId="5D1B46C5" w:rsidR="007C7A6D" w:rsidRDefault="003B53A4" w:rsidP="003B53A4">
                            <w:pPr>
                              <w:pStyle w:val="BodyText"/>
                              <w:rPr>
                                <w:rFonts w:ascii="Calibri" w:hAnsi="Calibri" w:cs="Arial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Calibri" w:hAnsi="Calibri" w:cs="Arial"/>
                                <w:sz w:val="24"/>
                              </w:rPr>
                              <w:tab/>
                              <w:t>Starters - $100 per day</w:t>
                            </w:r>
                            <w:r>
                              <w:rPr>
                                <w:rFonts w:ascii="Calibri" w:hAnsi="Calibri" w:cs="Arial"/>
                                <w:sz w:val="24"/>
                              </w:rPr>
                              <w:br/>
                              <w:t>-</w:t>
                            </w:r>
                            <w:r>
                              <w:rPr>
                                <w:rFonts w:ascii="Calibri" w:hAnsi="Calibri" w:cs="Arial"/>
                                <w:sz w:val="24"/>
                              </w:rPr>
                              <w:tab/>
                            </w:r>
                            <w:r w:rsidR="007C7A6D">
                              <w:rPr>
                                <w:rFonts w:ascii="Calibri" w:hAnsi="Calibri" w:cs="Arial"/>
                                <w:sz w:val="24"/>
                              </w:rPr>
                              <w:t>Head Event Official - $75 per day</w:t>
                            </w:r>
                            <w:r>
                              <w:rPr>
                                <w:rFonts w:ascii="Calibri" w:hAnsi="Calibri" w:cs="Arial"/>
                                <w:sz w:val="24"/>
                              </w:rPr>
                              <w:br/>
                              <w:t>-</w:t>
                            </w:r>
                            <w:r>
                              <w:rPr>
                                <w:rFonts w:ascii="Calibri" w:hAnsi="Calibri" w:cs="Arial"/>
                                <w:sz w:val="24"/>
                              </w:rPr>
                              <w:tab/>
                            </w:r>
                            <w:r w:rsidR="007C7A6D">
                              <w:rPr>
                                <w:rFonts w:ascii="Calibri" w:hAnsi="Calibri" w:cs="Arial"/>
                                <w:sz w:val="24"/>
                              </w:rPr>
                              <w:t>Not Head or Co-Head Official - $25 - 50 per day</w:t>
                            </w:r>
                          </w:p>
                          <w:p w14:paraId="3CD73693" w14:textId="275588AF" w:rsidR="003B53A4" w:rsidRDefault="003B53A4" w:rsidP="003B53A4">
                            <w:pPr>
                              <w:pStyle w:val="BodyText"/>
                              <w:rPr>
                                <w:rFonts w:ascii="Calibri" w:hAnsi="Calibri" w:cs="Arial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4"/>
                              </w:rPr>
                              <w:t>Officials for Shocker Track Club Meets are paid $50 per day.</w:t>
                            </w:r>
                          </w:p>
                          <w:p w14:paraId="5825D945" w14:textId="312E1A72" w:rsidR="007C7A6D" w:rsidRPr="00A5358F" w:rsidRDefault="007C7A6D" w:rsidP="00BC5D6C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5358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Officials may also assist in facilitating a meet but in non-officiating capacities such as - throwing event implement retrievers, bar setters, pit </w:t>
                            </w:r>
                            <w:proofErr w:type="spellStart"/>
                            <w:r w:rsidRPr="00A5358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rakers</w:t>
                            </w:r>
                            <w:proofErr w:type="spellEnd"/>
                            <w:r w:rsidRPr="00A5358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, meal servers, event board updaters, Hip number providers, etc.</w:t>
                            </w:r>
                          </w:p>
                          <w:p w14:paraId="53A9B0FA" w14:textId="77777777" w:rsidR="007C7A6D" w:rsidRDefault="007C7A6D" w:rsidP="00BC5D6C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0AAE6C1" w14:textId="3616A6A7" w:rsidR="007C7A6D" w:rsidRDefault="007C7A6D" w:rsidP="00FC05C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E61E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Wichita State University and Shocker Track Club reserve the right to determine the num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ber of Officials </w:t>
                            </w:r>
                            <w:r w:rsidRPr="00BE61E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needed for each event and meet.</w:t>
                            </w:r>
                          </w:p>
                          <w:p w14:paraId="1E041D47" w14:textId="77777777" w:rsidR="00FC05CB" w:rsidRPr="00BE61E8" w:rsidRDefault="00FC05CB" w:rsidP="00FC05C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7631C6E" w14:textId="0D064EBE" w:rsidR="007C7A6D" w:rsidRPr="00BE61E8" w:rsidRDefault="007C7A6D" w:rsidP="00FC05C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Officials </w:t>
                            </w:r>
                            <w:r w:rsidRPr="00BE61E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are NOT required to accept payment for their services.</w:t>
                            </w:r>
                          </w:p>
                          <w:p w14:paraId="2FF746F4" w14:textId="77777777" w:rsidR="007C7A6D" w:rsidRPr="00BE61E8" w:rsidRDefault="007C7A6D" w:rsidP="00FE06D5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1CFE8D" w14:textId="77777777" w:rsidR="007C7A6D" w:rsidRDefault="007C7A6D" w:rsidP="0020075A">
                            <w:pPr>
                              <w:pStyle w:val="BodyText"/>
                              <w:jc w:val="both"/>
                              <w:rPr>
                                <w:rFonts w:ascii="Calibri" w:hAnsi="Calibri" w:cs="Arial"/>
                                <w:sz w:val="24"/>
                              </w:rPr>
                            </w:pPr>
                          </w:p>
                          <w:p w14:paraId="4166BD19" w14:textId="77777777" w:rsidR="007C7A6D" w:rsidRPr="00D7456B" w:rsidRDefault="007C7A6D" w:rsidP="0020075A">
                            <w:pPr>
                              <w:pStyle w:val="BodyText"/>
                              <w:jc w:val="both"/>
                              <w:rPr>
                                <w:rFonts w:ascii="Calibri" w:hAnsi="Calibri" w:cs="Arial"/>
                                <w:sz w:val="24"/>
                              </w:rPr>
                            </w:pPr>
                          </w:p>
                          <w:p w14:paraId="2A0DDB36" w14:textId="77777777" w:rsidR="007C7A6D" w:rsidRDefault="007C7A6D" w:rsidP="0020075A">
                            <w:pPr>
                              <w:pStyle w:val="BodyText"/>
                              <w:jc w:val="both"/>
                            </w:pPr>
                          </w:p>
                          <w:p w14:paraId="2E3BA647" w14:textId="5A32A6D1" w:rsidR="007C7A6D" w:rsidRPr="00AC2BB6" w:rsidRDefault="00FC05CB" w:rsidP="0020075A">
                            <w:pPr>
                              <w:pStyle w:val="BodyText"/>
                              <w:jc w:val="both"/>
                            </w:pPr>
                            <w:proofErr w:type="spellStart"/>
                            <w:r>
                              <w:t>Dail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30E54" id="Text Box 61" o:spid="_x0000_s1033" type="#_x0000_t202" style="position:absolute;margin-left:433.35pt;margin-top:137.35pt;width:322.65pt;height:291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" filled="f" stroked="f">
                <v:textbox inset=",0,,0">
                  <w:txbxContent>
                    <w:p w14:paraId="2B27DED1" w14:textId="0FFBBA04" w:rsidR="007C7A6D" w:rsidRPr="00D7456B" w:rsidRDefault="00FC05CB" w:rsidP="0020075A">
                      <w:pPr>
                        <w:pStyle w:val="BodyText"/>
                        <w:jc w:val="both"/>
                        <w:rPr>
                          <w:rFonts w:ascii="Calibri" w:hAnsi="Calibri" w:cs="Arial"/>
                          <w:sz w:val="24"/>
                        </w:rPr>
                      </w:pPr>
                      <w:proofErr w:type="spellStart"/>
                      <w:r w:rsidRPr="00FC05CB">
                        <w:rPr>
                          <w:rFonts w:asciiTheme="majorHAnsi" w:hAnsiTheme="majorHAnsi" w:cs="Arial"/>
                          <w:sz w:val="24"/>
                        </w:rPr>
                        <w:t>DailyFees</w:t>
                      </w:r>
                      <w:proofErr w:type="spellEnd"/>
                      <w:r>
                        <w:rPr>
                          <w:rFonts w:ascii="Calibri" w:hAnsi="Calibri" w:cs="Arial"/>
                          <w:sz w:val="24"/>
                        </w:rPr>
                        <w:br/>
                      </w:r>
                      <w:r w:rsidR="007C7A6D" w:rsidRPr="00D7456B">
                        <w:rPr>
                          <w:rFonts w:ascii="Calibri" w:hAnsi="Calibri" w:cs="Arial"/>
                          <w:sz w:val="24"/>
                        </w:rPr>
                        <w:t xml:space="preserve">All Starters and Officials must be certified through USA Track and Field to be eligible for remuneration </w:t>
                      </w:r>
                      <w:r w:rsidR="003B53A4">
                        <w:rPr>
                          <w:rFonts w:ascii="Calibri" w:hAnsi="Calibri" w:cs="Arial"/>
                          <w:sz w:val="24"/>
                        </w:rPr>
                        <w:t xml:space="preserve">from Wichita State University Track and Field </w:t>
                      </w:r>
                      <w:r w:rsidR="007C7A6D" w:rsidRPr="00D7456B">
                        <w:rPr>
                          <w:rFonts w:ascii="Calibri" w:hAnsi="Calibri" w:cs="Arial"/>
                          <w:sz w:val="24"/>
                        </w:rPr>
                        <w:t xml:space="preserve">unless </w:t>
                      </w:r>
                      <w:r w:rsidR="007C7A6D">
                        <w:rPr>
                          <w:rFonts w:ascii="Calibri" w:hAnsi="Calibri" w:cs="Arial"/>
                          <w:sz w:val="24"/>
                        </w:rPr>
                        <w:t>stated otherwise below:</w:t>
                      </w:r>
                    </w:p>
                    <w:p w14:paraId="714AFE00" w14:textId="5D1B46C5" w:rsidR="007C7A6D" w:rsidRDefault="003B53A4" w:rsidP="003B53A4">
                      <w:pPr>
                        <w:pStyle w:val="BodyText"/>
                        <w:rPr>
                          <w:rFonts w:ascii="Calibri" w:hAnsi="Calibri" w:cs="Arial"/>
                          <w:sz w:val="24"/>
                        </w:rPr>
                      </w:pPr>
                      <w:r>
                        <w:rPr>
                          <w:rFonts w:ascii="Calibri" w:hAnsi="Calibri" w:cs="Arial"/>
                          <w:sz w:val="24"/>
                        </w:rPr>
                        <w:t>-</w:t>
                      </w:r>
                      <w:r>
                        <w:rPr>
                          <w:rFonts w:ascii="Calibri" w:hAnsi="Calibri" w:cs="Arial"/>
                          <w:sz w:val="24"/>
                        </w:rPr>
                        <w:tab/>
                        <w:t>Starters - $100 per day</w:t>
                      </w:r>
                      <w:r>
                        <w:rPr>
                          <w:rFonts w:ascii="Calibri" w:hAnsi="Calibri" w:cs="Arial"/>
                          <w:sz w:val="24"/>
                        </w:rPr>
                        <w:br/>
                        <w:t>-</w:t>
                      </w:r>
                      <w:r>
                        <w:rPr>
                          <w:rFonts w:ascii="Calibri" w:hAnsi="Calibri" w:cs="Arial"/>
                          <w:sz w:val="24"/>
                        </w:rPr>
                        <w:tab/>
                      </w:r>
                      <w:r w:rsidR="007C7A6D">
                        <w:rPr>
                          <w:rFonts w:ascii="Calibri" w:hAnsi="Calibri" w:cs="Arial"/>
                          <w:sz w:val="24"/>
                        </w:rPr>
                        <w:t>Head Event Official - $75 per day</w:t>
                      </w:r>
                      <w:r>
                        <w:rPr>
                          <w:rFonts w:ascii="Calibri" w:hAnsi="Calibri" w:cs="Arial"/>
                          <w:sz w:val="24"/>
                        </w:rPr>
                        <w:br/>
                        <w:t>-</w:t>
                      </w:r>
                      <w:r>
                        <w:rPr>
                          <w:rFonts w:ascii="Calibri" w:hAnsi="Calibri" w:cs="Arial"/>
                          <w:sz w:val="24"/>
                        </w:rPr>
                        <w:tab/>
                      </w:r>
                      <w:r w:rsidR="007C7A6D">
                        <w:rPr>
                          <w:rFonts w:ascii="Calibri" w:hAnsi="Calibri" w:cs="Arial"/>
                          <w:sz w:val="24"/>
                        </w:rPr>
                        <w:t>Not Head or Co-Head Official - $25 - 50 per day</w:t>
                      </w:r>
                    </w:p>
                    <w:p w14:paraId="3CD73693" w14:textId="275588AF" w:rsidR="003B53A4" w:rsidRDefault="003B53A4" w:rsidP="003B53A4">
                      <w:pPr>
                        <w:pStyle w:val="BodyText"/>
                        <w:rPr>
                          <w:rFonts w:ascii="Calibri" w:hAnsi="Calibri" w:cs="Arial"/>
                          <w:sz w:val="24"/>
                        </w:rPr>
                      </w:pPr>
                      <w:r>
                        <w:rPr>
                          <w:rFonts w:ascii="Calibri" w:hAnsi="Calibri" w:cs="Arial"/>
                          <w:sz w:val="24"/>
                        </w:rPr>
                        <w:t>Officials for Shocker Track Club Meets are paid $50 per day.</w:t>
                      </w:r>
                    </w:p>
                    <w:p w14:paraId="5825D945" w14:textId="312E1A72" w:rsidR="007C7A6D" w:rsidRPr="00A5358F" w:rsidRDefault="007C7A6D" w:rsidP="00BC5D6C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5358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Officials may also assist in facilitating a meet but in non-officiating capacities such as - throwing event implement retrievers, bar setters, pit </w:t>
                      </w:r>
                      <w:proofErr w:type="spellStart"/>
                      <w:r w:rsidRPr="00A5358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rakers</w:t>
                      </w:r>
                      <w:proofErr w:type="spellEnd"/>
                      <w:r w:rsidRPr="00A5358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, meal servers, event board updaters, Hip number providers, etc.</w:t>
                      </w:r>
                    </w:p>
                    <w:p w14:paraId="53A9B0FA" w14:textId="77777777" w:rsidR="007C7A6D" w:rsidRDefault="007C7A6D" w:rsidP="00BC5D6C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00AAE6C1" w14:textId="3616A6A7" w:rsidR="007C7A6D" w:rsidRDefault="007C7A6D" w:rsidP="00FC05CB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E61E8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Wichita State University and Shocker Track Club reserve the right to determine the num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ber of Officials </w:t>
                      </w:r>
                      <w:r w:rsidRPr="00BE61E8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needed for each event and meet.</w:t>
                      </w:r>
                    </w:p>
                    <w:p w14:paraId="1E041D47" w14:textId="77777777" w:rsidR="00FC05CB" w:rsidRPr="00BE61E8" w:rsidRDefault="00FC05CB" w:rsidP="00FC05CB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7631C6E" w14:textId="0D064EBE" w:rsidR="007C7A6D" w:rsidRPr="00BE61E8" w:rsidRDefault="007C7A6D" w:rsidP="00FC05CB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Officials </w:t>
                      </w:r>
                      <w:r w:rsidRPr="00BE61E8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are NOT required to accept payment for their services.</w:t>
                      </w:r>
                    </w:p>
                    <w:p w14:paraId="2FF746F4" w14:textId="77777777" w:rsidR="007C7A6D" w:rsidRPr="00BE61E8" w:rsidRDefault="007C7A6D" w:rsidP="00FE06D5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051CFE8D" w14:textId="77777777" w:rsidR="007C7A6D" w:rsidRDefault="007C7A6D" w:rsidP="0020075A">
                      <w:pPr>
                        <w:pStyle w:val="BodyText"/>
                        <w:jc w:val="both"/>
                        <w:rPr>
                          <w:rFonts w:ascii="Calibri" w:hAnsi="Calibri" w:cs="Arial"/>
                          <w:sz w:val="24"/>
                        </w:rPr>
                      </w:pPr>
                    </w:p>
                    <w:p w14:paraId="4166BD19" w14:textId="77777777" w:rsidR="007C7A6D" w:rsidRPr="00D7456B" w:rsidRDefault="007C7A6D" w:rsidP="0020075A">
                      <w:pPr>
                        <w:pStyle w:val="BodyText"/>
                        <w:jc w:val="both"/>
                        <w:rPr>
                          <w:rFonts w:ascii="Calibri" w:hAnsi="Calibri" w:cs="Arial"/>
                          <w:sz w:val="24"/>
                        </w:rPr>
                      </w:pPr>
                    </w:p>
                    <w:p w14:paraId="2A0DDB36" w14:textId="77777777" w:rsidR="007C7A6D" w:rsidRDefault="007C7A6D" w:rsidP="0020075A">
                      <w:pPr>
                        <w:pStyle w:val="BodyText"/>
                        <w:jc w:val="both"/>
                      </w:pPr>
                    </w:p>
                    <w:p w14:paraId="2E3BA647" w14:textId="5A32A6D1" w:rsidR="007C7A6D" w:rsidRPr="00AC2BB6" w:rsidRDefault="00FC05CB" w:rsidP="0020075A">
                      <w:pPr>
                        <w:pStyle w:val="BodyText"/>
                        <w:jc w:val="both"/>
                      </w:pPr>
                      <w:proofErr w:type="spellStart"/>
                      <w:r>
                        <w:t>Dail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C05CB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79334A6F">
                <wp:simplePos x="0" y="0"/>
                <wp:positionH relativeFrom="page">
                  <wp:posOffset>1388533</wp:posOffset>
                </wp:positionH>
                <wp:positionV relativeFrom="page">
                  <wp:posOffset>6307667</wp:posOffset>
                </wp:positionV>
                <wp:extent cx="2336800" cy="982980"/>
                <wp:effectExtent l="0" t="0" r="0" b="7620"/>
                <wp:wrapTight wrapText="bothSides">
                  <wp:wrapPolygon edited="0">
                    <wp:start x="587" y="0"/>
                    <wp:lineTo x="587" y="21488"/>
                    <wp:lineTo x="20896" y="21488"/>
                    <wp:lineTo x="20896" y="0"/>
                    <wp:lineTo x="587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7777777" w:rsidR="007C7A6D" w:rsidRPr="003357E0" w:rsidRDefault="007C7A6D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77777777" w:rsidR="007C7A6D" w:rsidRPr="003357E0" w:rsidRDefault="007C7A6D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77777777" w:rsidR="007C7A6D" w:rsidRPr="003357E0" w:rsidRDefault="007C7A6D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604DC5D0" w14:textId="786744BE" w:rsidR="007C7A6D" w:rsidRDefault="003F0458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hyperlink r:id="rId12" w:history="1">
                              <w:r w:rsidR="007C7A6D" w:rsidRPr="008E58AC">
                                <w:rPr>
                                  <w:rStyle w:val="Hyperlink"/>
                                  <w:rFonts w:ascii="Impact" w:hAnsi="Impact"/>
                                </w:rPr>
                                <w:t>rgarcia@goshockers.com</w:t>
                              </w:r>
                            </w:hyperlink>
                          </w:p>
                          <w:p w14:paraId="5FA3BBB6" w14:textId="22AAAF94" w:rsidR="007C7A6D" w:rsidRPr="00712E47" w:rsidRDefault="007C7A6D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officials@shockertrackclub.com</w:t>
                            </w:r>
                          </w:p>
                          <w:p w14:paraId="27651780" w14:textId="77777777" w:rsidR="007C7A6D" w:rsidRPr="00857F6B" w:rsidRDefault="007C7A6D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E53C5" id="_x0000_s1033" type="#_x0000_t202" style="position:absolute;margin-left:109.35pt;margin-top:496.65pt;width:184pt;height:77.4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" filled="f" stroked="f">
                <v:textbox inset=",0,,0">
                  <w:txbxContent>
                    <w:p w14:paraId="7400D180" w14:textId="77777777" w:rsidR="007C7A6D" w:rsidRPr="003357E0" w:rsidRDefault="007C7A6D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77777777" w:rsidR="007C7A6D" w:rsidRPr="003357E0" w:rsidRDefault="007C7A6D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77777777" w:rsidR="007C7A6D" w:rsidRPr="003357E0" w:rsidRDefault="007C7A6D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604DC5D0" w14:textId="786744BE" w:rsidR="007C7A6D" w:rsidRDefault="00DD2CEA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hyperlink r:id="rId13" w:history="1">
                        <w:r w:rsidR="007C7A6D" w:rsidRPr="008E58AC">
                          <w:rPr>
                            <w:rStyle w:val="Hyperlink"/>
                            <w:rFonts w:ascii="Impact" w:hAnsi="Impact"/>
                          </w:rPr>
                          <w:t>rgarcia@goshockers.com</w:t>
                        </w:r>
                      </w:hyperlink>
                    </w:p>
                    <w:p w14:paraId="5FA3BBB6" w14:textId="22AAAF94" w:rsidR="007C7A6D" w:rsidRPr="00712E47" w:rsidRDefault="007C7A6D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officials@shockertrackclub.com</w:t>
                      </w:r>
                    </w:p>
                    <w:p w14:paraId="27651780" w14:textId="77777777" w:rsidR="007C7A6D" w:rsidRPr="00857F6B" w:rsidRDefault="007C7A6D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C05CB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4613EA24">
                <wp:simplePos x="0" y="0"/>
                <wp:positionH relativeFrom="page">
                  <wp:posOffset>508000</wp:posOffset>
                </wp:positionH>
                <wp:positionV relativeFrom="page">
                  <wp:posOffset>5079999</wp:posOffset>
                </wp:positionV>
                <wp:extent cx="4063577" cy="677333"/>
                <wp:effectExtent l="0" t="0" r="0" b="0"/>
                <wp:wrapThrough wrapText="bothSides">
                  <wp:wrapPolygon edited="0">
                    <wp:start x="338" y="405"/>
                    <wp:lineTo x="338" y="20668"/>
                    <wp:lineTo x="21198" y="20668"/>
                    <wp:lineTo x="21198" y="405"/>
                    <wp:lineTo x="338" y="405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577" cy="677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6C787F40" w:rsidR="007C7A6D" w:rsidRDefault="00FC05CB">
                            <w:r w:rsidRPr="00FC05CB">
                              <w:rPr>
                                <w:rFonts w:asciiTheme="majorHAnsi" w:hAnsiTheme="majorHAnsi"/>
                              </w:rPr>
                              <w:t>Leadership Meetings</w:t>
                            </w:r>
                            <w:r>
                              <w:rPr>
                                <w:rFonts w:ascii="Calibri" w:hAnsi="Calibri"/>
                              </w:rPr>
                              <w:br/>
                            </w:r>
                            <w:r w:rsidR="007C7A6D">
                              <w:rPr>
                                <w:rFonts w:ascii="Calibri" w:hAnsi="Calibri"/>
                              </w:rPr>
                              <w:t xml:space="preserve">Periodic meetings of Officials are held to discuss matters of importance. Watch </w:t>
                            </w:r>
                            <w:r>
                              <w:rPr>
                                <w:rFonts w:ascii="Calibri" w:hAnsi="Calibri"/>
                              </w:rPr>
                              <w:t>www.</w:t>
                            </w:r>
                            <w:r w:rsidR="007C7A6D">
                              <w:rPr>
                                <w:rFonts w:ascii="Calibri" w:hAnsi="Calibri"/>
                              </w:rPr>
                              <w:t>ShockerTrackClub.com for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B6DD1" id="Text Box 36" o:spid="_x0000_s1034" type="#_x0000_t202" style="position:absolute;margin-left:40pt;margin-top:400pt;width:319.95pt;height:53.35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" filled="f" stroked="f">
                <v:textbox>
                  <w:txbxContent>
                    <w:p w14:paraId="7AAB1AA8" w14:textId="6C787F40" w:rsidR="007C7A6D" w:rsidRDefault="00FC05CB">
                      <w:r w:rsidRPr="00FC05CB">
                        <w:rPr>
                          <w:rFonts w:asciiTheme="majorHAnsi" w:hAnsiTheme="majorHAnsi"/>
                        </w:rPr>
                        <w:t>Leadership Meetings</w:t>
                      </w:r>
                      <w:r>
                        <w:rPr>
                          <w:rFonts w:ascii="Calibri" w:hAnsi="Calibri"/>
                        </w:rPr>
                        <w:br/>
                      </w:r>
                      <w:r w:rsidR="007C7A6D">
                        <w:rPr>
                          <w:rFonts w:ascii="Calibri" w:hAnsi="Calibri"/>
                        </w:rPr>
                        <w:t xml:space="preserve">Periodic meetings of Officials are held to discuss matters of importance. Watch </w:t>
                      </w:r>
                      <w:r>
                        <w:rPr>
                          <w:rFonts w:ascii="Calibri" w:hAnsi="Calibri"/>
                        </w:rPr>
                        <w:t>www.</w:t>
                      </w:r>
                      <w:r w:rsidR="007C7A6D">
                        <w:rPr>
                          <w:rFonts w:ascii="Calibri" w:hAnsi="Calibri"/>
                        </w:rPr>
                        <w:t>ShockerTrackClub.com for details.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C05CB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4112D5B1">
                <wp:simplePos x="0" y="0"/>
                <wp:positionH relativeFrom="page">
                  <wp:posOffset>491067</wp:posOffset>
                </wp:positionH>
                <wp:positionV relativeFrom="page">
                  <wp:posOffset>3149600</wp:posOffset>
                </wp:positionV>
                <wp:extent cx="4080933" cy="1820333"/>
                <wp:effectExtent l="0" t="0" r="0" b="0"/>
                <wp:wrapThrough wrapText="bothSides">
                  <wp:wrapPolygon edited="0">
                    <wp:start x="336" y="151"/>
                    <wp:lineTo x="336" y="21253"/>
                    <wp:lineTo x="21244" y="21253"/>
                    <wp:lineTo x="21244" y="151"/>
                    <wp:lineTo x="336" y="151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933" cy="1820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3EF891" w14:textId="633DB31D" w:rsidR="007C7A6D" w:rsidRPr="00457018" w:rsidRDefault="00FC05CB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  <w:r w:rsidRPr="00FC05CB">
                              <w:rPr>
                                <w:rFonts w:asciiTheme="majorHAnsi" w:hAnsiTheme="majorHAnsi" w:cs="Calibri"/>
                              </w:rPr>
                              <w:t>Certification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br/>
                            </w:r>
                            <w:r w:rsidR="007C7A6D">
                              <w:rPr>
                                <w:rFonts w:ascii="Calibri" w:hAnsi="Calibri" w:cs="Calibri"/>
                              </w:rPr>
                              <w:t xml:space="preserve">The Shocker Track Club hosts an annual USA Track and Field sanctioned Officials’ Certification Clinic.  The clinic is typically held in conjunction with a Wichita State University meet so that prospective Officials can receive classroom, and real-time, training on the same day.  All certified Officials must also complete USOC SafeSport training.  Information about certification can be found on the USA Track and Field website at </w:t>
                            </w:r>
                            <w:r w:rsidR="007C7A6D" w:rsidRPr="00E918B7">
                              <w:rPr>
                                <w:rFonts w:ascii="Calibri" w:hAnsi="Calibri" w:cs="Calibri"/>
                              </w:rPr>
                              <w:t>http://www.usatf.org/groups/officials/</w:t>
                            </w:r>
                            <w:r w:rsidR="007C7A6D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6E5EC" id="Text Box 50" o:spid="_x0000_s1035" type="#_x0000_t202" style="position:absolute;margin-left:38.65pt;margin-top:248pt;width:321.35pt;height:143.35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" filled="f" stroked="f">
                <v:textbox>
                  <w:txbxContent>
                    <w:p w14:paraId="403EF891" w14:textId="633DB31D" w:rsidR="007C7A6D" w:rsidRPr="00457018" w:rsidRDefault="00FC05CB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  <w:r w:rsidRPr="00FC05CB">
                        <w:rPr>
                          <w:rFonts w:asciiTheme="majorHAnsi" w:hAnsiTheme="majorHAnsi" w:cs="Calibri"/>
                        </w:rPr>
                        <w:t>Certification</w:t>
                      </w:r>
                      <w:r>
                        <w:rPr>
                          <w:rFonts w:ascii="Calibri" w:hAnsi="Calibri" w:cs="Calibri"/>
                        </w:rPr>
                        <w:br/>
                      </w:r>
                      <w:r w:rsidR="007C7A6D">
                        <w:rPr>
                          <w:rFonts w:ascii="Calibri" w:hAnsi="Calibri" w:cs="Calibri"/>
                        </w:rPr>
                        <w:t xml:space="preserve">The Shocker Track Club hosts an annual USA Track and Field sanctioned Officials’ Certification Clinic.  The clinic is typically held in conjunction with a Wichita State University meet so that prospective Officials can receive classroom, and real-time, training on the same day.  All certified Officials must also complete USOC SafeSport training.  Information about certification can be found on the USA Track and Field website at </w:t>
                      </w:r>
                      <w:r w:rsidR="007C7A6D" w:rsidRPr="00E918B7">
                        <w:rPr>
                          <w:rFonts w:ascii="Calibri" w:hAnsi="Calibri" w:cs="Calibri"/>
                        </w:rPr>
                        <w:t>http://www.usatf.org/groups/officials/</w:t>
                      </w:r>
                      <w:r w:rsidR="007C7A6D">
                        <w:rPr>
                          <w:rFonts w:ascii="Calibri" w:hAnsi="Calibri" w:cs="Calibri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C05C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237573DB">
                <wp:simplePos x="0" y="0"/>
                <wp:positionH relativeFrom="page">
                  <wp:posOffset>457200</wp:posOffset>
                </wp:positionH>
                <wp:positionV relativeFrom="page">
                  <wp:posOffset>1744133</wp:posOffset>
                </wp:positionV>
                <wp:extent cx="4114800" cy="1405890"/>
                <wp:effectExtent l="0" t="0" r="0" b="3810"/>
                <wp:wrapTight wrapText="bothSides">
                  <wp:wrapPolygon edited="0">
                    <wp:start x="333" y="0"/>
                    <wp:lineTo x="333" y="21463"/>
                    <wp:lineTo x="21200" y="21463"/>
                    <wp:lineTo x="21200" y="0"/>
                    <wp:lineTo x="333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665BF" w14:textId="55CA8A5F" w:rsidR="007C7A6D" w:rsidRPr="00457018" w:rsidRDefault="00FC05CB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FC05CB">
                              <w:rPr>
                                <w:rFonts w:asciiTheme="majorHAnsi" w:hAnsiTheme="majorHAnsi" w:cs="Arial"/>
                              </w:rPr>
                              <w:t>Program Managers</w:t>
                            </w:r>
                            <w:r w:rsidRPr="00FC05CB">
                              <w:rPr>
                                <w:rFonts w:asciiTheme="majorHAnsi" w:hAnsiTheme="majorHAnsi" w:cs="Arial"/>
                              </w:rPr>
                              <w:br/>
                            </w:r>
                            <w:r w:rsidR="007C7A6D" w:rsidRPr="00457018">
                              <w:rPr>
                                <w:rFonts w:ascii="Calibri" w:hAnsi="Calibri" w:cs="Arial"/>
                              </w:rPr>
                              <w:t>The Shock</w:t>
                            </w:r>
                            <w:r w:rsidR="007C7A6D">
                              <w:rPr>
                                <w:rFonts w:ascii="Calibri" w:hAnsi="Calibri" w:cs="Arial"/>
                              </w:rPr>
                              <w:t>er Track Club Officials Corp is co-managed b</w:t>
                            </w:r>
                            <w:r w:rsidR="007C7A6D" w:rsidRPr="00457018">
                              <w:rPr>
                                <w:rFonts w:ascii="Calibri" w:hAnsi="Calibri" w:cs="Arial"/>
                              </w:rPr>
                              <w:t>y</w:t>
                            </w:r>
                            <w:r w:rsidR="007C7A6D">
                              <w:rPr>
                                <w:rFonts w:ascii="Calibri" w:hAnsi="Calibri" w:cs="Arial"/>
                              </w:rPr>
                              <w:t xml:space="preserve"> the Director of Officials and the Wichita State University Director of Track and Field Operations. T</w:t>
                            </w:r>
                            <w:r w:rsidR="007C7A6D" w:rsidRPr="00457018">
                              <w:rPr>
                                <w:rFonts w:ascii="Calibri" w:hAnsi="Calibri" w:cs="Arial"/>
                              </w:rPr>
                              <w:t>hey are r</w:t>
                            </w:r>
                            <w:r w:rsidR="007C7A6D" w:rsidRPr="00457018">
                              <w:rPr>
                                <w:rFonts w:ascii="Calibri" w:hAnsi="Calibri" w:cs="Calibri"/>
                              </w:rPr>
                              <w:t xml:space="preserve">esponsible for </w:t>
                            </w:r>
                            <w:r w:rsidR="007C7A6D">
                              <w:rPr>
                                <w:rFonts w:ascii="Calibri" w:hAnsi="Calibri" w:cs="Calibri"/>
                              </w:rPr>
                              <w:t>identifying, training, and assigning Officials to assist in facilitating Wichita State University and Shocker Track Club meets.</w:t>
                            </w:r>
                          </w:p>
                          <w:p w14:paraId="287EAB12" w14:textId="624137E4" w:rsidR="007C7A6D" w:rsidRPr="00D34BCC" w:rsidRDefault="007C7A6D" w:rsidP="00DE3F2E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AD00A" id="Text Box 33" o:spid="_x0000_s1036" type="#_x0000_t202" style="position:absolute;margin-left:36pt;margin-top:137.35pt;width:324pt;height:110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" filled="f" stroked="f">
                <v:textbox inset=",0,,0">
                  <w:txbxContent>
                    <w:p w14:paraId="17F665BF" w14:textId="55CA8A5F" w:rsidR="007C7A6D" w:rsidRPr="00457018" w:rsidRDefault="00FC05CB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FC05CB">
                        <w:rPr>
                          <w:rFonts w:asciiTheme="majorHAnsi" w:hAnsiTheme="majorHAnsi" w:cs="Arial"/>
                        </w:rPr>
                        <w:t>Program Managers</w:t>
                      </w:r>
                      <w:r w:rsidRPr="00FC05CB">
                        <w:rPr>
                          <w:rFonts w:asciiTheme="majorHAnsi" w:hAnsiTheme="majorHAnsi" w:cs="Arial"/>
                        </w:rPr>
                        <w:br/>
                      </w:r>
                      <w:r w:rsidR="007C7A6D" w:rsidRPr="00457018">
                        <w:rPr>
                          <w:rFonts w:ascii="Calibri" w:hAnsi="Calibri" w:cs="Arial"/>
                        </w:rPr>
                        <w:t>The Shock</w:t>
                      </w:r>
                      <w:r w:rsidR="007C7A6D">
                        <w:rPr>
                          <w:rFonts w:ascii="Calibri" w:hAnsi="Calibri" w:cs="Arial"/>
                        </w:rPr>
                        <w:t>er Track Club Officials Corp is co-managed b</w:t>
                      </w:r>
                      <w:r w:rsidR="007C7A6D" w:rsidRPr="00457018">
                        <w:rPr>
                          <w:rFonts w:ascii="Calibri" w:hAnsi="Calibri" w:cs="Arial"/>
                        </w:rPr>
                        <w:t>y</w:t>
                      </w:r>
                      <w:r w:rsidR="007C7A6D">
                        <w:rPr>
                          <w:rFonts w:ascii="Calibri" w:hAnsi="Calibri" w:cs="Arial"/>
                        </w:rPr>
                        <w:t xml:space="preserve"> the Director of Officials and the Wichita State University Director of Track and Field Operations. T</w:t>
                      </w:r>
                      <w:r w:rsidR="007C7A6D" w:rsidRPr="00457018">
                        <w:rPr>
                          <w:rFonts w:ascii="Calibri" w:hAnsi="Calibri" w:cs="Arial"/>
                        </w:rPr>
                        <w:t>hey are r</w:t>
                      </w:r>
                      <w:r w:rsidR="007C7A6D" w:rsidRPr="00457018">
                        <w:rPr>
                          <w:rFonts w:ascii="Calibri" w:hAnsi="Calibri" w:cs="Calibri"/>
                        </w:rPr>
                        <w:t xml:space="preserve">esponsible for </w:t>
                      </w:r>
                      <w:r w:rsidR="007C7A6D">
                        <w:rPr>
                          <w:rFonts w:ascii="Calibri" w:hAnsi="Calibri" w:cs="Calibri"/>
                        </w:rPr>
                        <w:t>identifying, training, and assigning Officials to assist in facilitating Wichita State University and Shocker Track Club meets.</w:t>
                      </w:r>
                    </w:p>
                    <w:p w14:paraId="287EAB12" w14:textId="624137E4" w:rsidR="007C7A6D" w:rsidRPr="00D34BCC" w:rsidRDefault="007C7A6D" w:rsidP="00DE3F2E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52EE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699F91D8">
                <wp:simplePos x="0" y="0"/>
                <wp:positionH relativeFrom="page">
                  <wp:posOffset>5581650</wp:posOffset>
                </wp:positionH>
                <wp:positionV relativeFrom="page">
                  <wp:posOffset>6057265</wp:posOffset>
                </wp:positionV>
                <wp:extent cx="2371090" cy="1232535"/>
                <wp:effectExtent l="0" t="0" r="0" b="12065"/>
                <wp:wrapThrough wrapText="bothSides">
                  <wp:wrapPolygon edited="0">
                    <wp:start x="231" y="0"/>
                    <wp:lineTo x="231" y="21366"/>
                    <wp:lineTo x="21056" y="21366"/>
                    <wp:lineTo x="21056" y="0"/>
                    <wp:lineTo x="23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448BB32B" w:rsidR="007C7A6D" w:rsidRDefault="007C7A6D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organization that helps support Wichita area Track and Field and </w:t>
                            </w:r>
                            <w:proofErr w:type="gramStart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Cross Country</w:t>
                            </w:r>
                            <w:proofErr w:type="gramEnd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C530" id="Text Box 46" o:spid="_x0000_s1037" type="#_x0000_t202" style="position:absolute;margin-left:439.5pt;margin-top:476.9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" filled="f" stroked="f">
                <v:textbox>
                  <w:txbxContent>
                    <w:p w14:paraId="5AE25B9A" w14:textId="448BB32B" w:rsidR="007C7A6D" w:rsidRDefault="007C7A6D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organization that helps support Wichita area Track and Field and </w:t>
                      </w:r>
                      <w:proofErr w:type="gramStart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Cross Country</w:t>
                      </w:r>
                      <w:proofErr w:type="gramEnd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021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720E62E6">
            <wp:simplePos x="0" y="0"/>
            <wp:positionH relativeFrom="page">
              <wp:posOffset>3937000</wp:posOffset>
            </wp:positionH>
            <wp:positionV relativeFrom="page">
              <wp:posOffset>6764655</wp:posOffset>
            </wp:positionV>
            <wp:extent cx="525780" cy="525780"/>
            <wp:effectExtent l="0" t="0" r="7620" b="7620"/>
            <wp:wrapThrough wrapText="bothSides">
              <wp:wrapPolygon edited="0">
                <wp:start x="0" y="0"/>
                <wp:lineTo x="0" y="20870"/>
                <wp:lineTo x="20870" y="20870"/>
                <wp:lineTo x="20870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6F137B79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AB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5B8D6409">
                <wp:simplePos x="0" y="0"/>
                <wp:positionH relativeFrom="page">
                  <wp:posOffset>5581650</wp:posOffset>
                </wp:positionH>
                <wp:positionV relativeFrom="page">
                  <wp:posOffset>5753100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3649B81A" w:rsidR="007C7A6D" w:rsidRPr="00665ABF" w:rsidRDefault="007C7A6D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04091" id="Text Box 28" o:spid="_x0000_s1038" type="#_x0000_t202" style="position:absolute;margin-left:439.5pt;margin-top:453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" filled="f" stroked="f">
                <v:textbox inset=",0,,0">
                  <w:txbxContent>
                    <w:p w14:paraId="6ABD8ABB" w14:textId="3649B81A" w:rsidR="007C7A6D" w:rsidRPr="00665ABF" w:rsidRDefault="007C7A6D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665ABF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0F5EE33F">
            <wp:simplePos x="0" y="0"/>
            <wp:positionH relativeFrom="page">
              <wp:posOffset>8051800</wp:posOffset>
            </wp:positionH>
            <wp:positionV relativeFrom="page">
              <wp:posOffset>5720715</wp:posOffset>
            </wp:positionV>
            <wp:extent cx="1549400" cy="1587500"/>
            <wp:effectExtent l="0" t="0" r="0" b="12700"/>
            <wp:wrapTight wrapText="bothSides">
              <wp:wrapPolygon edited="0">
                <wp:start x="0" y="0"/>
                <wp:lineTo x="0" y="21427"/>
                <wp:lineTo x="21246" y="21427"/>
                <wp:lineTo x="21246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44DA81D6" w:rsidR="007C7A6D" w:rsidRDefault="007C7A6D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0" o:spid="_x0000_s1045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" filled="f" stroked="f">
                <v:textbox inset=",0,,0">
                  <w:txbxContent>
                    <w:p w14:paraId="3F9FA5C8" w14:textId="44DA81D6" w:rsidR="007C7A6D" w:rsidRDefault="007C7A6D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017FF375" w:rsidR="007C7A6D" w:rsidRDefault="007C7A6D" w:rsidP="00DE3F2E">
                            <w:pPr>
                              <w:pStyle w:val="Title"/>
                            </w:pPr>
                            <w:r>
                              <w:t>REMUNERATION PROGRAM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1" o:spid="_x0000_s1046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" filled="f" stroked="f">
                <v:textbox inset=",0,,0">
                  <w:txbxContent>
                    <w:p w14:paraId="3C6D2BDC" w14:textId="017FF375" w:rsidR="007C7A6D" w:rsidRDefault="007C7A6D" w:rsidP="00DE3F2E">
                      <w:pPr>
                        <w:pStyle w:val="Title"/>
                      </w:pPr>
                      <w:r>
                        <w:t>REMUNERATION 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7C7A6D">
      <w:headerReference w:type="default" r:id="rId17"/>
      <w:footerReference w:type="default" r:id="rId18"/>
      <w:headerReference w:type="first" r:id="rId19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4B9E3" w14:textId="77777777" w:rsidR="003F0458" w:rsidRDefault="003F0458">
      <w:r>
        <w:separator/>
      </w:r>
    </w:p>
  </w:endnote>
  <w:endnote w:type="continuationSeparator" w:id="0">
    <w:p w14:paraId="7A28E43D" w14:textId="77777777" w:rsidR="003F0458" w:rsidRDefault="003F0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PMincho">
    <w:altName w:val="MS Gothic"/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GPSoeiKakugothicUB">
    <w:altName w:val="HGP創英角ｺﾞｼｯｸUB"/>
    <w:panose1 w:val="020B0900000000000000"/>
    <w:charset w:val="8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3A7ED" w14:textId="77777777" w:rsidR="007C7A6D" w:rsidRDefault="007C7A6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3903C3F5">
              <wp:simplePos x="0" y="0"/>
              <wp:positionH relativeFrom="page">
                <wp:posOffset>5486400</wp:posOffset>
              </wp:positionH>
              <wp:positionV relativeFrom="page">
                <wp:posOffset>5715000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-157" y="-94"/>
                  <wp:lineTo x="-210" y="180"/>
                  <wp:lineTo x="-210" y="22234"/>
                  <wp:lineTo x="21917" y="22234"/>
                  <wp:lineTo x="21970" y="634"/>
                  <wp:lineTo x="21863" y="0"/>
                  <wp:lineTo x="21707" y="-94"/>
                  <wp:lineTo x="-157" y="-94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20" o:spid="_x0000_s1026" style="position:absolute;margin-left:6in;margin-top:450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0E1EF" w14:textId="77777777" w:rsidR="003F0458" w:rsidRDefault="003F0458">
      <w:r>
        <w:separator/>
      </w:r>
    </w:p>
  </w:footnote>
  <w:footnote w:type="continuationSeparator" w:id="0">
    <w:p w14:paraId="58AD9B79" w14:textId="77777777" w:rsidR="003F0458" w:rsidRDefault="003F0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C34FC" w14:textId="77777777" w:rsidR="007C7A6D" w:rsidRDefault="007C7A6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8A78C" w14:textId="77777777" w:rsidR="007C7A6D" w:rsidRDefault="007C7A6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1026D"/>
    <w:rsid w:val="00043B29"/>
    <w:rsid w:val="00054981"/>
    <w:rsid w:val="00060208"/>
    <w:rsid w:val="000865B9"/>
    <w:rsid w:val="000B3B02"/>
    <w:rsid w:val="000B727D"/>
    <w:rsid w:val="000D6B1F"/>
    <w:rsid w:val="00123DB7"/>
    <w:rsid w:val="001279CD"/>
    <w:rsid w:val="0016382E"/>
    <w:rsid w:val="00171B12"/>
    <w:rsid w:val="00174F40"/>
    <w:rsid w:val="00184A91"/>
    <w:rsid w:val="001865E0"/>
    <w:rsid w:val="00190072"/>
    <w:rsid w:val="00190227"/>
    <w:rsid w:val="001B1B41"/>
    <w:rsid w:val="001C1206"/>
    <w:rsid w:val="001D25A1"/>
    <w:rsid w:val="001E0A09"/>
    <w:rsid w:val="0020075A"/>
    <w:rsid w:val="00212B89"/>
    <w:rsid w:val="00213FD5"/>
    <w:rsid w:val="00253AD0"/>
    <w:rsid w:val="002713C4"/>
    <w:rsid w:val="00276F0C"/>
    <w:rsid w:val="002A0DFD"/>
    <w:rsid w:val="002A532E"/>
    <w:rsid w:val="002A5894"/>
    <w:rsid w:val="002E0DCB"/>
    <w:rsid w:val="002F6357"/>
    <w:rsid w:val="003357E0"/>
    <w:rsid w:val="00381F5C"/>
    <w:rsid w:val="003855D6"/>
    <w:rsid w:val="003938F2"/>
    <w:rsid w:val="00393F3B"/>
    <w:rsid w:val="003B53A4"/>
    <w:rsid w:val="003F0458"/>
    <w:rsid w:val="003F17E8"/>
    <w:rsid w:val="003F6FB1"/>
    <w:rsid w:val="004017EF"/>
    <w:rsid w:val="0044662C"/>
    <w:rsid w:val="00457018"/>
    <w:rsid w:val="004573FB"/>
    <w:rsid w:val="004A0B2E"/>
    <w:rsid w:val="004D0FA8"/>
    <w:rsid w:val="004E62DC"/>
    <w:rsid w:val="004F727F"/>
    <w:rsid w:val="00516EFE"/>
    <w:rsid w:val="0059593C"/>
    <w:rsid w:val="005D2C5E"/>
    <w:rsid w:val="005D4F7B"/>
    <w:rsid w:val="00620DB1"/>
    <w:rsid w:val="006302A0"/>
    <w:rsid w:val="006342FF"/>
    <w:rsid w:val="00635394"/>
    <w:rsid w:val="00665ABF"/>
    <w:rsid w:val="006B0C68"/>
    <w:rsid w:val="006B16E7"/>
    <w:rsid w:val="006C0F9D"/>
    <w:rsid w:val="006C11FB"/>
    <w:rsid w:val="006D498D"/>
    <w:rsid w:val="006D7E99"/>
    <w:rsid w:val="006E1021"/>
    <w:rsid w:val="006E2166"/>
    <w:rsid w:val="006E5759"/>
    <w:rsid w:val="006F3ACE"/>
    <w:rsid w:val="00712639"/>
    <w:rsid w:val="00712E47"/>
    <w:rsid w:val="007340F5"/>
    <w:rsid w:val="00784325"/>
    <w:rsid w:val="00786380"/>
    <w:rsid w:val="007A1880"/>
    <w:rsid w:val="007C2717"/>
    <w:rsid w:val="007C7A6D"/>
    <w:rsid w:val="007D49E7"/>
    <w:rsid w:val="007E3B70"/>
    <w:rsid w:val="007F47D4"/>
    <w:rsid w:val="00823A51"/>
    <w:rsid w:val="0083350F"/>
    <w:rsid w:val="00846AFE"/>
    <w:rsid w:val="0085624B"/>
    <w:rsid w:val="008A00BA"/>
    <w:rsid w:val="008B2128"/>
    <w:rsid w:val="008C71CB"/>
    <w:rsid w:val="008F6BE1"/>
    <w:rsid w:val="008F6E44"/>
    <w:rsid w:val="00903C74"/>
    <w:rsid w:val="009174E2"/>
    <w:rsid w:val="009401D9"/>
    <w:rsid w:val="0094022C"/>
    <w:rsid w:val="00947CBC"/>
    <w:rsid w:val="00950420"/>
    <w:rsid w:val="00986C25"/>
    <w:rsid w:val="00990284"/>
    <w:rsid w:val="009A4407"/>
    <w:rsid w:val="009C5BEA"/>
    <w:rsid w:val="009D33C0"/>
    <w:rsid w:val="009E0266"/>
    <w:rsid w:val="009E219E"/>
    <w:rsid w:val="009E286F"/>
    <w:rsid w:val="009E7B64"/>
    <w:rsid w:val="009F791E"/>
    <w:rsid w:val="00A05BE5"/>
    <w:rsid w:val="00A071D7"/>
    <w:rsid w:val="00A50AE1"/>
    <w:rsid w:val="00A5358F"/>
    <w:rsid w:val="00A70C2D"/>
    <w:rsid w:val="00A70D2E"/>
    <w:rsid w:val="00AA51B2"/>
    <w:rsid w:val="00AC1013"/>
    <w:rsid w:val="00AC3DA2"/>
    <w:rsid w:val="00AE1512"/>
    <w:rsid w:val="00AF7EF5"/>
    <w:rsid w:val="00B06AD0"/>
    <w:rsid w:val="00B20547"/>
    <w:rsid w:val="00B220F2"/>
    <w:rsid w:val="00B25E8E"/>
    <w:rsid w:val="00B3431C"/>
    <w:rsid w:val="00B67E07"/>
    <w:rsid w:val="00B74D23"/>
    <w:rsid w:val="00BA3C99"/>
    <w:rsid w:val="00BB7C13"/>
    <w:rsid w:val="00BC5D6C"/>
    <w:rsid w:val="00BF047F"/>
    <w:rsid w:val="00BF492D"/>
    <w:rsid w:val="00C04127"/>
    <w:rsid w:val="00C12165"/>
    <w:rsid w:val="00C353D5"/>
    <w:rsid w:val="00C42906"/>
    <w:rsid w:val="00C460CA"/>
    <w:rsid w:val="00C6297B"/>
    <w:rsid w:val="00CD62E9"/>
    <w:rsid w:val="00CD64B1"/>
    <w:rsid w:val="00CE01A9"/>
    <w:rsid w:val="00CF0948"/>
    <w:rsid w:val="00D102D8"/>
    <w:rsid w:val="00D141DF"/>
    <w:rsid w:val="00D2573D"/>
    <w:rsid w:val="00D34BCC"/>
    <w:rsid w:val="00D452EE"/>
    <w:rsid w:val="00D7456B"/>
    <w:rsid w:val="00D85879"/>
    <w:rsid w:val="00DB3A5C"/>
    <w:rsid w:val="00DC1557"/>
    <w:rsid w:val="00DC6C51"/>
    <w:rsid w:val="00DD2CEA"/>
    <w:rsid w:val="00DE19D5"/>
    <w:rsid w:val="00DE3F2E"/>
    <w:rsid w:val="00DF733D"/>
    <w:rsid w:val="00E04287"/>
    <w:rsid w:val="00E10930"/>
    <w:rsid w:val="00E11DD3"/>
    <w:rsid w:val="00E142F3"/>
    <w:rsid w:val="00E5109B"/>
    <w:rsid w:val="00E645D5"/>
    <w:rsid w:val="00E918B7"/>
    <w:rsid w:val="00EA5A1E"/>
    <w:rsid w:val="00EB01E2"/>
    <w:rsid w:val="00EC1640"/>
    <w:rsid w:val="00EC4045"/>
    <w:rsid w:val="00ED0A59"/>
    <w:rsid w:val="00ED148B"/>
    <w:rsid w:val="00F65B7C"/>
    <w:rsid w:val="00F73912"/>
    <w:rsid w:val="00F75C48"/>
    <w:rsid w:val="00F85422"/>
    <w:rsid w:val="00F86D38"/>
    <w:rsid w:val="00F91987"/>
    <w:rsid w:val="00F9561B"/>
    <w:rsid w:val="00FC05CB"/>
    <w:rsid w:val="00FC36BC"/>
    <w:rsid w:val="00FD605D"/>
    <w:rsid w:val="00FE06D5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46BE4"/>
  <w15:docId w15:val="{AA382778-9138-AD40-86E7-C50C64B70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rgarcia@goshockers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hyperlink" Target="mailto:rgarcia@goshockers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rograms:Picture%20Program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Macintosh%20HD:Applications:Microsoft%20Office%202011:Office:Media:Templates:Publishing%20Layout%20View:Programs:Picture%20Program.dotx</Template>
  <TotalTime>20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Muci, Alex</cp:lastModifiedBy>
  <cp:revision>9</cp:revision>
  <cp:lastPrinted>2017-11-12T20:24:00Z</cp:lastPrinted>
  <dcterms:created xsi:type="dcterms:W3CDTF">2019-08-14T04:08:00Z</dcterms:created>
  <dcterms:modified xsi:type="dcterms:W3CDTF">2019-09-01T03:29:00Z</dcterms:modified>
  <cp:category/>
</cp:coreProperties>
</file>