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6E909EA5" w:rsidR="00DE3F2E" w:rsidRDefault="00EC4045" w:rsidP="009E286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5E166274">
                <wp:simplePos x="0" y="0"/>
                <wp:positionH relativeFrom="page">
                  <wp:posOffset>5588000</wp:posOffset>
                </wp:positionH>
                <wp:positionV relativeFrom="page">
                  <wp:posOffset>6362700</wp:posOffset>
                </wp:positionV>
                <wp:extent cx="3200400" cy="768985"/>
                <wp:effectExtent l="0" t="0" r="0" b="18415"/>
                <wp:wrapTight wrapText="bothSides">
                  <wp:wrapPolygon edited="0">
                    <wp:start x="171" y="0"/>
                    <wp:lineTo x="171" y="21404"/>
                    <wp:lineTo x="21257" y="21404"/>
                    <wp:lineTo x="21257" y="0"/>
                    <wp:lineTo x="171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77777777" w:rsidR="000865B9" w:rsidRPr="00AC3DA2" w:rsidRDefault="000865B9" w:rsidP="00DE3F2E">
                            <w:pPr>
                              <w:pStyle w:val="Subtitle"/>
                              <w:rPr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AC3DA2">
                              <w:rPr>
                                <w:color w:val="FFFF00"/>
                                <w:sz w:val="96"/>
                                <w:szCs w:val="96"/>
                              </w:rPr>
                              <w:t>Youth Team</w:t>
                            </w:r>
                          </w:p>
                          <w:p w14:paraId="44EE2F0A" w14:textId="77777777" w:rsidR="000865B9" w:rsidRDefault="000865B9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440pt;margin-top:501pt;width:252pt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WsivECAABP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" filled="f" stroked="f">
                <v:textbox inset=",0,,0">
                  <w:txbxContent>
                    <w:p w14:paraId="208261C9" w14:textId="77777777" w:rsidR="000865B9" w:rsidRPr="00AC3DA2" w:rsidRDefault="000865B9" w:rsidP="00DE3F2E">
                      <w:pPr>
                        <w:pStyle w:val="Subtitle"/>
                        <w:rPr>
                          <w:color w:val="FFFF00"/>
                          <w:sz w:val="96"/>
                          <w:szCs w:val="96"/>
                        </w:rPr>
                      </w:pPr>
                      <w:r w:rsidRPr="00AC3DA2">
                        <w:rPr>
                          <w:color w:val="FFFF00"/>
                          <w:sz w:val="96"/>
                          <w:szCs w:val="96"/>
                        </w:rPr>
                        <w:t>Youth Team</w:t>
                      </w:r>
                    </w:p>
                    <w:p w14:paraId="44EE2F0A" w14:textId="77777777" w:rsidR="000865B9" w:rsidRDefault="000865B9"/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7F3AA200">
                <wp:simplePos x="0" y="0"/>
                <wp:positionH relativeFrom="page">
                  <wp:posOffset>457200</wp:posOffset>
                </wp:positionH>
                <wp:positionV relativeFrom="page">
                  <wp:posOffset>4876800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421B0BB4" w:rsidR="000865B9" w:rsidRDefault="000865B9" w:rsidP="00DE3F2E">
                            <w:pPr>
                              <w:pStyle w:val="Heading1"/>
                            </w:pPr>
                            <w: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6pt;margin-top:384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" filled="f" stroked="f">
                <v:textbox inset=",0,,0">
                  <w:txbxContent>
                    <w:p w14:paraId="434D391E" w14:textId="421B0BB4" w:rsidR="000865B9" w:rsidRDefault="000865B9" w:rsidP="00DE3F2E">
                      <w:pPr>
                        <w:pStyle w:val="Heading1"/>
                      </w:pPr>
                      <w:r>
                        <w:t>Parents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0D21A07C">
                <wp:simplePos x="0" y="0"/>
                <wp:positionH relativeFrom="page">
                  <wp:posOffset>457200</wp:posOffset>
                </wp:positionH>
                <wp:positionV relativeFrom="page">
                  <wp:posOffset>5105400</wp:posOffset>
                </wp:positionV>
                <wp:extent cx="4114800" cy="2298700"/>
                <wp:effectExtent l="0" t="0" r="0" b="12700"/>
                <wp:wrapThrough wrapText="bothSides">
                  <wp:wrapPolygon edited="0">
                    <wp:start x="133" y="0"/>
                    <wp:lineTo x="133" y="21481"/>
                    <wp:lineTo x="21333" y="21481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3233F8" w14:textId="63282C4A" w:rsidR="000865B9" w:rsidRDefault="000865B9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are important to the success of th</w:t>
                            </w:r>
                            <w:r w:rsidR="00E142F3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e athlete and the track club and </w:t>
                            </w: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we ask the 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to observe the following:</w:t>
                            </w:r>
                            <w:r w:rsidRPr="00EA5A1E"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4574DD" w14:textId="77777777" w:rsidR="00E142F3" w:rsidRDefault="00E142F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Consider volunteering!</w:t>
                            </w:r>
                          </w:p>
                          <w:p w14:paraId="0884E635" w14:textId="54A0E7F9" w:rsidR="000865B9" w:rsidRPr="00EA5A1E" w:rsidRDefault="000865B9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Maintain a positive attitude</w:t>
                            </w:r>
                          </w:p>
                          <w:p w14:paraId="6D8027F0" w14:textId="77777777" w:rsidR="000865B9" w:rsidRPr="00EA5A1E" w:rsidRDefault="000865B9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Pay all fees in a timely manner</w:t>
                            </w:r>
                          </w:p>
                          <w:p w14:paraId="6889143A" w14:textId="77777777" w:rsidR="000865B9" w:rsidRPr="00EA5A1E" w:rsidRDefault="000865B9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Realize that once an athlete is at a given facility, they are under the supervision/jurisdiction/guidelines of the STC Youth Team management and coaching staff</w:t>
                            </w:r>
                          </w:p>
                          <w:p w14:paraId="6DD9E097" w14:textId="77777777" w:rsidR="000865B9" w:rsidRPr="00EA5A1E" w:rsidRDefault="000865B9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Ensure that the athlete is at practice and at meets on time</w:t>
                            </w:r>
                          </w:p>
                          <w:p w14:paraId="5A89F3CB" w14:textId="77777777" w:rsidR="000865B9" w:rsidRPr="00EA5A1E" w:rsidRDefault="000865B9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Remain in the seating area at practice and meets</w:t>
                            </w:r>
                          </w:p>
                          <w:p w14:paraId="795AA529" w14:textId="77777777" w:rsidR="000865B9" w:rsidRPr="00EA5A1E" w:rsidRDefault="000865B9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Ask questions of STC Youth management and coaches at an appropriate time and in an appropriate manner</w:t>
                            </w:r>
                          </w:p>
                          <w:p w14:paraId="7941EBE5" w14:textId="79673C65" w:rsidR="000865B9" w:rsidRPr="003D6436" w:rsidRDefault="000865B9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36pt;margin-top:402pt;width:324pt;height:181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" mv:complextextbox="1" filled="f" stroked="f">
                <v:textbox>
                  <w:txbxContent>
                    <w:p w14:paraId="6A3233F8" w14:textId="63282C4A" w:rsidR="000865B9" w:rsidRDefault="000865B9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</w:pP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are important to the success of th</w:t>
                      </w:r>
                      <w:r w:rsidR="00E142F3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e athlete and the track club and </w:t>
                      </w: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we ask the 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to observe the following:</w:t>
                      </w:r>
                      <w:r w:rsidRPr="00EA5A1E"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4574DD" w14:textId="77777777" w:rsidR="00E142F3" w:rsidRDefault="00E142F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Consider volunteering!</w:t>
                      </w:r>
                    </w:p>
                    <w:p w14:paraId="0884E635" w14:textId="54A0E7F9" w:rsidR="000865B9" w:rsidRPr="00EA5A1E" w:rsidRDefault="000865B9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Maintain a positive attitude</w:t>
                      </w:r>
                    </w:p>
                    <w:p w14:paraId="6D8027F0" w14:textId="77777777" w:rsidR="000865B9" w:rsidRPr="00EA5A1E" w:rsidRDefault="000865B9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Pay all fees in a timely manner</w:t>
                      </w:r>
                    </w:p>
                    <w:p w14:paraId="6889143A" w14:textId="77777777" w:rsidR="000865B9" w:rsidRPr="00EA5A1E" w:rsidRDefault="000865B9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Realize that once an athlete is at a given facility, they are under the supervision/jurisdiction/guidelines of the STC Youth Team management and coaching staff</w:t>
                      </w:r>
                    </w:p>
                    <w:p w14:paraId="6DD9E097" w14:textId="77777777" w:rsidR="000865B9" w:rsidRPr="00EA5A1E" w:rsidRDefault="000865B9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Ensure that the athlete is at practice and at meets on time</w:t>
                      </w:r>
                    </w:p>
                    <w:p w14:paraId="5A89F3CB" w14:textId="77777777" w:rsidR="000865B9" w:rsidRPr="00EA5A1E" w:rsidRDefault="000865B9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Remain in the seating area at practice and meets</w:t>
                      </w:r>
                    </w:p>
                    <w:p w14:paraId="795AA529" w14:textId="77777777" w:rsidR="000865B9" w:rsidRPr="00EA5A1E" w:rsidRDefault="000865B9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Ask questions of STC Youth management and coaches at an appropriate time and in an appropriate manner</w:t>
                      </w:r>
                    </w:p>
                    <w:p w14:paraId="7941EBE5" w14:textId="79673C65" w:rsidR="000865B9" w:rsidRPr="003D6436" w:rsidRDefault="000865B9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090650F6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0865B9" w:rsidRPr="00665ABF" w:rsidRDefault="00B220F2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="000865B9"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29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9kD7c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" filled="f" stroked="f">
                <v:textbox inset=",0,,0">
                  <w:txbxContent>
                    <w:p w14:paraId="2CCD483B" w14:textId="28E57EAB" w:rsidR="000865B9" w:rsidRPr="00665ABF" w:rsidRDefault="00B220F2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="000865B9"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0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69420A8B">
                <wp:simplePos x="0" y="0"/>
                <wp:positionH relativeFrom="page">
                  <wp:posOffset>457200</wp:posOffset>
                </wp:positionH>
                <wp:positionV relativeFrom="page">
                  <wp:posOffset>3213100</wp:posOffset>
                </wp:positionV>
                <wp:extent cx="4114800" cy="1588770"/>
                <wp:effectExtent l="0" t="0" r="0" b="11430"/>
                <wp:wrapThrough wrapText="bothSides">
                  <wp:wrapPolygon edited="0">
                    <wp:start x="133" y="0"/>
                    <wp:lineTo x="133" y="21410"/>
                    <wp:lineTo x="21333" y="21410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77777777" w:rsidR="008B2128" w:rsidRDefault="000865B9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Youth Team 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Separate indoor and outdoor seasons provide opportunities for nearly six months of training.</w:t>
                            </w:r>
                            <w:r w:rsidR="008B212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E4F4EE7" w14:textId="77777777" w:rsidR="008B2128" w:rsidRDefault="008B2128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297D1304" w:rsidR="008B2128" w:rsidRPr="009B1E56" w:rsidRDefault="008B2128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 of the Shocker Track Club Youth Team is to provide opportunities for youth to compete in track and field from an introductory level, to high-level competition, under the framework of USATF guidelines.</w:t>
                            </w:r>
                          </w:p>
                          <w:p w14:paraId="63FDCBAF" w14:textId="574347B8" w:rsidR="000865B9" w:rsidRPr="002E0DCB" w:rsidRDefault="000865B9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6pt;margin-top:253pt;width:324pt;height:125.1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" mv:complextextbox="1" filled="f" stroked="f">
                <v:textbox inset=",0,,0">
                  <w:txbxContent>
                    <w:p w14:paraId="224418ED" w14:textId="77777777" w:rsidR="008B2128" w:rsidRDefault="000865B9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Track Club Youth Team 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Separate indoor and outdoor seasons provide opportunities for nearly six months of training.</w:t>
                      </w:r>
                      <w:r w:rsidR="008B2128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E4F4EE7" w14:textId="77777777" w:rsidR="008B2128" w:rsidRDefault="008B2128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297D1304" w:rsidR="008B2128" w:rsidRPr="009B1E56" w:rsidRDefault="008B2128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 of the Shocker Track Club Youth Team is to provide opportunities for youth to compete in track and field from an introductory level, to high-level competition, under the framework of USATF guidelines.</w:t>
                      </w:r>
                    </w:p>
                    <w:p w14:paraId="63FDCBAF" w14:textId="574347B8" w:rsidR="000865B9" w:rsidRPr="002E0DCB" w:rsidRDefault="000865B9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42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093220C5">
                <wp:simplePos x="0" y="0"/>
                <wp:positionH relativeFrom="page">
                  <wp:posOffset>457200</wp:posOffset>
                </wp:positionH>
                <wp:positionV relativeFrom="page">
                  <wp:posOffset>2997200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0865B9" w:rsidRDefault="00CD62E9" w:rsidP="00DE3F2E">
                            <w:pPr>
                              <w:pStyle w:val="Heading1"/>
                            </w:pPr>
                            <w:r>
                              <w:t xml:space="preserve">Mission and </w:t>
                            </w:r>
                            <w:r w:rsidR="000865B9"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6pt;margin-top:236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Q1CfU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" filled="f" stroked="f">
                <v:textbox inset=",0,,0">
                  <w:txbxContent>
                    <w:p w14:paraId="1CFBCAF5" w14:textId="7C723B6E" w:rsidR="000865B9" w:rsidRDefault="00CD62E9" w:rsidP="00DE3F2E">
                      <w:pPr>
                        <w:pStyle w:val="Heading1"/>
                      </w:pPr>
                      <w:r>
                        <w:t xml:space="preserve">Mission and </w:t>
                      </w:r>
                      <w:r w:rsidR="000865B9">
                        <w:t>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E3B70">
        <w:rPr>
          <w:noProof/>
        </w:rPr>
        <w:drawing>
          <wp:anchor distT="0" distB="0" distL="114300" distR="114300" simplePos="0" relativeHeight="251721734" behindDoc="0" locked="0" layoutInCell="1" allowOverlap="1" wp14:anchorId="2EB074DE" wp14:editId="2ABDA048">
            <wp:simplePos x="0" y="0"/>
            <wp:positionH relativeFrom="page">
              <wp:posOffset>2372360</wp:posOffset>
            </wp:positionH>
            <wp:positionV relativeFrom="page">
              <wp:posOffset>758190</wp:posOffset>
            </wp:positionV>
            <wp:extent cx="2108200" cy="1231900"/>
            <wp:effectExtent l="0" t="0" r="0" b="12700"/>
            <wp:wrapThrough wrapText="bothSides">
              <wp:wrapPolygon edited="0">
                <wp:start x="0" y="0"/>
                <wp:lineTo x="0" y="21377"/>
                <wp:lineTo x="21340" y="21377"/>
                <wp:lineTo x="21340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 Hurdle Practice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B70">
        <w:rPr>
          <w:noProof/>
        </w:rPr>
        <w:drawing>
          <wp:anchor distT="0" distB="0" distL="114300" distR="114300" simplePos="0" relativeHeight="251699206" behindDoc="0" locked="0" layoutInCell="1" allowOverlap="1" wp14:anchorId="79DFC9B3" wp14:editId="6B9BF82B">
            <wp:simplePos x="0" y="0"/>
            <wp:positionH relativeFrom="page">
              <wp:posOffset>1390015</wp:posOffset>
            </wp:positionH>
            <wp:positionV relativeFrom="page">
              <wp:posOffset>758190</wp:posOffset>
            </wp:positionV>
            <wp:extent cx="1412875" cy="2048510"/>
            <wp:effectExtent l="0" t="0" r="9525" b="8890"/>
            <wp:wrapThrough wrapText="bothSides">
              <wp:wrapPolygon edited="0">
                <wp:start x="0" y="0"/>
                <wp:lineTo x="0" y="21426"/>
                <wp:lineTo x="21357" y="21426"/>
                <wp:lineTo x="21357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Simon Jr 07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B70">
        <w:rPr>
          <w:noProof/>
        </w:rPr>
        <w:drawing>
          <wp:anchor distT="0" distB="0" distL="114300" distR="114300" simplePos="0" relativeHeight="251719686" behindDoc="0" locked="0" layoutInCell="1" allowOverlap="1" wp14:anchorId="1AF5FA6C" wp14:editId="3C6AE33A">
            <wp:simplePos x="0" y="0"/>
            <wp:positionH relativeFrom="page">
              <wp:posOffset>2641600</wp:posOffset>
            </wp:positionH>
            <wp:positionV relativeFrom="page">
              <wp:posOffset>1655445</wp:posOffset>
            </wp:positionV>
            <wp:extent cx="1838960" cy="1151255"/>
            <wp:effectExtent l="0" t="0" r="0" b="0"/>
            <wp:wrapThrough wrapText="bothSides">
              <wp:wrapPolygon edited="0">
                <wp:start x="0" y="0"/>
                <wp:lineTo x="0" y="20969"/>
                <wp:lineTo x="21182" y="20969"/>
                <wp:lineTo x="21182" y="0"/>
                <wp:lineTo x="0" y="0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25">
        <w:rPr>
          <w:noProof/>
        </w:rPr>
        <w:drawing>
          <wp:anchor distT="0" distB="0" distL="118745" distR="118745" simplePos="0" relativeHeight="251694084" behindDoc="0" locked="0" layoutInCell="0" allowOverlap="1" wp14:anchorId="38653861" wp14:editId="514D6893">
            <wp:simplePos x="0" y="0"/>
            <wp:positionH relativeFrom="page">
              <wp:posOffset>551180</wp:posOffset>
            </wp:positionH>
            <wp:positionV relativeFrom="page">
              <wp:posOffset>758190</wp:posOffset>
            </wp:positionV>
            <wp:extent cx="1416685" cy="2048510"/>
            <wp:effectExtent l="0" t="0" r="5715" b="8890"/>
            <wp:wrapTight wrapText="bothSides">
              <wp:wrapPolygon edited="0">
                <wp:start x="0" y="0"/>
                <wp:lineTo x="0" y="21426"/>
                <wp:lineTo x="21300" y="21426"/>
                <wp:lineTo x="21300" y="0"/>
                <wp:lineTo x="0" y="0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62FFA814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0C14C532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0865B9" w:rsidRPr="00E5109B" w:rsidRDefault="000865B9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gFWfc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" filled="f" stroked="f">
                <v:textbox inset=",0,,0">
                  <w:txbxContent>
                    <w:p w14:paraId="1ABC9E8F" w14:textId="77777777" w:rsidR="000865B9" w:rsidRPr="00E5109B" w:rsidRDefault="000865B9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5627AA9C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3CD80F63" w:rsidR="000865B9" w:rsidRDefault="000865B9" w:rsidP="00DE3F2E">
                            <w:pPr>
                              <w:pStyle w:val="Date"/>
                            </w:pPr>
                            <w:r w:rsidRPr="00174F40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 w:rsidR="00E142F3">
                              <w:rPr>
                                <w:sz w:val="96"/>
                                <w:szCs w:val="96"/>
                              </w:rPr>
                              <w:t>013</w:t>
                            </w:r>
                            <w:r w:rsidRPr="00174F40">
                              <w:rPr>
                                <w:sz w:val="96"/>
                                <w:szCs w:val="96"/>
                              </w:rPr>
                              <w:t>-201</w:t>
                            </w:r>
                            <w:r w:rsidR="00E142F3">
                              <w:rPr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vaM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" filled="f" stroked="f">
                <v:textbox inset=",0,,0">
                  <w:txbxContent>
                    <w:p w14:paraId="437F2887" w14:textId="3CD80F63" w:rsidR="000865B9" w:rsidRDefault="000865B9" w:rsidP="00DE3F2E">
                      <w:pPr>
                        <w:pStyle w:val="Date"/>
                      </w:pPr>
                      <w:r w:rsidRPr="00174F40">
                        <w:rPr>
                          <w:sz w:val="96"/>
                          <w:szCs w:val="96"/>
                        </w:rPr>
                        <w:t>2</w:t>
                      </w:r>
                      <w:r w:rsidR="00E142F3">
                        <w:rPr>
                          <w:sz w:val="96"/>
                          <w:szCs w:val="96"/>
                        </w:rPr>
                        <w:t>013</w:t>
                      </w:r>
                      <w:r w:rsidRPr="00174F40">
                        <w:rPr>
                          <w:sz w:val="96"/>
                          <w:szCs w:val="96"/>
                        </w:rPr>
                        <w:t>-201</w:t>
                      </w:r>
                      <w:r w:rsidR="00E142F3">
                        <w:rPr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C442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8" behindDoc="0" locked="0" layoutInCell="1" allowOverlap="1" wp14:anchorId="275BE716" wp14:editId="5EAF4849">
                <wp:simplePos x="0" y="0"/>
                <wp:positionH relativeFrom="page">
                  <wp:posOffset>5581650</wp:posOffset>
                </wp:positionH>
                <wp:positionV relativeFrom="page">
                  <wp:posOffset>4851400</wp:posOffset>
                </wp:positionV>
                <wp:extent cx="3460750" cy="330200"/>
                <wp:effectExtent l="0" t="0" r="0" b="0"/>
                <wp:wrapThrough wrapText="bothSides">
                  <wp:wrapPolygon edited="0">
                    <wp:start x="159" y="0"/>
                    <wp:lineTo x="159" y="19938"/>
                    <wp:lineTo x="21243" y="19938"/>
                    <wp:lineTo x="21243" y="0"/>
                    <wp:lineTo x="159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DE623" w14:textId="17978683" w:rsidR="000865B9" w:rsidRPr="00253AD0" w:rsidRDefault="000865B9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253AD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Practices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439.5pt;margin-top:382pt;width:272.5pt;height:26pt;z-index:251722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" mv:complextextbox="1" filled="f" stroked="f">
                <v:textbox>
                  <w:txbxContent>
                    <w:p w14:paraId="6D0DE623" w14:textId="17978683" w:rsidR="000865B9" w:rsidRPr="00253AD0" w:rsidRDefault="000865B9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253AD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Practices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0201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3D23040C">
                <wp:simplePos x="0" y="0"/>
                <wp:positionH relativeFrom="page">
                  <wp:posOffset>5581650</wp:posOffset>
                </wp:positionH>
                <wp:positionV relativeFrom="page">
                  <wp:posOffset>5181600</wp:posOffset>
                </wp:positionV>
                <wp:extent cx="4019550" cy="571500"/>
                <wp:effectExtent l="0" t="0" r="0" b="12700"/>
                <wp:wrapThrough wrapText="bothSides">
                  <wp:wrapPolygon edited="0">
                    <wp:start x="136" y="0"/>
                    <wp:lineTo x="136" y="21120"/>
                    <wp:lineTo x="21293" y="21120"/>
                    <wp:lineTo x="21293" y="0"/>
                    <wp:lineTo x="136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243F" w14:textId="4D6630B9" w:rsidR="000865B9" w:rsidRPr="00253AD0" w:rsidRDefault="00B220F2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P</w:t>
                            </w:r>
                            <w:r w:rsidR="000865B9" w:rsidRPr="00253AD0">
                              <w:rPr>
                                <w:rFonts w:ascii="Calibri" w:hAnsi="Calibri"/>
                              </w:rPr>
                              <w:t xml:space="preserve">ractices are </w:t>
                            </w:r>
                            <w:r w:rsidR="000B727D">
                              <w:rPr>
                                <w:rFonts w:ascii="Calibri" w:hAnsi="Calibri"/>
                              </w:rPr>
                              <w:t xml:space="preserve">typically </w:t>
                            </w:r>
                            <w:r w:rsidR="009F791E">
                              <w:rPr>
                                <w:rFonts w:ascii="Calibri" w:hAnsi="Calibri"/>
                              </w:rPr>
                              <w:t>held at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Wichita State’s Heskett Center </w:t>
                            </w:r>
                            <w:r w:rsidR="00400201">
                              <w:rPr>
                                <w:rFonts w:ascii="Calibri" w:hAnsi="Calibri"/>
                              </w:rPr>
                              <w:t xml:space="preserve">(indoor) </w:t>
                            </w:r>
                            <w:r>
                              <w:rPr>
                                <w:rFonts w:ascii="Calibri" w:hAnsi="Calibri"/>
                              </w:rPr>
                              <w:t>or Ce</w:t>
                            </w:r>
                            <w:r w:rsidR="00C442BE">
                              <w:rPr>
                                <w:rFonts w:ascii="Calibri" w:hAnsi="Calibri"/>
                              </w:rPr>
                              <w:t xml:space="preserve">ssna Stadium (outdoor) Monday – </w:t>
                            </w:r>
                            <w:r w:rsidR="00C442BE">
                              <w:rPr>
                                <w:rFonts w:ascii="Calibri" w:hAnsi="Calibri"/>
                              </w:rPr>
                              <w:t>Thursday.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439.5pt;margin-top:408pt;width:316.5pt;height:45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" mv:complextextbox="1" filled="f" stroked="f">
                <v:textbox>
                  <w:txbxContent>
                    <w:p w14:paraId="2469243F" w14:textId="4D6630B9" w:rsidR="000865B9" w:rsidRPr="00253AD0" w:rsidRDefault="00B220F2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P</w:t>
                      </w:r>
                      <w:r w:rsidR="000865B9" w:rsidRPr="00253AD0">
                        <w:rPr>
                          <w:rFonts w:ascii="Calibri" w:hAnsi="Calibri"/>
                        </w:rPr>
                        <w:t xml:space="preserve">ractices are </w:t>
                      </w:r>
                      <w:r w:rsidR="000B727D">
                        <w:rPr>
                          <w:rFonts w:ascii="Calibri" w:hAnsi="Calibri"/>
                        </w:rPr>
                        <w:t xml:space="preserve">typically </w:t>
                      </w:r>
                      <w:r w:rsidR="009F791E">
                        <w:rPr>
                          <w:rFonts w:ascii="Calibri" w:hAnsi="Calibri"/>
                        </w:rPr>
                        <w:t>held at</w:t>
                      </w:r>
                      <w:r>
                        <w:rPr>
                          <w:rFonts w:ascii="Calibri" w:hAnsi="Calibri"/>
                        </w:rPr>
                        <w:t xml:space="preserve"> Wichita State’s Heskett Center </w:t>
                      </w:r>
                      <w:r w:rsidR="00400201">
                        <w:rPr>
                          <w:rFonts w:ascii="Calibri" w:hAnsi="Calibri"/>
                        </w:rPr>
                        <w:t xml:space="preserve">(indoor) </w:t>
                      </w:r>
                      <w:r>
                        <w:rPr>
                          <w:rFonts w:ascii="Calibri" w:hAnsi="Calibri"/>
                        </w:rPr>
                        <w:t>or Ce</w:t>
                      </w:r>
                      <w:r w:rsidR="00C442BE">
                        <w:rPr>
                          <w:rFonts w:ascii="Calibri" w:hAnsi="Calibri"/>
                        </w:rPr>
                        <w:t xml:space="preserve">ssna Stadium (outdoor) Monday – </w:t>
                      </w:r>
                      <w:r w:rsidR="00C442BE">
                        <w:rPr>
                          <w:rFonts w:ascii="Calibri" w:hAnsi="Calibri"/>
                        </w:rPr>
                        <w:t>Thursday.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40F5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7ABC1FF7">
                <wp:simplePos x="0" y="0"/>
                <wp:positionH relativeFrom="page">
                  <wp:posOffset>571500</wp:posOffset>
                </wp:positionH>
                <wp:positionV relativeFrom="page">
                  <wp:posOffset>5969000</wp:posOffset>
                </wp:positionV>
                <wp:extent cx="3822700" cy="698500"/>
                <wp:effectExtent l="0" t="0" r="0" b="12700"/>
                <wp:wrapThrough wrapText="bothSides">
                  <wp:wrapPolygon edited="0">
                    <wp:start x="144" y="0"/>
                    <wp:lineTo x="144" y="21207"/>
                    <wp:lineTo x="21241" y="21207"/>
                    <wp:lineTo x="21241" y="0"/>
                    <wp:lineTo x="14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44589CD5" w:rsidR="007340F5" w:rsidRDefault="00EC4045">
                            <w:r>
                              <w:rPr>
                                <w:rFonts w:ascii="Calibri" w:hAnsi="Calibri"/>
                              </w:rPr>
                              <w:t>I</w:t>
                            </w:r>
                            <w:r w:rsidR="007340F5" w:rsidRPr="007340F5">
                              <w:rPr>
                                <w:rFonts w:ascii="Calibri" w:hAnsi="Calibri"/>
                              </w:rPr>
                              <w:t>nformational meeting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s are held regularly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 xml:space="preserve">to </w:t>
                            </w:r>
                            <w:r w:rsidR="007340F5" w:rsidRPr="007340F5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provide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</w:rPr>
                              <w:t xml:space="preserve"> information </w:t>
                            </w:r>
                            <w:r w:rsidR="007340F5" w:rsidRPr="007340F5">
                              <w:rPr>
                                <w:rFonts w:ascii="Calibri" w:hAnsi="Calibri"/>
                              </w:rPr>
                              <w:t>at the WSU Cessna Stadium Track &amp; Field Team Roo</w:t>
                            </w:r>
                            <w:r>
                              <w:rPr>
                                <w:rFonts w:ascii="Calibri" w:hAnsi="Calibri"/>
                              </w:rPr>
                              <w:t>m. Watch ShockerTrackClub.com for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margin-left:45pt;margin-top:470pt;width:301pt;height:5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" mv:complextextbox="1" filled="f" stroked="f">
                <v:textbox>
                  <w:txbxContent>
                    <w:p w14:paraId="7AAB1AA8" w14:textId="44589CD5" w:rsidR="007340F5" w:rsidRDefault="00EC4045">
                      <w:r>
                        <w:rPr>
                          <w:rFonts w:ascii="Calibri" w:hAnsi="Calibri"/>
                        </w:rPr>
                        <w:t>I</w:t>
                      </w:r>
                      <w:r w:rsidR="007340F5" w:rsidRPr="007340F5">
                        <w:rPr>
                          <w:rFonts w:ascii="Calibri" w:hAnsi="Calibri"/>
                        </w:rPr>
                        <w:t>nformational meeting</w:t>
                      </w:r>
                      <w:r>
                        <w:rPr>
                          <w:rFonts w:ascii="Calibri" w:hAnsi="Calibri"/>
                        </w:rPr>
                        <w:t xml:space="preserve">s are held regularly </w:t>
                      </w:r>
                      <w:proofErr w:type="gramStart"/>
                      <w:r>
                        <w:rPr>
                          <w:rFonts w:ascii="Calibri" w:hAnsi="Calibri"/>
                        </w:rPr>
                        <w:t xml:space="preserve">to </w:t>
                      </w:r>
                      <w:r w:rsidR="007340F5" w:rsidRPr="007340F5"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provide</w:t>
                      </w:r>
                      <w:proofErr w:type="gramEnd"/>
                      <w:r>
                        <w:rPr>
                          <w:rFonts w:ascii="Calibri" w:hAnsi="Calibri"/>
                        </w:rPr>
                        <w:t xml:space="preserve"> information </w:t>
                      </w:r>
                      <w:r w:rsidR="007340F5" w:rsidRPr="007340F5">
                        <w:rPr>
                          <w:rFonts w:ascii="Calibri" w:hAnsi="Calibri"/>
                        </w:rPr>
                        <w:t>at the WSU Cessna Stadium Track &amp; Field Team Roo</w:t>
                      </w:r>
                      <w:r>
                        <w:rPr>
                          <w:rFonts w:ascii="Calibri" w:hAnsi="Calibri"/>
                        </w:rPr>
                        <w:t>m. Watch ShockerTrackClub.com for details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FA8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6907C228">
                <wp:simplePos x="0" y="0"/>
                <wp:positionH relativeFrom="page">
                  <wp:posOffset>571500</wp:posOffset>
                </wp:positionH>
                <wp:positionV relativeFrom="page">
                  <wp:posOffset>5676265</wp:posOffset>
                </wp:positionV>
                <wp:extent cx="3759200" cy="381000"/>
                <wp:effectExtent l="0" t="0" r="0" b="0"/>
                <wp:wrapThrough wrapText="bothSides">
                  <wp:wrapPolygon edited="0">
                    <wp:start x="146" y="0"/>
                    <wp:lineTo x="146" y="20160"/>
                    <wp:lineTo x="21308" y="20160"/>
                    <wp:lineTo x="21308" y="0"/>
                    <wp:lineTo x="14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5040D498" w:rsidR="004D0FA8" w:rsidRPr="004D0FA8" w:rsidRDefault="004D0FA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D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Informational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45pt;margin-top:446.95pt;width:296pt;height:30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" mv:complextextbox="1" filled="f" stroked="f">
                <v:textbox>
                  <w:txbxContent>
                    <w:p w14:paraId="2346D593" w14:textId="5040D498" w:rsidR="004D0FA8" w:rsidRPr="004D0FA8" w:rsidRDefault="004D0FA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4D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Informational Meeting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16EFE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39103A4B">
                <wp:simplePos x="0" y="0"/>
                <wp:positionH relativeFrom="page">
                  <wp:posOffset>568325</wp:posOffset>
                </wp:positionH>
                <wp:positionV relativeFrom="page">
                  <wp:posOffset>3513455</wp:posOffset>
                </wp:positionV>
                <wp:extent cx="3905885" cy="2201545"/>
                <wp:effectExtent l="0" t="0" r="0" b="8255"/>
                <wp:wrapThrough wrapText="bothSides">
                  <wp:wrapPolygon edited="0">
                    <wp:start x="140" y="0"/>
                    <wp:lineTo x="140" y="21432"/>
                    <wp:lineTo x="21351" y="21432"/>
                    <wp:lineTo x="21351" y="0"/>
                    <wp:lineTo x="14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137FAB" w14:textId="29197D2A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All STC Youth Coaches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AND </w:t>
                            </w:r>
                            <w:r w:rsidR="009F791E">
                              <w:rPr>
                                <w:rFonts w:ascii="Calibri" w:hAnsi="Calibri" w:cs="Calibri"/>
                              </w:rPr>
                              <w:t xml:space="preserve">key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Volunteers are USATF members, and 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have passed a USA Track &amp; Field background check. </w:t>
                            </w:r>
                          </w:p>
                          <w:p w14:paraId="4144DD65" w14:textId="4B9D5605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Coaches are responsible for the day-to-day training, practices, meet day preparation and coaching, as well as relaying information pertaining to meet day entries to parents, etc.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Volunteers work under the direction of the </w:t>
                            </w:r>
                          </w:p>
                          <w:p w14:paraId="3A394C17" w14:textId="2846F257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Team Program Managers and can assist in the following areas: </w:t>
                            </w:r>
                          </w:p>
                          <w:p w14:paraId="1035FC4F" w14:textId="6ED99499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- Team Parents // Marketing // </w:t>
                            </w:r>
                            <w:r w:rsidR="003F6FB1">
                              <w:rPr>
                                <w:rFonts w:ascii="Calibri" w:hAnsi="Calibri" w:cs="Calibri"/>
                              </w:rPr>
                              <w:t>Practice facilitation</w:t>
                            </w:r>
                          </w:p>
                          <w:p w14:paraId="14A64C5D" w14:textId="5D7A1BC6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- </w:t>
                            </w:r>
                            <w:r w:rsidR="003F6FB1">
                              <w:rPr>
                                <w:rFonts w:ascii="Calibri" w:hAnsi="Calibri" w:cs="Calibri"/>
                              </w:rPr>
                              <w:t>Home Meet Management and Support</w:t>
                            </w:r>
                            <w:r w:rsidR="007340F5">
                              <w:rPr>
                                <w:rFonts w:ascii="Calibri" w:hAnsi="Calibri" w:cs="Calibri"/>
                              </w:rPr>
                              <w:t xml:space="preserve"> // </w:t>
                            </w:r>
                            <w:r w:rsidR="00516EFE">
                              <w:rPr>
                                <w:rFonts w:ascii="Calibri" w:hAnsi="Calibri" w:cs="Calibri"/>
                              </w:rPr>
                              <w:t>Fundraising</w:t>
                            </w:r>
                          </w:p>
                          <w:p w14:paraId="40AB0356" w14:textId="77777777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3EF891" w14:textId="15591699" w:rsidR="000865B9" w:rsidRPr="00457018" w:rsidRDefault="000865B9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8" type="#_x0000_t202" style="position:absolute;margin-left:44.75pt;margin-top:276.65pt;width:307.55pt;height:173.3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" mv:complextextbox="1" filled="f" stroked="f">
                <v:textbox>
                  <w:txbxContent>
                    <w:p w14:paraId="37137FAB" w14:textId="29197D2A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All STC Youth Coaches </w:t>
                      </w:r>
                      <w:r>
                        <w:rPr>
                          <w:rFonts w:ascii="Calibri" w:hAnsi="Calibri" w:cs="Calibri"/>
                        </w:rPr>
                        <w:t xml:space="preserve">AND </w:t>
                      </w:r>
                      <w:r w:rsidR="009F791E">
                        <w:rPr>
                          <w:rFonts w:ascii="Calibri" w:hAnsi="Calibri" w:cs="Calibri"/>
                        </w:rPr>
                        <w:t xml:space="preserve">key </w:t>
                      </w:r>
                      <w:r>
                        <w:rPr>
                          <w:rFonts w:ascii="Calibri" w:hAnsi="Calibri" w:cs="Calibri"/>
                        </w:rPr>
                        <w:t xml:space="preserve">Volunteers are USATF members, and 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have passed a USA Track &amp; Field background check. </w:t>
                      </w:r>
                    </w:p>
                    <w:p w14:paraId="4144DD65" w14:textId="4B9D5605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Coaches are responsible for the day-to-day training, practices, meet day preparation and coaching, as well as relaying information pertaining to meet day entries to parents, etc. </w:t>
                      </w:r>
                      <w:r>
                        <w:rPr>
                          <w:rFonts w:ascii="Calibri" w:hAnsi="Calibri" w:cs="Calibri"/>
                        </w:rPr>
                        <w:t xml:space="preserve"> Volunteers work under the direction of the </w:t>
                      </w:r>
                    </w:p>
                    <w:p w14:paraId="3A394C17" w14:textId="2846F257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Team Program Managers and can assist in the following areas: </w:t>
                      </w:r>
                    </w:p>
                    <w:p w14:paraId="1035FC4F" w14:textId="6ED99499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- Team Parents // Marketing // </w:t>
                      </w:r>
                      <w:r w:rsidR="003F6FB1">
                        <w:rPr>
                          <w:rFonts w:ascii="Calibri" w:hAnsi="Calibri" w:cs="Calibri"/>
                        </w:rPr>
                        <w:t>Practice facilitation</w:t>
                      </w:r>
                    </w:p>
                    <w:p w14:paraId="14A64C5D" w14:textId="5D7A1BC6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- </w:t>
                      </w:r>
                      <w:r w:rsidR="003F6FB1">
                        <w:rPr>
                          <w:rFonts w:ascii="Calibri" w:hAnsi="Calibri" w:cs="Calibri"/>
                        </w:rPr>
                        <w:t>Home Meet Management and Support</w:t>
                      </w:r>
                      <w:r w:rsidR="007340F5">
                        <w:rPr>
                          <w:rFonts w:ascii="Calibri" w:hAnsi="Calibri" w:cs="Calibri"/>
                        </w:rPr>
                        <w:t xml:space="preserve"> // </w:t>
                      </w:r>
                      <w:r w:rsidR="00516EFE">
                        <w:rPr>
                          <w:rFonts w:ascii="Calibri" w:hAnsi="Calibri" w:cs="Calibri"/>
                        </w:rPr>
                        <w:t>Fundraising</w:t>
                      </w:r>
                    </w:p>
                    <w:p w14:paraId="40AB0356" w14:textId="77777777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14:paraId="403EF891" w14:textId="15591699" w:rsidR="000865B9" w:rsidRPr="00457018" w:rsidRDefault="000865B9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2054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081CE0" wp14:editId="58084DA2">
                <wp:simplePos x="0" y="0"/>
                <wp:positionH relativeFrom="page">
                  <wp:posOffset>5581650</wp:posOffset>
                </wp:positionH>
                <wp:positionV relativeFrom="page">
                  <wp:posOffset>4229735</wp:posOffset>
                </wp:positionV>
                <wp:extent cx="3906520" cy="596265"/>
                <wp:effectExtent l="0" t="0" r="0" b="13335"/>
                <wp:wrapTight wrapText="bothSides">
                  <wp:wrapPolygon edited="0">
                    <wp:start x="140" y="0"/>
                    <wp:lineTo x="140" y="21163"/>
                    <wp:lineTo x="21347" y="21163"/>
                    <wp:lineTo x="21347" y="0"/>
                    <wp:lineTo x="140" y="0"/>
                  </wp:wrapPolygon>
                </wp:wrapTight>
                <wp:docPr id="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5250F0" w14:textId="48447FEF" w:rsidR="000865B9" w:rsidRPr="00F73912" w:rsidRDefault="000865B9" w:rsidP="001E0A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Times"/>
                              </w:rPr>
                            </w:pPr>
                            <w:r w:rsidRPr="00F73912">
                              <w:rPr>
                                <w:rFonts w:ascii="Calibri" w:hAnsi="Calibri"/>
                              </w:rPr>
                              <w:t>Group f</w:t>
                            </w:r>
                            <w:r w:rsidRPr="00F73912">
                              <w:rPr>
                                <w:rFonts w:ascii="Calibri" w:hAnsi="Calibri" w:cs="Calibri"/>
                              </w:rPr>
                              <w:t xml:space="preserve">ocuses on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developing</w:t>
                            </w:r>
                            <w:r w:rsidRPr="00F73912">
                              <w:rPr>
                                <w:rFonts w:ascii="Calibri" w:hAnsi="Calibri" w:cs="Calibri"/>
                              </w:rPr>
                              <w:t xml:space="preserve"> a particular skill set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of advanced athletes with the hope of qualifying </w:t>
                            </w:r>
                            <w:r w:rsidRPr="00F73912">
                              <w:rPr>
                                <w:rFonts w:ascii="Calibri" w:hAnsi="Calibri" w:cs="Calibri"/>
                              </w:rPr>
                              <w:t>for a national team on the youth and/or junior national level.</w:t>
                            </w:r>
                          </w:p>
                          <w:p w14:paraId="421A02C2" w14:textId="5C7A5B2E" w:rsidR="000865B9" w:rsidRPr="00AC2BB6" w:rsidRDefault="000865B9" w:rsidP="00DE3F2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9" type="#_x0000_t202" style="position:absolute;margin-left:439.5pt;margin-top:333.05pt;width:307.6pt;height:46.9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" mv:complextextbox="1" filled="f" stroked="f">
                <v:textbox inset=",0,,0">
                  <w:txbxContent>
                    <w:p w14:paraId="355250F0" w14:textId="48447FEF" w:rsidR="000865B9" w:rsidRPr="00F73912" w:rsidRDefault="000865B9" w:rsidP="001E0A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Times"/>
                        </w:rPr>
                      </w:pPr>
                      <w:r w:rsidRPr="00F73912">
                        <w:rPr>
                          <w:rFonts w:ascii="Calibri" w:hAnsi="Calibri"/>
                        </w:rPr>
                        <w:t>Group f</w:t>
                      </w:r>
                      <w:r w:rsidRPr="00F73912">
                        <w:rPr>
                          <w:rFonts w:ascii="Calibri" w:hAnsi="Calibri" w:cs="Calibri"/>
                        </w:rPr>
                        <w:t xml:space="preserve">ocuses on </w:t>
                      </w:r>
                      <w:r>
                        <w:rPr>
                          <w:rFonts w:ascii="Calibri" w:hAnsi="Calibri" w:cs="Calibri"/>
                        </w:rPr>
                        <w:t>developing</w:t>
                      </w:r>
                      <w:r w:rsidRPr="00F73912">
                        <w:rPr>
                          <w:rFonts w:ascii="Calibri" w:hAnsi="Calibri" w:cs="Calibri"/>
                        </w:rPr>
                        <w:t xml:space="preserve"> a particular skill set </w:t>
                      </w:r>
                      <w:r>
                        <w:rPr>
                          <w:rFonts w:ascii="Calibri" w:hAnsi="Calibri" w:cs="Calibri"/>
                        </w:rPr>
                        <w:t xml:space="preserve">of advanced athletes with the hope of qualifying </w:t>
                      </w:r>
                      <w:r w:rsidRPr="00F73912">
                        <w:rPr>
                          <w:rFonts w:ascii="Calibri" w:hAnsi="Calibri" w:cs="Calibri"/>
                        </w:rPr>
                        <w:t>for a national team on the youth and/or junior national level.</w:t>
                      </w:r>
                    </w:p>
                    <w:p w14:paraId="421A02C2" w14:textId="5C7A5B2E" w:rsidR="000865B9" w:rsidRPr="00AC2BB6" w:rsidRDefault="000865B9" w:rsidP="00DE3F2E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204ED8" wp14:editId="743A60CA">
                <wp:simplePos x="0" y="0"/>
                <wp:positionH relativeFrom="page">
                  <wp:posOffset>5581650</wp:posOffset>
                </wp:positionH>
                <wp:positionV relativeFrom="page">
                  <wp:posOffset>4001770</wp:posOffset>
                </wp:positionV>
                <wp:extent cx="4019550" cy="227965"/>
                <wp:effectExtent l="0" t="0" r="0" b="635"/>
                <wp:wrapNone/>
                <wp:docPr id="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6A546F" w14:textId="20814603" w:rsidR="000865B9" w:rsidRPr="00AC2BB6" w:rsidRDefault="000865B9" w:rsidP="00DE3F2E">
                            <w:pPr>
                              <w:pStyle w:val="Heading1"/>
                            </w:pPr>
                            <w:r>
                              <w:t>Elite– Ages 14-19 – ($310 per season)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0" type="#_x0000_t202" style="position:absolute;margin-left:439.5pt;margin-top:315.1pt;width:316.5pt;height:17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" filled="f" stroked="f">
                <v:textbox inset=",0,,0">
                  <w:txbxContent>
                    <w:p w14:paraId="6D6A546F" w14:textId="20814603" w:rsidR="000865B9" w:rsidRPr="00AC2BB6" w:rsidRDefault="000865B9" w:rsidP="00DE3F2E">
                      <w:pPr>
                        <w:pStyle w:val="Heading1"/>
                      </w:pPr>
                      <w:r>
                        <w:t>Elite– Ages 14-19 – ($310 per season)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20ED9959" wp14:editId="086654F9">
                <wp:simplePos x="0" y="0"/>
                <wp:positionH relativeFrom="page">
                  <wp:posOffset>5581650</wp:posOffset>
                </wp:positionH>
                <wp:positionV relativeFrom="page">
                  <wp:posOffset>2985770</wp:posOffset>
                </wp:positionV>
                <wp:extent cx="3906520" cy="1065530"/>
                <wp:effectExtent l="0" t="0" r="0" b="1270"/>
                <wp:wrapThrough wrapText="bothSides">
                  <wp:wrapPolygon edited="0">
                    <wp:start x="140" y="0"/>
                    <wp:lineTo x="140" y="21111"/>
                    <wp:lineTo x="21347" y="21111"/>
                    <wp:lineTo x="21347" y="0"/>
                    <wp:lineTo x="14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4A216CC" w14:textId="449CD50F" w:rsidR="000865B9" w:rsidRPr="00F73912" w:rsidRDefault="000865B9" w:rsidP="00213FD5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0"/>
                                <w:tab w:val="left" w:pos="90"/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ind w:left="0" w:firstLine="0"/>
                              <w:rPr>
                                <w:rFonts w:ascii="Calibri" w:hAnsi="Calibri" w:cs="Times"/>
                              </w:rPr>
                            </w:pPr>
                            <w:r w:rsidRPr="00F73912">
                              <w:rPr>
                                <w:rFonts w:ascii="Calibri" w:hAnsi="Calibri" w:cs="Calibri"/>
                              </w:rPr>
                              <w:t xml:space="preserve">Group focuses on taking competitive skills to the next level – going from good to great, from great to excellent, from excellent to superior! Group will participate in a minimum of three (3) </w:t>
                            </w:r>
                            <w:r w:rsidRPr="00F73912">
                              <w:rPr>
                                <w:rFonts w:ascii="Calibri" w:hAnsi="Calibri" w:cs="Times"/>
                              </w:rPr>
                              <w:t> </w:t>
                            </w:r>
                            <w:r w:rsidRPr="00F73912">
                              <w:rPr>
                                <w:rFonts w:ascii="Calibri" w:hAnsi="Calibri" w:cs="Calibri"/>
                              </w:rPr>
                              <w:t>meets focusing on state and regional competition within USA Track &amp; Field.</w:t>
                            </w:r>
                          </w:p>
                          <w:p w14:paraId="495A0159" w14:textId="7CF0753A" w:rsidR="000865B9" w:rsidRPr="003F17E8" w:rsidRDefault="000865B9" w:rsidP="003F17E8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0" w:firstLine="0"/>
                              <w:rPr>
                                <w:rFonts w:asciiTheme="majorHAnsi" w:hAnsiTheme="maj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margin-left:439.5pt;margin-top:235.1pt;width:307.6pt;height:83.9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" mv:complextextbox="1" filled="f" stroked="f">
                <v:textbox>
                  <w:txbxContent>
                    <w:p w14:paraId="14A216CC" w14:textId="449CD50F" w:rsidR="000865B9" w:rsidRPr="00F73912" w:rsidRDefault="000865B9" w:rsidP="00213FD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0"/>
                          <w:tab w:val="left" w:pos="90"/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240"/>
                        <w:ind w:left="0" w:firstLine="0"/>
                        <w:rPr>
                          <w:rFonts w:ascii="Calibri" w:hAnsi="Calibri" w:cs="Times"/>
                        </w:rPr>
                      </w:pPr>
                      <w:r w:rsidRPr="00F73912">
                        <w:rPr>
                          <w:rFonts w:ascii="Calibri" w:hAnsi="Calibri" w:cs="Calibri"/>
                        </w:rPr>
                        <w:t xml:space="preserve">Group focuses on taking competitive skills to the next level – going from good to great, from great to excellent, from excellent to superior! Group will participate in a minimum of three (3) </w:t>
                      </w:r>
                      <w:r w:rsidRPr="00F73912">
                        <w:rPr>
                          <w:rFonts w:ascii="Calibri" w:hAnsi="Calibri" w:cs="Times"/>
                        </w:rPr>
                        <w:t> </w:t>
                      </w:r>
                      <w:r w:rsidRPr="00F73912">
                        <w:rPr>
                          <w:rFonts w:ascii="Calibri" w:hAnsi="Calibri" w:cs="Calibri"/>
                        </w:rPr>
                        <w:t>meets focusing on state and regional competition within USA Track &amp; Field.</w:t>
                      </w:r>
                    </w:p>
                    <w:p w14:paraId="495A0159" w14:textId="7CF0753A" w:rsidR="000865B9" w:rsidRPr="003F17E8" w:rsidRDefault="000865B9" w:rsidP="003F17E8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0" w:firstLine="0"/>
                        <w:rPr>
                          <w:rFonts w:asciiTheme="majorHAnsi" w:hAnsiTheme="majorHAnsi"/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E0FC2" wp14:editId="4B26F66F">
                <wp:simplePos x="0" y="0"/>
                <wp:positionH relativeFrom="page">
                  <wp:posOffset>5581650</wp:posOffset>
                </wp:positionH>
                <wp:positionV relativeFrom="page">
                  <wp:posOffset>2775267</wp:posOffset>
                </wp:positionV>
                <wp:extent cx="4095750" cy="227965"/>
                <wp:effectExtent l="0" t="0" r="0" b="635"/>
                <wp:wrapNone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EA4365" w14:textId="745743AA" w:rsidR="000865B9" w:rsidRPr="00AC2BB6" w:rsidRDefault="000865B9" w:rsidP="00DE3F2E">
                            <w:pPr>
                              <w:pStyle w:val="Heading1"/>
                            </w:pPr>
                            <w:r>
                              <w:t xml:space="preserve">Competition – Ages 8-18 – </w:t>
                            </w:r>
                            <w:r w:rsidRPr="00EC1640">
                              <w:rPr>
                                <w:sz w:val="24"/>
                                <w:szCs w:val="24"/>
                              </w:rPr>
                              <w:t>($225 per season)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2" type="#_x0000_t202" style="position:absolute;margin-left:439.5pt;margin-top:218.5pt;width:322.5pt;height:17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" filled="f" stroked="f">
                <v:textbox inset=",0,,0">
                  <w:txbxContent>
                    <w:p w14:paraId="6BEA4365" w14:textId="745743AA" w:rsidR="000865B9" w:rsidRPr="00AC2BB6" w:rsidRDefault="000865B9" w:rsidP="00DE3F2E">
                      <w:pPr>
                        <w:pStyle w:val="Heading1"/>
                      </w:pPr>
                      <w:r>
                        <w:t xml:space="preserve">Competition – Ages 8-18 – </w:t>
                      </w:r>
                      <w:r w:rsidRPr="00EC1640">
                        <w:rPr>
                          <w:sz w:val="24"/>
                          <w:szCs w:val="24"/>
                        </w:rPr>
                        <w:t>($225 per season)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6E7E35D2">
                <wp:simplePos x="0" y="0"/>
                <wp:positionH relativeFrom="page">
                  <wp:posOffset>5581650</wp:posOffset>
                </wp:positionH>
                <wp:positionV relativeFrom="page">
                  <wp:posOffset>1915160</wp:posOffset>
                </wp:positionV>
                <wp:extent cx="3906520" cy="932815"/>
                <wp:effectExtent l="0" t="0" r="0" b="6985"/>
                <wp:wrapTight wrapText="bothSides">
                  <wp:wrapPolygon edited="0">
                    <wp:start x="140" y="0"/>
                    <wp:lineTo x="140" y="21174"/>
                    <wp:lineTo x="21347" y="21174"/>
                    <wp:lineTo x="21347" y="0"/>
                    <wp:lineTo x="140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82E9F1B" w14:textId="4328D500" w:rsidR="000865B9" w:rsidRPr="00F73912" w:rsidRDefault="000865B9" w:rsidP="0020075A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F73912">
                              <w:rPr>
                                <w:rFonts w:ascii="Calibri" w:hAnsi="Calibri"/>
                                <w:sz w:val="24"/>
                              </w:rPr>
                              <w:t>G</w:t>
                            </w:r>
                            <w:r w:rsidRPr="00F73912">
                              <w:rPr>
                                <w:rFonts w:ascii="Calibri" w:hAnsi="Calibri" w:cs="Calibri"/>
                                <w:sz w:val="24"/>
                              </w:rPr>
                              <w:t>roup focuses on basic training and instruction of the three disciplines within track and field (running, jumping, throwing). Focus is on basic training and fitness, not competition.</w:t>
                            </w:r>
                          </w:p>
                          <w:p w14:paraId="2B27DED1" w14:textId="77777777" w:rsidR="000865B9" w:rsidRPr="00AC2BB6" w:rsidRDefault="000865B9" w:rsidP="0020075A">
                            <w:pPr>
                              <w:pStyle w:val="BodyTex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3" type="#_x0000_t202" style="position:absolute;margin-left:439.5pt;margin-top:150.8pt;width:307.6pt;height:73.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" mv:complextextbox="1" filled="f" stroked="f">
                <v:textbox inset=",0,,0">
                  <w:txbxContent>
                    <w:p w14:paraId="782E9F1B" w14:textId="4328D500" w:rsidR="000865B9" w:rsidRPr="00F73912" w:rsidRDefault="000865B9" w:rsidP="0020075A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  <w:r w:rsidRPr="00F73912">
                        <w:rPr>
                          <w:rFonts w:ascii="Calibri" w:hAnsi="Calibri"/>
                          <w:sz w:val="24"/>
                        </w:rPr>
                        <w:t>G</w:t>
                      </w:r>
                      <w:r w:rsidRPr="00F73912">
                        <w:rPr>
                          <w:rFonts w:ascii="Calibri" w:hAnsi="Calibri" w:cs="Calibri"/>
                          <w:sz w:val="24"/>
                        </w:rPr>
                        <w:t>roup focuses on basic training and instruction of the three disciplines within track and field (running, jumping, throwing). Focus is on basic training and fitness, not competition.</w:t>
                      </w:r>
                    </w:p>
                    <w:p w14:paraId="2B27DED1" w14:textId="77777777" w:rsidR="000865B9" w:rsidRPr="00AC2BB6" w:rsidRDefault="000865B9" w:rsidP="0020075A">
                      <w:pPr>
                        <w:pStyle w:val="BodyText"/>
                        <w:jc w:val="both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1673B74B">
                <wp:simplePos x="0" y="0"/>
                <wp:positionH relativeFrom="page">
                  <wp:posOffset>5581650</wp:posOffset>
                </wp:positionH>
                <wp:positionV relativeFrom="page">
                  <wp:posOffset>1677670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61A2AC9D" w:rsidR="000865B9" w:rsidRDefault="000865B9" w:rsidP="00DE3F2E">
                            <w:pPr>
                              <w:pStyle w:val="Heading1"/>
                            </w:pPr>
                            <w:r>
                              <w:t xml:space="preserve">Developmental– Ages 6-16 – </w:t>
                            </w:r>
                            <w:r w:rsidRPr="007C2717">
                              <w:rPr>
                                <w:sz w:val="24"/>
                                <w:szCs w:val="24"/>
                              </w:rPr>
                              <w:t>($100 per season)</w:t>
                            </w:r>
                          </w:p>
                          <w:p w14:paraId="0383A84F" w14:textId="77777777" w:rsidR="000865B9" w:rsidRDefault="000865B9" w:rsidP="00DE3F2E">
                            <w:pPr>
                              <w:pStyle w:val="Heading1"/>
                            </w:pPr>
                          </w:p>
                          <w:p w14:paraId="6CDC837D" w14:textId="77777777" w:rsidR="000865B9" w:rsidRDefault="000865B9" w:rsidP="00DE3F2E">
                            <w:pPr>
                              <w:pStyle w:val="Heading1"/>
                            </w:pPr>
                          </w:p>
                          <w:p w14:paraId="62AD335E" w14:textId="77777777" w:rsidR="000865B9" w:rsidRDefault="000865B9" w:rsidP="00DE3F2E">
                            <w:pPr>
                              <w:pStyle w:val="Heading1"/>
                            </w:pPr>
                          </w:p>
                          <w:p w14:paraId="299878CA" w14:textId="77777777" w:rsidR="000865B9" w:rsidRDefault="000865B9" w:rsidP="00DE3F2E">
                            <w:pPr>
                              <w:pStyle w:val="Heading1"/>
                            </w:pPr>
                          </w:p>
                          <w:p w14:paraId="4C467E75" w14:textId="595E967A" w:rsidR="000865B9" w:rsidRPr="00AC2BB6" w:rsidRDefault="000865B9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4" type="#_x0000_t202" style="position:absolute;margin-left:439.5pt;margin-top:132.1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" filled="f" stroked="f">
                <v:textbox inset=",0,,0">
                  <w:txbxContent>
                    <w:p w14:paraId="4FE42998" w14:textId="61A2AC9D" w:rsidR="000865B9" w:rsidRDefault="000865B9" w:rsidP="00DE3F2E">
                      <w:pPr>
                        <w:pStyle w:val="Heading1"/>
                      </w:pPr>
                      <w:r>
                        <w:t xml:space="preserve">Developmental– Ages 6-16 – </w:t>
                      </w:r>
                      <w:r w:rsidRPr="007C2717">
                        <w:rPr>
                          <w:sz w:val="24"/>
                          <w:szCs w:val="24"/>
                        </w:rPr>
                        <w:t>($100 per season)</w:t>
                      </w:r>
                    </w:p>
                    <w:p w14:paraId="0383A84F" w14:textId="77777777" w:rsidR="000865B9" w:rsidRDefault="000865B9" w:rsidP="00DE3F2E">
                      <w:pPr>
                        <w:pStyle w:val="Heading1"/>
                      </w:pPr>
                    </w:p>
                    <w:p w14:paraId="6CDC837D" w14:textId="77777777" w:rsidR="000865B9" w:rsidRDefault="000865B9" w:rsidP="00DE3F2E">
                      <w:pPr>
                        <w:pStyle w:val="Heading1"/>
                      </w:pPr>
                    </w:p>
                    <w:p w14:paraId="62AD335E" w14:textId="77777777" w:rsidR="000865B9" w:rsidRDefault="000865B9" w:rsidP="00DE3F2E">
                      <w:pPr>
                        <w:pStyle w:val="Heading1"/>
                      </w:pPr>
                    </w:p>
                    <w:p w14:paraId="299878CA" w14:textId="77777777" w:rsidR="000865B9" w:rsidRDefault="000865B9" w:rsidP="00DE3F2E">
                      <w:pPr>
                        <w:pStyle w:val="Heading1"/>
                      </w:pPr>
                    </w:p>
                    <w:p w14:paraId="4C467E75" w14:textId="595E967A" w:rsidR="000865B9" w:rsidRPr="00AC2BB6" w:rsidRDefault="000865B9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6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2600C753">
                <wp:simplePos x="0" y="0"/>
                <wp:positionH relativeFrom="page">
                  <wp:posOffset>568325</wp:posOffset>
                </wp:positionH>
                <wp:positionV relativeFrom="page">
                  <wp:posOffset>3316605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0C14CF15" w:rsidR="000865B9" w:rsidRPr="00D85879" w:rsidRDefault="000865B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Coaches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Volunteers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4.75pt;margin-top:261.15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Dh+fUCAABX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" filled="f" stroked="f">
                <v:textbox inset=",0,,0">
                  <w:txbxContent>
                    <w:p w14:paraId="0C0F1540" w14:textId="0C14CF15" w:rsidR="000865B9" w:rsidRPr="00D85879" w:rsidRDefault="000865B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Coaches</w:t>
                      </w:r>
                      <w:r>
                        <w:rPr>
                          <w:sz w:val="28"/>
                          <w:szCs w:val="28"/>
                        </w:rPr>
                        <w:t xml:space="preserve"> and Volunteers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65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785EE809">
                <wp:simplePos x="0" y="0"/>
                <wp:positionH relativeFrom="page">
                  <wp:posOffset>1384300</wp:posOffset>
                </wp:positionH>
                <wp:positionV relativeFrom="page">
                  <wp:posOffset>6604000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0865B9" w:rsidRPr="003357E0" w:rsidRDefault="000865B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0865B9" w:rsidRPr="003357E0" w:rsidRDefault="000865B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0865B9" w:rsidRPr="003357E0" w:rsidRDefault="000865B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77777777" w:rsidR="000865B9" w:rsidRPr="00712E47" w:rsidRDefault="000865B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youth@shockertrackclub.com</w:t>
                            </w:r>
                          </w:p>
                          <w:p w14:paraId="27651780" w14:textId="77777777" w:rsidR="000865B9" w:rsidRPr="00857F6B" w:rsidRDefault="000865B9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09pt;margin-top:520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N1KPMCAABX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" filled="f" stroked="f">
                <v:textbox inset=",0,,0">
                  <w:txbxContent>
                    <w:p w14:paraId="7400D180" w14:textId="77777777" w:rsidR="000865B9" w:rsidRPr="003357E0" w:rsidRDefault="000865B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0865B9" w:rsidRPr="003357E0" w:rsidRDefault="000865B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0865B9" w:rsidRPr="003357E0" w:rsidRDefault="000865B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77777777" w:rsidR="000865B9" w:rsidRPr="00712E47" w:rsidRDefault="000865B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youth@shockertrackclub.com</w:t>
                      </w:r>
                    </w:p>
                    <w:p w14:paraId="27651780" w14:textId="77777777" w:rsidR="000865B9" w:rsidRPr="00857F6B" w:rsidRDefault="000865B9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52E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777FB21E">
                <wp:simplePos x="0" y="0"/>
                <wp:positionH relativeFrom="page">
                  <wp:posOffset>5581650</wp:posOffset>
                </wp:positionH>
                <wp:positionV relativeFrom="page">
                  <wp:posOffset>6057265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0865B9" w:rsidRDefault="000865B9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support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439.5pt;margin-top:476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" mv:complextextbox="1" filled="f" stroked="f">
                <v:textbox>
                  <w:txbxContent>
                    <w:p w14:paraId="5AE25B9A" w14:textId="448BB32B" w:rsidR="000865B9" w:rsidRDefault="000865B9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support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720E62E6">
            <wp:simplePos x="0" y="0"/>
            <wp:positionH relativeFrom="page">
              <wp:posOffset>3937000</wp:posOffset>
            </wp:positionH>
            <wp:positionV relativeFrom="page">
              <wp:posOffset>6764655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6F137B7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B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32F1B7EB">
                <wp:simplePos x="0" y="0"/>
                <wp:positionH relativeFrom="page">
                  <wp:posOffset>568325</wp:posOffset>
                </wp:positionH>
                <wp:positionV relativeFrom="page">
                  <wp:posOffset>1677670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548DDBB1" w:rsidR="000865B9" w:rsidRPr="00D34BCC" w:rsidRDefault="000865B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Program Managers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8" type="#_x0000_t202" style="position:absolute;margin-left:44.75pt;margin-top:132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" filled="f" stroked="f">
                <v:textbox inset=",0,,0">
                  <w:txbxContent>
                    <w:p w14:paraId="7AAEFA68" w14:textId="548DDBB1" w:rsidR="000865B9" w:rsidRPr="00D34BCC" w:rsidRDefault="000865B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Program 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70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6EAD4F64">
                <wp:simplePos x="0" y="0"/>
                <wp:positionH relativeFrom="page">
                  <wp:posOffset>568325</wp:posOffset>
                </wp:positionH>
                <wp:positionV relativeFrom="page">
                  <wp:posOffset>1915160</wp:posOffset>
                </wp:positionV>
                <wp:extent cx="3906520" cy="1405890"/>
                <wp:effectExtent l="0" t="0" r="0" b="16510"/>
                <wp:wrapTight wrapText="bothSides">
                  <wp:wrapPolygon edited="0">
                    <wp:start x="140" y="0"/>
                    <wp:lineTo x="140" y="21463"/>
                    <wp:lineTo x="21347" y="21463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268D4622" w:rsidR="000865B9" w:rsidRPr="00457018" w:rsidRDefault="000865B9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proofErr w:type="gramStart"/>
                            <w:r w:rsidRPr="00457018">
                              <w:rPr>
                                <w:rFonts w:ascii="Calibri" w:hAnsi="Calibri" w:cs="Arial"/>
                              </w:rPr>
                              <w:t>The Shock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er Track Club Youth Team is managed b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>y</w:t>
                            </w:r>
                            <w:r w:rsidR="00B220F2">
                              <w:rPr>
                                <w:rFonts w:ascii="Calibri" w:hAnsi="Calibri" w:cs="Arial"/>
                              </w:rPr>
                              <w:t xml:space="preserve"> a Director and </w:t>
                            </w:r>
                            <w:r w:rsidR="009F791E">
                              <w:rPr>
                                <w:rFonts w:ascii="Calibri" w:hAnsi="Calibri" w:cs="Arial"/>
                              </w:rPr>
                              <w:t>Ass</w:t>
                            </w:r>
                            <w:r w:rsidR="00B220F2">
                              <w:rPr>
                                <w:rFonts w:ascii="Calibri" w:hAnsi="Calibri" w:cs="Arial"/>
                              </w:rPr>
                              <w:t>istan</w:t>
                            </w:r>
                            <w:r w:rsidR="009F791E">
                              <w:rPr>
                                <w:rFonts w:ascii="Calibri" w:hAnsi="Calibri" w:cs="Arial"/>
                              </w:rPr>
                              <w:t>t Director</w:t>
                            </w:r>
                            <w:proofErr w:type="gramEnd"/>
                            <w:r w:rsidR="00B220F2">
                              <w:rPr>
                                <w:rFonts w:ascii="Calibri" w:hAnsi="Calibri" w:cs="Arial"/>
                              </w:rPr>
                              <w:t>.  T</w:t>
                            </w:r>
                            <w:r w:rsidR="00B220F2" w:rsidRPr="00457018">
                              <w:rPr>
                                <w:rFonts w:ascii="Calibri" w:hAnsi="Calibri" w:cs="Arial"/>
                              </w:rPr>
                              <w:t>hey are r</w:t>
                            </w:r>
                            <w:r w:rsidR="00B220F2" w:rsidRPr="00457018">
                              <w:rPr>
                                <w:rFonts w:ascii="Calibri" w:hAnsi="Calibri" w:cs="Calibri"/>
                              </w:rPr>
                              <w:t xml:space="preserve">esponsible for </w:t>
                            </w:r>
                            <w:r w:rsidR="00B220F2">
                              <w:rPr>
                                <w:rFonts w:ascii="Calibri" w:hAnsi="Calibri" w:cs="Calibri"/>
                              </w:rPr>
                              <w:t>planning meets,</w:t>
                            </w:r>
                            <w:r w:rsidR="00B220F2" w:rsidRPr="00457018">
                              <w:rPr>
                                <w:rFonts w:ascii="Calibri" w:hAnsi="Calibri" w:cs="Calibri"/>
                              </w:rPr>
                              <w:t xml:space="preserve"> training activities for athletes and coaches, planning overall training template, oversight of membership activities, and co-direction of S</w:t>
                            </w:r>
                            <w:r w:rsidR="00B220F2">
                              <w:rPr>
                                <w:rFonts w:ascii="Calibri" w:hAnsi="Calibri" w:cs="Calibri"/>
                              </w:rPr>
                              <w:t xml:space="preserve">TC Youth home meets.  Youth </w:t>
                            </w:r>
                            <w:r w:rsidR="00B220F2">
                              <w:rPr>
                                <w:rFonts w:ascii="Calibri" w:hAnsi="Calibri" w:cs="Arial"/>
                              </w:rPr>
                              <w:t>Coaches “deliver” strategies developed by the Wichita State University Track &amp; Field Coaching staff.</w:t>
                            </w:r>
                            <w:r w:rsidR="009F791E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</w:p>
                          <w:p w14:paraId="287EAB12" w14:textId="624137E4" w:rsidR="000865B9" w:rsidRPr="00D34BCC" w:rsidRDefault="000865B9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9" type="#_x0000_t202" style="position:absolute;margin-left:44.75pt;margin-top:150.8pt;width:307.6pt;height:110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" mv:complextextbox="1" filled="f" stroked="f">
                <v:textbox inset=",0,,0">
                  <w:txbxContent>
                    <w:p w14:paraId="17F665BF" w14:textId="268D4622" w:rsidR="000865B9" w:rsidRPr="00457018" w:rsidRDefault="000865B9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proofErr w:type="gramStart"/>
                      <w:r w:rsidRPr="00457018">
                        <w:rPr>
                          <w:rFonts w:ascii="Calibri" w:hAnsi="Calibri" w:cs="Arial"/>
                        </w:rPr>
                        <w:t>The Shock</w:t>
                      </w:r>
                      <w:r>
                        <w:rPr>
                          <w:rFonts w:ascii="Calibri" w:hAnsi="Calibri" w:cs="Arial"/>
                        </w:rPr>
                        <w:t>er Track Club Youth Team is managed b</w:t>
                      </w:r>
                      <w:r w:rsidRPr="00457018">
                        <w:rPr>
                          <w:rFonts w:ascii="Calibri" w:hAnsi="Calibri" w:cs="Arial"/>
                        </w:rPr>
                        <w:t>y</w:t>
                      </w:r>
                      <w:r w:rsidR="00B220F2">
                        <w:rPr>
                          <w:rFonts w:ascii="Calibri" w:hAnsi="Calibri" w:cs="Arial"/>
                        </w:rPr>
                        <w:t xml:space="preserve"> a Director and </w:t>
                      </w:r>
                      <w:r w:rsidR="009F791E">
                        <w:rPr>
                          <w:rFonts w:ascii="Calibri" w:hAnsi="Calibri" w:cs="Arial"/>
                        </w:rPr>
                        <w:t>Ass</w:t>
                      </w:r>
                      <w:r w:rsidR="00B220F2">
                        <w:rPr>
                          <w:rFonts w:ascii="Calibri" w:hAnsi="Calibri" w:cs="Arial"/>
                        </w:rPr>
                        <w:t>istan</w:t>
                      </w:r>
                      <w:r w:rsidR="009F791E">
                        <w:rPr>
                          <w:rFonts w:ascii="Calibri" w:hAnsi="Calibri" w:cs="Arial"/>
                        </w:rPr>
                        <w:t>t Director</w:t>
                      </w:r>
                      <w:proofErr w:type="gramEnd"/>
                      <w:r w:rsidR="00B220F2">
                        <w:rPr>
                          <w:rFonts w:ascii="Calibri" w:hAnsi="Calibri" w:cs="Arial"/>
                        </w:rPr>
                        <w:t>.  T</w:t>
                      </w:r>
                      <w:r w:rsidR="00B220F2" w:rsidRPr="00457018">
                        <w:rPr>
                          <w:rFonts w:ascii="Calibri" w:hAnsi="Calibri" w:cs="Arial"/>
                        </w:rPr>
                        <w:t>hey are r</w:t>
                      </w:r>
                      <w:r w:rsidR="00B220F2" w:rsidRPr="00457018">
                        <w:rPr>
                          <w:rFonts w:ascii="Calibri" w:hAnsi="Calibri" w:cs="Calibri"/>
                        </w:rPr>
                        <w:t xml:space="preserve">esponsible for </w:t>
                      </w:r>
                      <w:r w:rsidR="00B220F2">
                        <w:rPr>
                          <w:rFonts w:ascii="Calibri" w:hAnsi="Calibri" w:cs="Calibri"/>
                        </w:rPr>
                        <w:t>planning meets,</w:t>
                      </w:r>
                      <w:r w:rsidR="00B220F2" w:rsidRPr="00457018">
                        <w:rPr>
                          <w:rFonts w:ascii="Calibri" w:hAnsi="Calibri" w:cs="Calibri"/>
                        </w:rPr>
                        <w:t xml:space="preserve"> training activities for athletes and coaches, planning overall training template, oversight of membership activities, and co-direction of S</w:t>
                      </w:r>
                      <w:r w:rsidR="00B220F2">
                        <w:rPr>
                          <w:rFonts w:ascii="Calibri" w:hAnsi="Calibri" w:cs="Calibri"/>
                        </w:rPr>
                        <w:t xml:space="preserve">TC Youth home meets.  Youth </w:t>
                      </w:r>
                      <w:r w:rsidR="00B220F2">
                        <w:rPr>
                          <w:rFonts w:ascii="Calibri" w:hAnsi="Calibri" w:cs="Arial"/>
                        </w:rPr>
                        <w:t>Coaches “deliver” strategies developed by the Wichita State University Track &amp; Field Coaching staff.</w:t>
                      </w:r>
                      <w:r w:rsidR="009F791E">
                        <w:rPr>
                          <w:rFonts w:ascii="Calibri" w:hAnsi="Calibri" w:cs="Arial"/>
                        </w:rPr>
                        <w:t xml:space="preserve"> </w:t>
                      </w:r>
                    </w:p>
                    <w:p w14:paraId="287EAB12" w14:textId="624137E4" w:rsidR="000865B9" w:rsidRPr="00D34BCC" w:rsidRDefault="000865B9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65A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1BC19BC">
                <wp:simplePos x="0" y="0"/>
                <wp:positionH relativeFrom="page">
                  <wp:posOffset>5581650</wp:posOffset>
                </wp:positionH>
                <wp:positionV relativeFrom="page">
                  <wp:posOffset>5753100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0865B9" w:rsidRPr="00665ABF" w:rsidRDefault="000865B9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margin-left:439.5pt;margin-top:453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" filled="f" stroked="f">
                <v:textbox inset=",0,,0">
                  <w:txbxContent>
                    <w:p w14:paraId="6ABD8ABB" w14:textId="3649B81A" w:rsidR="000865B9" w:rsidRPr="00665ABF" w:rsidRDefault="000865B9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665ABF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F5EE33F">
            <wp:simplePos x="0" y="0"/>
            <wp:positionH relativeFrom="page">
              <wp:posOffset>8051800</wp:posOffset>
            </wp:positionH>
            <wp:positionV relativeFrom="page">
              <wp:posOffset>5720715</wp:posOffset>
            </wp:positionV>
            <wp:extent cx="1549400" cy="1587500"/>
            <wp:effectExtent l="0" t="0" r="0" b="12700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0865B9" w:rsidRDefault="000865B9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P0u/Y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" filled="f" stroked="f">
                <v:textbox inset=",0,,0">
                  <w:txbxContent>
                    <w:p w14:paraId="3F9FA5C8" w14:textId="44DA81D6" w:rsidR="000865B9" w:rsidRDefault="000865B9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71677A53" w:rsidR="000865B9" w:rsidRDefault="000865B9" w:rsidP="00DE3F2E">
                            <w:pPr>
                              <w:pStyle w:val="Title"/>
                            </w:pPr>
                            <w:r>
                              <w:t>YOUTH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2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Gp9Q&#10;sf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71677A53" w:rsidR="000865B9" w:rsidRDefault="000865B9" w:rsidP="00DE3F2E">
                      <w:pPr>
                        <w:pStyle w:val="Title"/>
                      </w:pPr>
                      <w:r>
                        <w:t>YOUTH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E3F2E">
      <w:headerReference w:type="default" r:id="rId16"/>
      <w:foot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91C1F" w14:textId="77777777" w:rsidR="00FD50CD" w:rsidRDefault="00FD50CD">
      <w:r>
        <w:separator/>
      </w:r>
    </w:p>
  </w:endnote>
  <w:endnote w:type="continuationSeparator" w:id="0">
    <w:p w14:paraId="2171C69A" w14:textId="77777777" w:rsidR="00FD50CD" w:rsidRDefault="00FD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0865B9" w:rsidRDefault="000865B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3903C3F5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7F439" w14:textId="77777777" w:rsidR="00FD50CD" w:rsidRDefault="00FD50CD">
      <w:r>
        <w:separator/>
      </w:r>
    </w:p>
  </w:footnote>
  <w:footnote w:type="continuationSeparator" w:id="0">
    <w:p w14:paraId="4075A3DD" w14:textId="77777777" w:rsidR="00FD50CD" w:rsidRDefault="00FD50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0865B9" w:rsidRDefault="000865B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0865B9" w:rsidRDefault="000865B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43B29"/>
    <w:rsid w:val="00054981"/>
    <w:rsid w:val="000865B9"/>
    <w:rsid w:val="000B3B02"/>
    <w:rsid w:val="000B727D"/>
    <w:rsid w:val="00123DB7"/>
    <w:rsid w:val="001279CD"/>
    <w:rsid w:val="0016382E"/>
    <w:rsid w:val="00171B12"/>
    <w:rsid w:val="00174F40"/>
    <w:rsid w:val="001865E0"/>
    <w:rsid w:val="00190227"/>
    <w:rsid w:val="001C1206"/>
    <w:rsid w:val="001E0A09"/>
    <w:rsid w:val="0020075A"/>
    <w:rsid w:val="00213FD5"/>
    <w:rsid w:val="00253AD0"/>
    <w:rsid w:val="002713C4"/>
    <w:rsid w:val="002A5894"/>
    <w:rsid w:val="002E0DCB"/>
    <w:rsid w:val="003357E0"/>
    <w:rsid w:val="003F17E8"/>
    <w:rsid w:val="003F6FB1"/>
    <w:rsid w:val="00400201"/>
    <w:rsid w:val="004017EF"/>
    <w:rsid w:val="0044662C"/>
    <w:rsid w:val="00457018"/>
    <w:rsid w:val="004573FB"/>
    <w:rsid w:val="004D0FA8"/>
    <w:rsid w:val="004F727F"/>
    <w:rsid w:val="00516EFE"/>
    <w:rsid w:val="0059593C"/>
    <w:rsid w:val="005D2C5E"/>
    <w:rsid w:val="005D4F7B"/>
    <w:rsid w:val="006302A0"/>
    <w:rsid w:val="00635394"/>
    <w:rsid w:val="00665ABF"/>
    <w:rsid w:val="006B0C68"/>
    <w:rsid w:val="006C0F9D"/>
    <w:rsid w:val="006D498D"/>
    <w:rsid w:val="006E1021"/>
    <w:rsid w:val="006E2166"/>
    <w:rsid w:val="00712E47"/>
    <w:rsid w:val="007340F5"/>
    <w:rsid w:val="00784325"/>
    <w:rsid w:val="007C2717"/>
    <w:rsid w:val="007E3B70"/>
    <w:rsid w:val="007F47D4"/>
    <w:rsid w:val="0083350F"/>
    <w:rsid w:val="0085624B"/>
    <w:rsid w:val="008A00BA"/>
    <w:rsid w:val="008B2128"/>
    <w:rsid w:val="008C71CB"/>
    <w:rsid w:val="008F6BE1"/>
    <w:rsid w:val="008F6E44"/>
    <w:rsid w:val="00903C74"/>
    <w:rsid w:val="009174E2"/>
    <w:rsid w:val="00986C25"/>
    <w:rsid w:val="00990284"/>
    <w:rsid w:val="009C5BEA"/>
    <w:rsid w:val="009E0266"/>
    <w:rsid w:val="009E219E"/>
    <w:rsid w:val="009E286F"/>
    <w:rsid w:val="009F791E"/>
    <w:rsid w:val="00A071D7"/>
    <w:rsid w:val="00A50AE1"/>
    <w:rsid w:val="00A70C2D"/>
    <w:rsid w:val="00A70D2E"/>
    <w:rsid w:val="00AA51B2"/>
    <w:rsid w:val="00AC1013"/>
    <w:rsid w:val="00AC3DA2"/>
    <w:rsid w:val="00B06AD0"/>
    <w:rsid w:val="00B20547"/>
    <w:rsid w:val="00B220F2"/>
    <w:rsid w:val="00B25E8E"/>
    <w:rsid w:val="00B3431C"/>
    <w:rsid w:val="00B74D23"/>
    <w:rsid w:val="00BF492D"/>
    <w:rsid w:val="00C04127"/>
    <w:rsid w:val="00C12165"/>
    <w:rsid w:val="00C353D5"/>
    <w:rsid w:val="00C42906"/>
    <w:rsid w:val="00C442BE"/>
    <w:rsid w:val="00C460CA"/>
    <w:rsid w:val="00CD62E9"/>
    <w:rsid w:val="00CF0948"/>
    <w:rsid w:val="00D141DF"/>
    <w:rsid w:val="00D2573D"/>
    <w:rsid w:val="00D34BCC"/>
    <w:rsid w:val="00D452EE"/>
    <w:rsid w:val="00D85879"/>
    <w:rsid w:val="00DC1557"/>
    <w:rsid w:val="00DC6C51"/>
    <w:rsid w:val="00DE3F2E"/>
    <w:rsid w:val="00DF733D"/>
    <w:rsid w:val="00E04287"/>
    <w:rsid w:val="00E142F3"/>
    <w:rsid w:val="00E5109B"/>
    <w:rsid w:val="00E645D5"/>
    <w:rsid w:val="00EA5A1E"/>
    <w:rsid w:val="00EB01E2"/>
    <w:rsid w:val="00EC1640"/>
    <w:rsid w:val="00EC4045"/>
    <w:rsid w:val="00ED0A59"/>
    <w:rsid w:val="00ED148B"/>
    <w:rsid w:val="00F73912"/>
    <w:rsid w:val="00F75C48"/>
    <w:rsid w:val="00F85422"/>
    <w:rsid w:val="00F9561B"/>
    <w:rsid w:val="00FC36BC"/>
    <w:rsid w:val="00FD50CD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Picture Program.dotx</Template>
  <TotalTime>34</TotalTime>
  <Pages>2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11</cp:revision>
  <cp:lastPrinted>2012-12-04T03:48:00Z</cp:lastPrinted>
  <dcterms:created xsi:type="dcterms:W3CDTF">2013-09-15T23:06:00Z</dcterms:created>
  <dcterms:modified xsi:type="dcterms:W3CDTF">2014-04-02T00:21:00Z</dcterms:modified>
  <cp:category/>
</cp:coreProperties>
</file>