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7125AA5F" w:rsidR="00DE3F2E" w:rsidRDefault="005F0681" w:rsidP="009E286F">
      <w:r>
        <w:rPr>
          <w:noProof/>
        </w:rPr>
        <mc:AlternateContent>
          <mc:Choice Requires="wps">
            <w:drawing>
              <wp:anchor distT="0" distB="0" distL="114300" distR="114300" simplePos="0" relativeHeight="251732998" behindDoc="0" locked="0" layoutInCell="1" allowOverlap="1" wp14:anchorId="13DE77F3" wp14:editId="58F84A5D">
                <wp:simplePos x="0" y="0"/>
                <wp:positionH relativeFrom="page">
                  <wp:posOffset>5486400</wp:posOffset>
                </wp:positionH>
                <wp:positionV relativeFrom="page">
                  <wp:posOffset>6714067</wp:posOffset>
                </wp:positionV>
                <wp:extent cx="3928533" cy="601133"/>
                <wp:effectExtent l="0" t="0" r="0" b="8890"/>
                <wp:wrapNone/>
                <wp:docPr id="2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533" cy="60113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37F3E5" w14:textId="4D6A329B" w:rsidR="005F0681" w:rsidRPr="005F0681" w:rsidRDefault="000E323B" w:rsidP="005F0681">
                            <w:pPr>
                              <w:pStyle w:val="Heading4"/>
                              <w:jc w:val="center"/>
                              <w:rPr>
                                <w:color w:val="000000" w:themeColor="text1"/>
                                <w:sz w:val="36"/>
                                <w:szCs w:val="36"/>
                              </w:rPr>
                            </w:pPr>
                            <w:r w:rsidRPr="000E323B">
                              <w:rPr>
                                <w:color w:val="FF0000"/>
                                <w:sz w:val="36"/>
                                <w:szCs w:val="36"/>
                              </w:rPr>
                              <w:t xml:space="preserve">DRAFT </w:t>
                            </w:r>
                            <w:r w:rsidR="005F0681" w:rsidRPr="005F0681">
                              <w:rPr>
                                <w:color w:val="000000" w:themeColor="text1"/>
                                <w:sz w:val="36"/>
                                <w:szCs w:val="36"/>
                              </w:rPr>
                              <w:t>All Ages!</w:t>
                            </w:r>
                            <w:r w:rsidR="005F0681">
                              <w:rPr>
                                <w:color w:val="000000" w:themeColor="text1"/>
                                <w:sz w:val="36"/>
                                <w:szCs w:val="36"/>
                              </w:rPr>
                              <w:br/>
                              <w:t>#StartStrongFinishStronger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E77F3" id="_x0000_t202" coordsize="21600,21600" o:spt="202" path="m,l,21600r21600,l21600,xe">
                <v:stroke joinstyle="miter"/>
                <v:path gradientshapeok="t" o:connecttype="rect"/>
              </v:shapetype>
              <v:shape id="Text Box 210" o:spid="_x0000_s1026" type="#_x0000_t202" style="position:absolute;margin-left:6in;margin-top:528.65pt;width:309.35pt;height:47.3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" filled="f" stroked="f">
                <v:textbox inset=",0,,0">
                  <w:txbxContent>
                    <w:p w14:paraId="5737F3E5" w14:textId="4D6A329B" w:rsidR="005F0681" w:rsidRPr="005F0681" w:rsidRDefault="000E323B" w:rsidP="005F0681">
                      <w:pPr>
                        <w:pStyle w:val="Heading4"/>
                        <w:jc w:val="center"/>
                        <w:rPr>
                          <w:color w:val="000000" w:themeColor="text1"/>
                          <w:sz w:val="36"/>
                          <w:szCs w:val="36"/>
                        </w:rPr>
                      </w:pPr>
                      <w:r w:rsidRPr="000E323B">
                        <w:rPr>
                          <w:color w:val="FF0000"/>
                          <w:sz w:val="36"/>
                          <w:szCs w:val="36"/>
                        </w:rPr>
                        <w:t xml:space="preserve">DRAFT </w:t>
                      </w:r>
                      <w:r w:rsidR="005F0681" w:rsidRPr="005F0681">
                        <w:rPr>
                          <w:color w:val="000000" w:themeColor="text1"/>
                          <w:sz w:val="36"/>
                          <w:szCs w:val="36"/>
                        </w:rPr>
                        <w:t>All Ages!</w:t>
                      </w:r>
                      <w:r w:rsidR="005F0681">
                        <w:rPr>
                          <w:color w:val="000000" w:themeColor="text1"/>
                          <w:sz w:val="36"/>
                          <w:szCs w:val="36"/>
                        </w:rPr>
                        <w:br/>
                        <w:t>#StartStrongFinishStronger</w:t>
                      </w:r>
                    </w:p>
                  </w:txbxContent>
                </v:textbox>
                <w10:wrap anchorx="page" anchory="page"/>
              </v:shape>
            </w:pict>
          </mc:Fallback>
        </mc:AlternateContent>
      </w:r>
      <w:r w:rsidR="00385CE8">
        <w:rPr>
          <w:noProof/>
        </w:rPr>
        <mc:AlternateContent>
          <mc:Choice Requires="wps">
            <w:drawing>
              <wp:anchor distT="0" distB="0" distL="114300" distR="114300" simplePos="0" relativeHeight="251674624" behindDoc="0" locked="0" layoutInCell="1" allowOverlap="1" wp14:anchorId="671B47E5" wp14:editId="15AAA71D">
                <wp:simplePos x="0" y="0"/>
                <wp:positionH relativeFrom="page">
                  <wp:posOffset>5486400</wp:posOffset>
                </wp:positionH>
                <wp:positionV relativeFrom="page">
                  <wp:posOffset>5977468</wp:posOffset>
                </wp:positionV>
                <wp:extent cx="3931920" cy="660400"/>
                <wp:effectExtent l="0" t="0" r="0" b="0"/>
                <wp:wrapTight wrapText="bothSides">
                  <wp:wrapPolygon edited="0">
                    <wp:start x="349" y="0"/>
                    <wp:lineTo x="349" y="21185"/>
                    <wp:lineTo x="21209" y="21185"/>
                    <wp:lineTo x="21209" y="0"/>
                    <wp:lineTo x="349"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60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8261C9" w14:textId="39A71230" w:rsidR="00337953" w:rsidRPr="00434ABB" w:rsidRDefault="00337953" w:rsidP="00DE3F2E">
                            <w:pPr>
                              <w:pStyle w:val="Subtitle"/>
                              <w:rPr>
                                <w:color w:val="FFFF00"/>
                                <w:sz w:val="84"/>
                                <w:szCs w:val="84"/>
                              </w:rPr>
                            </w:pPr>
                            <w:r w:rsidRPr="00434ABB">
                              <w:rPr>
                                <w:color w:val="FFFF00"/>
                                <w:sz w:val="84"/>
                                <w:szCs w:val="84"/>
                              </w:rPr>
                              <w:t xml:space="preserve">Youth </w:t>
                            </w:r>
                            <w:r>
                              <w:rPr>
                                <w:color w:val="FFFF00"/>
                                <w:sz w:val="84"/>
                                <w:szCs w:val="84"/>
                              </w:rPr>
                              <w:t xml:space="preserve"> </w:t>
                            </w:r>
                            <w:r w:rsidRPr="00434ABB">
                              <w:rPr>
                                <w:color w:val="FFFF00"/>
                                <w:sz w:val="84"/>
                                <w:szCs w:val="84"/>
                              </w:rPr>
                              <w:t>Team</w:t>
                            </w:r>
                          </w:p>
                          <w:p w14:paraId="44EE2F0A" w14:textId="77777777" w:rsidR="00337953" w:rsidRDefault="0033795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27" type="#_x0000_t202" style="position:absolute;margin-left:6in;margin-top:470.65pt;width:309.6pt;height:5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" filled="f" stroked="f">
                <v:textbox inset=",0,,0">
                  <w:txbxContent>
                    <w:p w14:paraId="208261C9" w14:textId="39A71230" w:rsidR="00337953" w:rsidRPr="00434ABB" w:rsidRDefault="00337953" w:rsidP="00DE3F2E">
                      <w:pPr>
                        <w:pStyle w:val="Subtitle"/>
                        <w:rPr>
                          <w:color w:val="FFFF00"/>
                          <w:sz w:val="84"/>
                          <w:szCs w:val="84"/>
                        </w:rPr>
                      </w:pPr>
                      <w:r w:rsidRPr="00434ABB">
                        <w:rPr>
                          <w:color w:val="FFFF00"/>
                          <w:sz w:val="84"/>
                          <w:szCs w:val="84"/>
                        </w:rPr>
                        <w:t xml:space="preserve">Youth </w:t>
                      </w:r>
                      <w:r>
                        <w:rPr>
                          <w:color w:val="FFFF00"/>
                          <w:sz w:val="84"/>
                          <w:szCs w:val="84"/>
                        </w:rPr>
                        <w:t xml:space="preserve"> </w:t>
                      </w:r>
                      <w:r w:rsidRPr="00434ABB">
                        <w:rPr>
                          <w:color w:val="FFFF00"/>
                          <w:sz w:val="84"/>
                          <w:szCs w:val="84"/>
                        </w:rPr>
                        <w:t>Team</w:t>
                      </w:r>
                    </w:p>
                    <w:p w14:paraId="44EE2F0A" w14:textId="77777777" w:rsidR="00337953" w:rsidRDefault="00337953"/>
                  </w:txbxContent>
                </v:textbox>
                <w10:wrap type="tight" anchorx="page" anchory="page"/>
              </v:shape>
            </w:pict>
          </mc:Fallback>
        </mc:AlternateContent>
      </w:r>
      <w:r w:rsidR="00385CE8">
        <w:rPr>
          <w:noProof/>
        </w:rPr>
        <mc:AlternateContent>
          <mc:Choice Requires="wps">
            <w:drawing>
              <wp:anchor distT="0" distB="0" distL="114300" distR="114300" simplePos="0" relativeHeight="251672576" behindDoc="0" locked="0" layoutInCell="1" allowOverlap="1" wp14:anchorId="1991F6EF" wp14:editId="18454E47">
                <wp:simplePos x="0" y="0"/>
                <wp:positionH relativeFrom="page">
                  <wp:posOffset>5486400</wp:posOffset>
                </wp:positionH>
                <wp:positionV relativeFrom="page">
                  <wp:posOffset>5639435</wp:posOffset>
                </wp:positionV>
                <wp:extent cx="3928533" cy="335915"/>
                <wp:effectExtent l="0" t="0" r="0" b="69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533"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D483B" w14:textId="7256BA82" w:rsidR="00337953" w:rsidRPr="00665ABF" w:rsidRDefault="003D59B5" w:rsidP="00AC3DA2">
                            <w:pPr>
                              <w:pStyle w:val="Heading4"/>
                              <w:rPr>
                                <w:sz w:val="36"/>
                                <w:szCs w:val="36"/>
                              </w:rPr>
                            </w:pPr>
                            <w:r>
                              <w:rPr>
                                <w:sz w:val="36"/>
                                <w:szCs w:val="36"/>
                              </w:rPr>
                              <w:t>www.</w:t>
                            </w:r>
                            <w:r w:rsidR="00337953">
                              <w:rPr>
                                <w:sz w:val="36"/>
                                <w:szCs w:val="36"/>
                              </w:rPr>
                              <w:t>ShockerTrackC</w:t>
                            </w:r>
                            <w:r w:rsidR="00337953"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_x0000_s1028" type="#_x0000_t202" style="position:absolute;margin-left:6in;margin-top:444.05pt;width:309.3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" filled="f" stroked="f">
                <v:textbox inset=",0,,0">
                  <w:txbxContent>
                    <w:p w14:paraId="2CCD483B" w14:textId="7256BA82" w:rsidR="00337953" w:rsidRPr="00665ABF" w:rsidRDefault="003D59B5" w:rsidP="00AC3DA2">
                      <w:pPr>
                        <w:pStyle w:val="Heading4"/>
                        <w:rPr>
                          <w:sz w:val="36"/>
                          <w:szCs w:val="36"/>
                        </w:rPr>
                      </w:pPr>
                      <w:r>
                        <w:rPr>
                          <w:sz w:val="36"/>
                          <w:szCs w:val="36"/>
                        </w:rPr>
                        <w:t>www.</w:t>
                      </w:r>
                      <w:r w:rsidR="00337953">
                        <w:rPr>
                          <w:sz w:val="36"/>
                          <w:szCs w:val="36"/>
                        </w:rPr>
                        <w:t>ShockerTrackC</w:t>
                      </w:r>
                      <w:r w:rsidR="00337953" w:rsidRPr="00665ABF">
                        <w:rPr>
                          <w:sz w:val="36"/>
                          <w:szCs w:val="36"/>
                        </w:rPr>
                        <w:t>lub.com</w:t>
                      </w:r>
                    </w:p>
                  </w:txbxContent>
                </v:textbox>
                <w10:wrap anchorx="page" anchory="page"/>
              </v:shape>
            </w:pict>
          </mc:Fallback>
        </mc:AlternateContent>
      </w:r>
      <w:r w:rsidR="00385CE8">
        <w:rPr>
          <w:noProof/>
        </w:rPr>
        <mc:AlternateContent>
          <mc:Choice Requires="wps">
            <w:drawing>
              <wp:anchor distT="0" distB="0" distL="114300" distR="114300" simplePos="0" relativeHeight="251673600" behindDoc="0" locked="0" layoutInCell="1" allowOverlap="1" wp14:anchorId="13906738" wp14:editId="7C2A541C">
                <wp:simplePos x="0" y="0"/>
                <wp:positionH relativeFrom="page">
                  <wp:posOffset>5486400</wp:posOffset>
                </wp:positionH>
                <wp:positionV relativeFrom="page">
                  <wp:posOffset>5151966</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6in;margin-top:405.6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hokYwIAAHsEAAAOAAAAZHJzL2Uyb0RvYy54bWysVMlu2zAQvRfoPxC8K1rMaE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" filled="f" stroked="f">
                <v:textbox inset=",0,,0">
                  <w:txbxContent>
                    <w:p w14:paraId="1ABC9E8F" w14:textId="77777777" w:rsidR="00337953" w:rsidRPr="00E5109B" w:rsidRDefault="00337953"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385CE8">
        <w:rPr>
          <w:noProof/>
        </w:rPr>
        <mc:AlternateContent>
          <mc:Choice Requires="wps">
            <w:drawing>
              <wp:anchor distT="0" distB="0" distL="114300" distR="114300" simplePos="0" relativeHeight="251730950" behindDoc="0" locked="0" layoutInCell="1" allowOverlap="1" wp14:anchorId="48F9AABB" wp14:editId="7E075131">
                <wp:simplePos x="0" y="0"/>
                <wp:positionH relativeFrom="page">
                  <wp:posOffset>5484495</wp:posOffset>
                </wp:positionH>
                <wp:positionV relativeFrom="page">
                  <wp:posOffset>4631690</wp:posOffset>
                </wp:positionV>
                <wp:extent cx="3721100" cy="474980"/>
                <wp:effectExtent l="0" t="0" r="0" b="7620"/>
                <wp:wrapTight wrapText="bothSides">
                  <wp:wrapPolygon edited="0">
                    <wp:start x="147" y="0"/>
                    <wp:lineTo x="147" y="20791"/>
                    <wp:lineTo x="21231" y="20791"/>
                    <wp:lineTo x="21231" y="0"/>
                    <wp:lineTo x="147" y="0"/>
                  </wp:wrapPolygon>
                </wp:wrapTight>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9562AB" w14:textId="552F9F33" w:rsidR="003D59B5" w:rsidRPr="003D59B5" w:rsidRDefault="003D59B5" w:rsidP="003D59B5">
                            <w:pPr>
                              <w:pStyle w:val="Title"/>
                              <w:rPr>
                                <w:rFonts w:ascii="Bradley Hand" w:hAnsi="Bradley Hand"/>
                                <w:color w:val="000000" w:themeColor="text1"/>
                                <w:sz w:val="64"/>
                                <w:szCs w:val="64"/>
                              </w:rPr>
                            </w:pPr>
                            <w:r w:rsidRPr="003D59B5">
                              <w:rPr>
                                <w:rFonts w:ascii="Bradley Hand" w:hAnsi="Bradley Hand"/>
                                <w:color w:val="000000" w:themeColor="text1"/>
                                <w:sz w:val="64"/>
                                <w:szCs w:val="64"/>
                              </w:rPr>
                              <w:t>Indoor 2019 - 2020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9AABB" id="_x0000_s1030" type="#_x0000_t202" style="position:absolute;margin-left:431.85pt;margin-top:364.7pt;width:293pt;height:37.4pt;z-index:251730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QIdYwIAAHsEAAAOAAAAZHJzL2Uyb0RvYy54bWysVMlu2zAQvRfoPxC8K1pCa0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" filled="f" stroked="f">
                <v:textbox inset=",0,,0">
                  <w:txbxContent>
                    <w:p w14:paraId="409562AB" w14:textId="552F9F33" w:rsidR="003D59B5" w:rsidRPr="003D59B5" w:rsidRDefault="003D59B5" w:rsidP="003D59B5">
                      <w:pPr>
                        <w:pStyle w:val="Title"/>
                        <w:rPr>
                          <w:rFonts w:ascii="Bradley Hand" w:hAnsi="Bradley Hand"/>
                          <w:color w:val="000000" w:themeColor="text1"/>
                          <w:sz w:val="64"/>
                          <w:szCs w:val="64"/>
                        </w:rPr>
                      </w:pPr>
                      <w:r w:rsidRPr="003D59B5">
                        <w:rPr>
                          <w:rFonts w:ascii="Bradley Hand" w:hAnsi="Bradley Hand"/>
                          <w:color w:val="000000" w:themeColor="text1"/>
                          <w:sz w:val="64"/>
                          <w:szCs w:val="64"/>
                        </w:rPr>
                        <w:t>Indoor 2019 - 2020</w:t>
                      </w:r>
                    </w:p>
                  </w:txbxContent>
                </v:textbox>
                <w10:wrap type="tight" anchorx="page" anchory="page"/>
              </v:shape>
            </w:pict>
          </mc:Fallback>
        </mc:AlternateContent>
      </w:r>
      <w:r w:rsidR="004E2CF0">
        <w:rPr>
          <w:noProof/>
        </w:rPr>
        <w:drawing>
          <wp:anchor distT="0" distB="0" distL="114300" distR="114300" simplePos="0" relativeHeight="251728902" behindDoc="0" locked="0" layoutInCell="1" allowOverlap="1" wp14:anchorId="38225741" wp14:editId="0B2BBDA9">
            <wp:simplePos x="0" y="0"/>
            <wp:positionH relativeFrom="page">
              <wp:posOffset>528320</wp:posOffset>
            </wp:positionH>
            <wp:positionV relativeFrom="page">
              <wp:posOffset>1070610</wp:posOffset>
            </wp:positionV>
            <wp:extent cx="1911985" cy="1437640"/>
            <wp:effectExtent l="8573" t="0" r="1587" b="1588"/>
            <wp:wrapThrough wrapText="bothSides">
              <wp:wrapPolygon edited="0">
                <wp:start x="21503" y="-129"/>
                <wp:lineTo x="269" y="-129"/>
                <wp:lineTo x="269" y="21242"/>
                <wp:lineTo x="21503" y="21242"/>
                <wp:lineTo x="21503" y="-129"/>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57.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911985" cy="1437640"/>
                    </a:xfrm>
                    <a:prstGeom prst="rect">
                      <a:avLst/>
                    </a:prstGeom>
                  </pic:spPr>
                </pic:pic>
              </a:graphicData>
            </a:graphic>
            <wp14:sizeRelH relativeFrom="margin">
              <wp14:pctWidth>0</wp14:pctWidth>
            </wp14:sizeRelH>
            <wp14:sizeRelV relativeFrom="margin">
              <wp14:pctHeight>0</wp14:pctHeight>
            </wp14:sizeRelV>
          </wp:anchor>
        </w:drawing>
      </w:r>
      <w:r w:rsidR="004E2CF0">
        <w:rPr>
          <w:noProof/>
        </w:rPr>
        <w:drawing>
          <wp:anchor distT="0" distB="0" distL="118745" distR="118745" simplePos="0" relativeHeight="251694084" behindDoc="0" locked="0" layoutInCell="0" allowOverlap="1" wp14:anchorId="38653861" wp14:editId="1DC23AFD">
            <wp:simplePos x="0" y="0"/>
            <wp:positionH relativeFrom="page">
              <wp:posOffset>2478405</wp:posOffset>
            </wp:positionH>
            <wp:positionV relativeFrom="page">
              <wp:posOffset>1115695</wp:posOffset>
            </wp:positionV>
            <wp:extent cx="1922145" cy="1281430"/>
            <wp:effectExtent l="0" t="0" r="8255" b="0"/>
            <wp:wrapTight wrapText="bothSides">
              <wp:wrapPolygon edited="0">
                <wp:start x="0" y="0"/>
                <wp:lineTo x="0" y="20979"/>
                <wp:lineTo x="21407" y="20979"/>
                <wp:lineTo x="21407"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8">
                      <a:extLst>
                        <a:ext uri="{28A0092B-C50C-407E-A947-70E740481C1C}">
                          <a14:useLocalDpi xmlns:a14="http://schemas.microsoft.com/office/drawing/2010/main" val="0"/>
                        </a:ext>
                      </a:extLst>
                    </a:blip>
                    <a:stretch>
                      <a:fillRect/>
                    </a:stretch>
                  </pic:blipFill>
                  <pic:spPr>
                    <a:xfrm>
                      <a:off x="0" y="0"/>
                      <a:ext cx="1922145" cy="1281430"/>
                    </a:xfrm>
                    <a:prstGeom prst="rect">
                      <a:avLst/>
                    </a:prstGeom>
                  </pic:spPr>
                </pic:pic>
              </a:graphicData>
            </a:graphic>
            <wp14:sizeRelH relativeFrom="margin">
              <wp14:pctWidth>0</wp14:pctWidth>
            </wp14:sizeRelH>
            <wp14:sizeRelV relativeFrom="margin">
              <wp14:pctHeight>0</wp14:pctHeight>
            </wp14:sizeRelV>
          </wp:anchor>
        </w:drawing>
      </w:r>
      <w:r w:rsidR="00990284">
        <w:rPr>
          <w:noProof/>
        </w:rPr>
        <mc:AlternateContent>
          <mc:Choice Requires="wps">
            <w:drawing>
              <wp:anchor distT="0" distB="0" distL="114300" distR="114300" simplePos="0" relativeHeight="251668480" behindDoc="0" locked="0" layoutInCell="1" allowOverlap="1" wp14:anchorId="2AA9739A" wp14:editId="7F3AA200">
                <wp:simplePos x="0" y="0"/>
                <wp:positionH relativeFrom="page">
                  <wp:posOffset>457200</wp:posOffset>
                </wp:positionH>
                <wp:positionV relativeFrom="page">
                  <wp:posOffset>4876800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4D391E" w14:textId="421B0BB4" w:rsidR="00337953" w:rsidRDefault="00337953"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739A" id="Text Box 11" o:spid="_x0000_s1031" type="#_x0000_t202" style="position:absolute;margin-left:36pt;margin-top:384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" filled="f" stroked="f">
                <v:textbox inset=",0,,0">
                  <w:txbxContent>
                    <w:p w14:paraId="434D391E" w14:textId="421B0BB4" w:rsidR="00337953" w:rsidRDefault="00337953" w:rsidP="00DE3F2E">
                      <w:pPr>
                        <w:pStyle w:val="Heading1"/>
                      </w:pPr>
                      <w:r>
                        <w:t>Parents</w:t>
                      </w:r>
                    </w:p>
                  </w:txbxContent>
                </v:textbox>
                <w10:wrap type="tight" anchorx="page" anchory="page"/>
              </v:shape>
            </w:pict>
          </mc:Fallback>
        </mc:AlternateContent>
      </w:r>
      <w:r w:rsidR="00990284">
        <w:rPr>
          <w:noProof/>
        </w:rPr>
        <mc:AlternateContent>
          <mc:Choice Requires="wps">
            <w:drawing>
              <wp:anchor distT="0" distB="0" distL="114300" distR="114300" simplePos="0" relativeHeight="251715590" behindDoc="0" locked="0" layoutInCell="1" allowOverlap="1" wp14:anchorId="35B562E3" wp14:editId="4A1F3116">
                <wp:simplePos x="0" y="0"/>
                <wp:positionH relativeFrom="page">
                  <wp:posOffset>457200</wp:posOffset>
                </wp:positionH>
                <wp:positionV relativeFrom="page">
                  <wp:posOffset>5105400</wp:posOffset>
                </wp:positionV>
                <wp:extent cx="4114800" cy="2298700"/>
                <wp:effectExtent l="0" t="0" r="0" b="12700"/>
                <wp:wrapThrough wrapText="bothSides">
                  <wp:wrapPolygon edited="0">
                    <wp:start x="133" y="0"/>
                    <wp:lineTo x="133" y="21481"/>
                    <wp:lineTo x="21333" y="21481"/>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9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A3233F8" w14:textId="63282C4A" w:rsidR="0033795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3105A48" w:rsidR="0033795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r w:rsidR="005F0681">
                              <w:rPr>
                                <w:rFonts w:ascii="Calibri" w:hAnsi="Calibri" w:cs="Georgia"/>
                                <w:color w:val="262626"/>
                                <w:sz w:val="22"/>
                                <w:szCs w:val="22"/>
                              </w:rPr>
                              <w:t xml:space="preserve"> or joining our Open or Masters Teams!</w:t>
                            </w:r>
                          </w:p>
                          <w:p w14:paraId="0884E635" w14:textId="54A0E7F9"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32" type="#_x0000_t202" style="position:absolute;margin-left:36pt;margin-top:402pt;width:324pt;height:181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" filled="f" stroked="f">
                <v:textbox>
                  <w:txbxContent>
                    <w:p w14:paraId="6A3233F8" w14:textId="63282C4A" w:rsidR="00337953" w:rsidRDefault="00337953"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Parents are important to the success of th</w:t>
                      </w:r>
                      <w:r>
                        <w:rPr>
                          <w:rFonts w:ascii="Calibri" w:hAnsi="Calibri" w:cs="Georgia"/>
                          <w:color w:val="262626"/>
                          <w:sz w:val="22"/>
                          <w:szCs w:val="22"/>
                        </w:rPr>
                        <w:t xml:space="preserve">e athlete and the track club and </w:t>
                      </w:r>
                      <w:r w:rsidRPr="009E286F">
                        <w:rPr>
                          <w:rFonts w:ascii="Calibri" w:hAnsi="Calibri" w:cs="Georgia"/>
                          <w:color w:val="262626"/>
                          <w:sz w:val="22"/>
                          <w:szCs w:val="22"/>
                        </w:rPr>
                        <w:t xml:space="preserve">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054574DD" w14:textId="73105A48" w:rsidR="00337953"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Pr>
                          <w:rFonts w:ascii="Calibri" w:hAnsi="Calibri" w:cs="Georgia"/>
                          <w:color w:val="262626"/>
                          <w:sz w:val="22"/>
                          <w:szCs w:val="22"/>
                        </w:rPr>
                        <w:t>Consider volunteering</w:t>
                      </w:r>
                      <w:r w:rsidR="005F0681">
                        <w:rPr>
                          <w:rFonts w:ascii="Calibri" w:hAnsi="Calibri" w:cs="Georgia"/>
                          <w:color w:val="262626"/>
                          <w:sz w:val="22"/>
                          <w:szCs w:val="22"/>
                        </w:rPr>
                        <w:t xml:space="preserve"> or joining our Open or Masters Teams!</w:t>
                      </w:r>
                    </w:p>
                    <w:p w14:paraId="0884E635" w14:textId="54A0E7F9"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337953" w:rsidRPr="00EA5A1E" w:rsidRDefault="00337953"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337953" w:rsidRPr="00EA5A1E" w:rsidRDefault="00337953"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337953" w:rsidRPr="003D6436" w:rsidRDefault="0033795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B220F2">
        <w:rPr>
          <w:noProof/>
        </w:rPr>
        <mc:AlternateContent>
          <mc:Choice Requires="wps">
            <w:drawing>
              <wp:anchor distT="0" distB="0" distL="114300" distR="114300" simplePos="0" relativeHeight="251667456" behindDoc="0" locked="0" layoutInCell="1" allowOverlap="1" wp14:anchorId="04863E16" wp14:editId="69420A8B">
                <wp:simplePos x="0" y="0"/>
                <wp:positionH relativeFrom="page">
                  <wp:posOffset>457200</wp:posOffset>
                </wp:positionH>
                <wp:positionV relativeFrom="page">
                  <wp:posOffset>3213100</wp:posOffset>
                </wp:positionV>
                <wp:extent cx="4114800" cy="1588770"/>
                <wp:effectExtent l="0" t="0" r="0" b="11430"/>
                <wp:wrapThrough wrapText="bothSides">
                  <wp:wrapPolygon edited="0">
                    <wp:start x="133" y="0"/>
                    <wp:lineTo x="133" y="21410"/>
                    <wp:lineTo x="21333" y="21410"/>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8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4418ED" w14:textId="14D771FF" w:rsidR="00337953" w:rsidRDefault="0033795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eight months of training.  </w:t>
                            </w:r>
                          </w:p>
                          <w:p w14:paraId="3E4F4EE7" w14:textId="77777777" w:rsidR="00337953" w:rsidRDefault="00337953" w:rsidP="008B2128">
                            <w:pPr>
                              <w:rPr>
                                <w:rFonts w:ascii="Calibri" w:hAnsi="Calibri"/>
                                <w:sz w:val="22"/>
                                <w:szCs w:val="22"/>
                              </w:rPr>
                            </w:pPr>
                          </w:p>
                          <w:p w14:paraId="4B233F66" w14:textId="297D1304" w:rsidR="00337953" w:rsidRPr="009B1E56" w:rsidRDefault="00337953"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337953" w:rsidRPr="002E0DCB" w:rsidRDefault="0033795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33" type="#_x0000_t202" style="position:absolute;margin-left:36pt;margin-top:253pt;width:324pt;height:125.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" filled="f" stroked="f">
                <v:textbox inset=",0,,0">
                  <w:txbxContent>
                    <w:p w14:paraId="224418ED" w14:textId="14D771FF" w:rsidR="00337953" w:rsidRDefault="00337953"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w:t>
                      </w:r>
                      <w:r>
                        <w:rPr>
                          <w:rFonts w:ascii="Calibri" w:hAnsi="Calibri"/>
                          <w:sz w:val="22"/>
                          <w:szCs w:val="22"/>
                        </w:rPr>
                        <w:t xml:space="preserve">Separate indoor and outdoor seasons provide opportunities for nearly eight months of training.  </w:t>
                      </w:r>
                    </w:p>
                    <w:p w14:paraId="3E4F4EE7" w14:textId="77777777" w:rsidR="00337953" w:rsidRDefault="00337953" w:rsidP="008B2128">
                      <w:pPr>
                        <w:rPr>
                          <w:rFonts w:ascii="Calibri" w:hAnsi="Calibri"/>
                          <w:sz w:val="22"/>
                          <w:szCs w:val="22"/>
                        </w:rPr>
                      </w:pPr>
                    </w:p>
                    <w:p w14:paraId="4B233F66" w14:textId="297D1304" w:rsidR="00337953" w:rsidRPr="009B1E56" w:rsidRDefault="00337953" w:rsidP="008B2128">
                      <w:pPr>
                        <w:rPr>
                          <w:rFonts w:ascii="Arial" w:hAnsi="Arial" w:cs="Arial"/>
                          <w:b/>
                        </w:rPr>
                      </w:pPr>
                      <w:r w:rsidRPr="008B2128">
                        <w:rPr>
                          <w:rFonts w:ascii="Arial" w:hAnsi="Arial" w:cs="Arial"/>
                          <w:b/>
                          <w:sz w:val="22"/>
                          <w:szCs w:val="22"/>
                        </w:rPr>
                        <w:t>The Mission of the Shocker Track Club Youth Team is to provide opportunities for youth to compete in track and field from an introductory level, to high-level competition, under the framework of USATF guidelines.</w:t>
                      </w:r>
                    </w:p>
                    <w:p w14:paraId="63FDCBAF" w14:textId="574347B8" w:rsidR="00337953" w:rsidRPr="002E0DCB" w:rsidRDefault="00337953" w:rsidP="00DE3F2E">
                      <w:pPr>
                        <w:pStyle w:val="BodyText-Small"/>
                        <w:rPr>
                          <w:rFonts w:ascii="Calibri" w:hAnsi="Calibri"/>
                          <w:sz w:val="22"/>
                          <w:szCs w:val="22"/>
                        </w:rPr>
                      </w:pPr>
                    </w:p>
                  </w:txbxContent>
                </v:textbox>
                <w10:wrap type="through" anchorx="page" anchory="page"/>
              </v:shape>
            </w:pict>
          </mc:Fallback>
        </mc:AlternateContent>
      </w:r>
      <w:r w:rsidR="00E142F3">
        <w:rPr>
          <w:noProof/>
        </w:rPr>
        <mc:AlternateContent>
          <mc:Choice Requires="wps">
            <w:drawing>
              <wp:anchor distT="0" distB="0" distL="114300" distR="114300" simplePos="0" relativeHeight="251666432" behindDoc="0" locked="0" layoutInCell="1" allowOverlap="1" wp14:anchorId="7CD9B8D0" wp14:editId="2B068C39">
                <wp:simplePos x="0" y="0"/>
                <wp:positionH relativeFrom="page">
                  <wp:posOffset>457200</wp:posOffset>
                </wp:positionH>
                <wp:positionV relativeFrom="page">
                  <wp:posOffset>2997200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FBCAF5" w14:textId="7C723B6E" w:rsidR="00337953" w:rsidRDefault="00337953"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B8D0" id="Text Box 7" o:spid="_x0000_s1034" type="#_x0000_t202" style="position:absolute;margin-left:36pt;margin-top:236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" filled="f" stroked="f">
                <v:textbox inset=",0,,0">
                  <w:txbxContent>
                    <w:p w14:paraId="1CFBCAF5" w14:textId="7C723B6E" w:rsidR="00337953" w:rsidRDefault="00337953" w:rsidP="00DE3F2E">
                      <w:pPr>
                        <w:pStyle w:val="Heading1"/>
                      </w:pPr>
                      <w:r>
                        <w:t>Mission and Vision</w:t>
                      </w:r>
                    </w:p>
                  </w:txbxContent>
                </v:textbox>
                <w10:wrap type="tight" anchorx="page" anchory="page"/>
              </v:shape>
            </w:pict>
          </mc:Fallback>
        </mc:AlternateContent>
      </w:r>
      <w:r w:rsidR="0083350F">
        <w:rPr>
          <w:noProof/>
        </w:rPr>
        <w:drawing>
          <wp:anchor distT="0" distB="0" distL="118745" distR="118745" simplePos="0" relativeHeight="251694085" behindDoc="0" locked="0" layoutInCell="0" allowOverlap="1" wp14:anchorId="0E96001F" wp14:editId="7026CB9E">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bookmarkStart w:id="0" w:name="_GoBack"/>
      <w:bookmarkEnd w:id="0"/>
      <w:r w:rsidR="001C1206">
        <w:br w:type="page"/>
      </w:r>
      <w:r w:rsidR="006454D0">
        <w:rPr>
          <w:noProof/>
        </w:rPr>
        <w:lastRenderedPageBreak/>
        <mc:AlternateContent>
          <mc:Choice Requires="wps">
            <w:drawing>
              <wp:anchor distT="0" distB="0" distL="114300" distR="114300" simplePos="0" relativeHeight="251725830" behindDoc="0" locked="0" layoutInCell="1" allowOverlap="1" wp14:anchorId="46CB6DD1" wp14:editId="44C91D6A">
                <wp:simplePos x="0" y="0"/>
                <wp:positionH relativeFrom="page">
                  <wp:posOffset>508000</wp:posOffset>
                </wp:positionH>
                <wp:positionV relativeFrom="page">
                  <wp:posOffset>5554133</wp:posOffset>
                </wp:positionV>
                <wp:extent cx="4064000" cy="651934"/>
                <wp:effectExtent l="0" t="0" r="0" b="0"/>
                <wp:wrapThrough wrapText="bothSides">
                  <wp:wrapPolygon edited="0">
                    <wp:start x="338" y="421"/>
                    <wp:lineTo x="338" y="20632"/>
                    <wp:lineTo x="21195" y="20632"/>
                    <wp:lineTo x="21195" y="421"/>
                    <wp:lineTo x="338" y="421"/>
                  </wp:wrapPolygon>
                </wp:wrapThrough>
                <wp:docPr id="36" name="Text Box 36"/>
                <wp:cNvGraphicFramePr/>
                <a:graphic xmlns:a="http://schemas.openxmlformats.org/drawingml/2006/main">
                  <a:graphicData uri="http://schemas.microsoft.com/office/word/2010/wordprocessingShape">
                    <wps:wsp>
                      <wps:cNvSpPr txBox="1"/>
                      <wps:spPr>
                        <a:xfrm>
                          <a:off x="0" y="0"/>
                          <a:ext cx="4064000" cy="6519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AAB1AA8" w14:textId="5E7FA616" w:rsidR="00337953" w:rsidRDefault="00385CE8">
                            <w:r w:rsidRPr="00385CE8">
                              <w:rPr>
                                <w:rFonts w:ascii="Impact" w:hAnsi="Impact"/>
                              </w:rPr>
                              <w:t>Staying Informed</w:t>
                            </w:r>
                            <w:r>
                              <w:rPr>
                                <w:rFonts w:ascii="Calibri" w:hAnsi="Calibri"/>
                              </w:rPr>
                              <w:br/>
                            </w:r>
                            <w:r w:rsidR="006454D0">
                              <w:rPr>
                                <w:rFonts w:ascii="Calibri" w:hAnsi="Calibri"/>
                              </w:rPr>
                              <w:t xml:space="preserve">Weekly newsletters are issued to parents, and </w:t>
                            </w:r>
                            <w:r w:rsidR="00337953">
                              <w:rPr>
                                <w:rFonts w:ascii="Calibri" w:hAnsi="Calibri"/>
                              </w:rPr>
                              <w:t>I</w:t>
                            </w:r>
                            <w:r w:rsidR="00337953" w:rsidRPr="007340F5">
                              <w:rPr>
                                <w:rFonts w:ascii="Calibri" w:hAnsi="Calibri"/>
                              </w:rPr>
                              <w:t>nformational meeting</w:t>
                            </w:r>
                            <w:r w:rsidR="00337953">
                              <w:rPr>
                                <w:rFonts w:ascii="Calibri" w:hAnsi="Calibri"/>
                              </w:rPr>
                              <w:t>s are held regularly at practices</w:t>
                            </w:r>
                            <w:r w:rsidR="006454D0">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B6DD1" id="_x0000_t202" coordsize="21600,21600" o:spt="202" path="m,l,21600r21600,l21600,xe">
                <v:stroke joinstyle="miter"/>
                <v:path gradientshapeok="t" o:connecttype="rect"/>
              </v:shapetype>
              <v:shape id="Text Box 36" o:spid="_x0000_s1035" type="#_x0000_t202" style="position:absolute;margin-left:40pt;margin-top:437.35pt;width:320pt;height:51.3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" filled="f" stroked="f">
                <v:textbox>
                  <w:txbxContent>
                    <w:p w14:paraId="7AAB1AA8" w14:textId="5E7FA616" w:rsidR="00337953" w:rsidRDefault="00385CE8">
                      <w:r w:rsidRPr="00385CE8">
                        <w:rPr>
                          <w:rFonts w:ascii="Impact" w:hAnsi="Impact"/>
                        </w:rPr>
                        <w:t>Staying Informed</w:t>
                      </w:r>
                      <w:r>
                        <w:rPr>
                          <w:rFonts w:ascii="Calibri" w:hAnsi="Calibri"/>
                        </w:rPr>
                        <w:br/>
                      </w:r>
                      <w:r w:rsidR="006454D0">
                        <w:rPr>
                          <w:rFonts w:ascii="Calibri" w:hAnsi="Calibri"/>
                        </w:rPr>
                        <w:t xml:space="preserve">Weekly newsletters are issued to parents, and </w:t>
                      </w:r>
                      <w:r w:rsidR="00337953">
                        <w:rPr>
                          <w:rFonts w:ascii="Calibri" w:hAnsi="Calibri"/>
                        </w:rPr>
                        <w:t>I</w:t>
                      </w:r>
                      <w:r w:rsidR="00337953" w:rsidRPr="007340F5">
                        <w:rPr>
                          <w:rFonts w:ascii="Calibri" w:hAnsi="Calibri"/>
                        </w:rPr>
                        <w:t>nformational meeting</w:t>
                      </w:r>
                      <w:r w:rsidR="00337953">
                        <w:rPr>
                          <w:rFonts w:ascii="Calibri" w:hAnsi="Calibri"/>
                        </w:rPr>
                        <w:t>s are held regularly at practices</w:t>
                      </w:r>
                      <w:r w:rsidR="006454D0">
                        <w:rPr>
                          <w:rFonts w:ascii="Calibri" w:hAnsi="Calibri"/>
                        </w:rPr>
                        <w:t>.</w:t>
                      </w:r>
                    </w:p>
                  </w:txbxContent>
                </v:textbox>
                <w10:wrap type="through" anchorx="page" anchory="page"/>
              </v:shape>
            </w:pict>
          </mc:Fallback>
        </mc:AlternateContent>
      </w:r>
      <w:r w:rsidR="006454D0">
        <w:rPr>
          <w:noProof/>
        </w:rPr>
        <mc:AlternateContent>
          <mc:Choice Requires="wps">
            <w:drawing>
              <wp:anchor distT="0" distB="0" distL="114300" distR="114300" simplePos="0" relativeHeight="251701254" behindDoc="0" locked="0" layoutInCell="1" allowOverlap="1" wp14:anchorId="0DC6E5EC" wp14:editId="0CFD1F4C">
                <wp:simplePos x="0" y="0"/>
                <wp:positionH relativeFrom="page">
                  <wp:posOffset>491067</wp:posOffset>
                </wp:positionH>
                <wp:positionV relativeFrom="page">
                  <wp:posOffset>3657600</wp:posOffset>
                </wp:positionV>
                <wp:extent cx="3985260" cy="1820333"/>
                <wp:effectExtent l="0" t="0" r="0" b="0"/>
                <wp:wrapThrough wrapText="bothSides">
                  <wp:wrapPolygon edited="0">
                    <wp:start x="344" y="151"/>
                    <wp:lineTo x="344" y="21253"/>
                    <wp:lineTo x="21201" y="21253"/>
                    <wp:lineTo x="21201" y="151"/>
                    <wp:lineTo x="344" y="151"/>
                  </wp:wrapPolygon>
                </wp:wrapThrough>
                <wp:docPr id="50" name="Text Box 50"/>
                <wp:cNvGraphicFramePr/>
                <a:graphic xmlns:a="http://schemas.openxmlformats.org/drawingml/2006/main">
                  <a:graphicData uri="http://schemas.microsoft.com/office/word/2010/wordprocessingShape">
                    <wps:wsp>
                      <wps:cNvSpPr txBox="1"/>
                      <wps:spPr>
                        <a:xfrm>
                          <a:off x="0" y="0"/>
                          <a:ext cx="3985260" cy="18203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035FC4F" w14:textId="21AD802A" w:rsidR="00337953" w:rsidRDefault="00385CE8" w:rsidP="00171B12">
                            <w:pPr>
                              <w:widowControl w:val="0"/>
                              <w:autoSpaceDE w:val="0"/>
                              <w:autoSpaceDN w:val="0"/>
                              <w:adjustRightInd w:val="0"/>
                              <w:rPr>
                                <w:rFonts w:ascii="Calibri" w:hAnsi="Calibri" w:cs="Calibri"/>
                              </w:rPr>
                            </w:pPr>
                            <w:r w:rsidRPr="00385CE8">
                              <w:rPr>
                                <w:rFonts w:ascii="Impact" w:hAnsi="Impact" w:cs="Calibri"/>
                              </w:rPr>
                              <w:t>Coaches</w:t>
                            </w:r>
                            <w:r>
                              <w:rPr>
                                <w:rFonts w:ascii="Calibri" w:hAnsi="Calibri" w:cs="Calibri"/>
                              </w:rPr>
                              <w:br/>
                            </w:r>
                            <w:r w:rsidR="00337953">
                              <w:rPr>
                                <w:rFonts w:ascii="Calibri" w:hAnsi="Calibri" w:cs="Calibri"/>
                              </w:rPr>
                              <w:t xml:space="preserve">Nearly all Coaches have NCAA Division 1, 2, or NAIA competition experience.  </w:t>
                            </w:r>
                            <w:r w:rsidR="00337953" w:rsidRPr="00457018">
                              <w:rPr>
                                <w:rFonts w:ascii="Calibri" w:hAnsi="Calibri" w:cs="Calibri"/>
                              </w:rPr>
                              <w:t xml:space="preserve">All STC Youth Coaches </w:t>
                            </w:r>
                            <w:r w:rsidR="00337953">
                              <w:rPr>
                                <w:rFonts w:ascii="Calibri" w:hAnsi="Calibri" w:cs="Calibri"/>
                              </w:rPr>
                              <w:t>AND key Volunteers are USATF members, h</w:t>
                            </w:r>
                            <w:r w:rsidR="00337953" w:rsidRPr="00457018">
                              <w:rPr>
                                <w:rFonts w:ascii="Calibri" w:hAnsi="Calibri" w:cs="Calibri"/>
                              </w:rPr>
                              <w:t>ave passed a USA Track &amp; Field background check</w:t>
                            </w:r>
                            <w:r w:rsidR="00337953">
                              <w:rPr>
                                <w:rFonts w:ascii="Calibri" w:hAnsi="Calibri" w:cs="Calibri"/>
                              </w:rPr>
                              <w:t xml:space="preserve">, and completed the USOC SafeSport training. </w:t>
                            </w:r>
                            <w:r w:rsidR="00337953">
                              <w:rPr>
                                <w:rFonts w:ascii="Calibri" w:hAnsi="Calibri" w:cs="Arial"/>
                              </w:rPr>
                              <w:t>Coaches “deliver” strategies developed by the W</w:t>
                            </w:r>
                            <w:r w:rsidR="006454D0">
                              <w:rPr>
                                <w:rFonts w:ascii="Calibri" w:hAnsi="Calibri" w:cs="Arial"/>
                              </w:rPr>
                              <w:t xml:space="preserve">ichita State </w:t>
                            </w:r>
                            <w:r w:rsidR="00337953">
                              <w:rPr>
                                <w:rFonts w:ascii="Calibri" w:hAnsi="Calibri" w:cs="Arial"/>
                              </w:rPr>
                              <w:t>Track &amp; Field Coaching staff</w:t>
                            </w:r>
                            <w:r w:rsidR="006454D0">
                              <w:rPr>
                                <w:rFonts w:ascii="Calibri" w:hAnsi="Calibri" w:cs="Arial"/>
                              </w:rPr>
                              <w:t xml:space="preserve"> and USA Track &amp; Field.  </w:t>
                            </w:r>
                            <w:r w:rsidR="00337953" w:rsidRPr="00457018">
                              <w:rPr>
                                <w:rFonts w:ascii="Calibri" w:hAnsi="Calibri" w:cs="Calibri"/>
                              </w:rPr>
                              <w:t xml:space="preserve">Coaches are responsible for the day-to-day training, practices, </w:t>
                            </w:r>
                            <w:r w:rsidR="006454D0">
                              <w:rPr>
                                <w:rFonts w:ascii="Calibri" w:hAnsi="Calibri" w:cs="Calibri"/>
                              </w:rPr>
                              <w:t xml:space="preserve">and track </w:t>
                            </w:r>
                            <w:r w:rsidR="00337953" w:rsidRPr="00457018">
                              <w:rPr>
                                <w:rFonts w:ascii="Calibri" w:hAnsi="Calibri" w:cs="Calibri"/>
                              </w:rPr>
                              <w:t>meet day preparation and coaching,</w:t>
                            </w:r>
                          </w:p>
                          <w:p w14:paraId="40AB0356" w14:textId="77777777" w:rsidR="00337953" w:rsidRDefault="00337953" w:rsidP="00171B12">
                            <w:pPr>
                              <w:widowControl w:val="0"/>
                              <w:autoSpaceDE w:val="0"/>
                              <w:autoSpaceDN w:val="0"/>
                              <w:adjustRightInd w:val="0"/>
                              <w:rPr>
                                <w:rFonts w:ascii="Calibri" w:hAnsi="Calibri" w:cs="Calibri"/>
                              </w:rPr>
                            </w:pPr>
                          </w:p>
                          <w:p w14:paraId="403EF891" w14:textId="15591699" w:rsidR="00337953" w:rsidRPr="00457018" w:rsidRDefault="00337953"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E5EC" id="Text Box 50" o:spid="_x0000_s1036" type="#_x0000_t202" style="position:absolute;margin-left:38.65pt;margin-top:4in;width:313.8pt;height:143.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" filled="f" stroked="f">
                <v:textbox>
                  <w:txbxContent>
                    <w:p w14:paraId="1035FC4F" w14:textId="21AD802A" w:rsidR="00337953" w:rsidRDefault="00385CE8" w:rsidP="00171B12">
                      <w:pPr>
                        <w:widowControl w:val="0"/>
                        <w:autoSpaceDE w:val="0"/>
                        <w:autoSpaceDN w:val="0"/>
                        <w:adjustRightInd w:val="0"/>
                        <w:rPr>
                          <w:rFonts w:ascii="Calibri" w:hAnsi="Calibri" w:cs="Calibri"/>
                        </w:rPr>
                      </w:pPr>
                      <w:r w:rsidRPr="00385CE8">
                        <w:rPr>
                          <w:rFonts w:ascii="Impact" w:hAnsi="Impact" w:cs="Calibri"/>
                        </w:rPr>
                        <w:t>Coaches</w:t>
                      </w:r>
                      <w:r>
                        <w:rPr>
                          <w:rFonts w:ascii="Calibri" w:hAnsi="Calibri" w:cs="Calibri"/>
                        </w:rPr>
                        <w:br/>
                      </w:r>
                      <w:r w:rsidR="00337953">
                        <w:rPr>
                          <w:rFonts w:ascii="Calibri" w:hAnsi="Calibri" w:cs="Calibri"/>
                        </w:rPr>
                        <w:t xml:space="preserve">Nearly all Coaches have NCAA Division 1, 2, or NAIA competition experience.  </w:t>
                      </w:r>
                      <w:r w:rsidR="00337953" w:rsidRPr="00457018">
                        <w:rPr>
                          <w:rFonts w:ascii="Calibri" w:hAnsi="Calibri" w:cs="Calibri"/>
                        </w:rPr>
                        <w:t xml:space="preserve">All STC Youth Coaches </w:t>
                      </w:r>
                      <w:r w:rsidR="00337953">
                        <w:rPr>
                          <w:rFonts w:ascii="Calibri" w:hAnsi="Calibri" w:cs="Calibri"/>
                        </w:rPr>
                        <w:t>AND key Volunteers are USATF members, h</w:t>
                      </w:r>
                      <w:r w:rsidR="00337953" w:rsidRPr="00457018">
                        <w:rPr>
                          <w:rFonts w:ascii="Calibri" w:hAnsi="Calibri" w:cs="Calibri"/>
                        </w:rPr>
                        <w:t>ave passed a USA Track &amp; Field background check</w:t>
                      </w:r>
                      <w:r w:rsidR="00337953">
                        <w:rPr>
                          <w:rFonts w:ascii="Calibri" w:hAnsi="Calibri" w:cs="Calibri"/>
                        </w:rPr>
                        <w:t xml:space="preserve">, and completed the USOC SafeSport training. </w:t>
                      </w:r>
                      <w:r w:rsidR="00337953">
                        <w:rPr>
                          <w:rFonts w:ascii="Calibri" w:hAnsi="Calibri" w:cs="Arial"/>
                        </w:rPr>
                        <w:t>Coaches “deliver” strategies developed by the W</w:t>
                      </w:r>
                      <w:r w:rsidR="006454D0">
                        <w:rPr>
                          <w:rFonts w:ascii="Calibri" w:hAnsi="Calibri" w:cs="Arial"/>
                        </w:rPr>
                        <w:t xml:space="preserve">ichita State </w:t>
                      </w:r>
                      <w:r w:rsidR="00337953">
                        <w:rPr>
                          <w:rFonts w:ascii="Calibri" w:hAnsi="Calibri" w:cs="Arial"/>
                        </w:rPr>
                        <w:t>Track &amp; Field Coaching staff</w:t>
                      </w:r>
                      <w:r w:rsidR="006454D0">
                        <w:rPr>
                          <w:rFonts w:ascii="Calibri" w:hAnsi="Calibri" w:cs="Arial"/>
                        </w:rPr>
                        <w:t xml:space="preserve"> and USA Track &amp; Field.  </w:t>
                      </w:r>
                      <w:r w:rsidR="00337953" w:rsidRPr="00457018">
                        <w:rPr>
                          <w:rFonts w:ascii="Calibri" w:hAnsi="Calibri" w:cs="Calibri"/>
                        </w:rPr>
                        <w:t xml:space="preserve">Coaches are responsible for the day-to-day training, practices, </w:t>
                      </w:r>
                      <w:r w:rsidR="006454D0">
                        <w:rPr>
                          <w:rFonts w:ascii="Calibri" w:hAnsi="Calibri" w:cs="Calibri"/>
                        </w:rPr>
                        <w:t xml:space="preserve">and track </w:t>
                      </w:r>
                      <w:r w:rsidR="00337953" w:rsidRPr="00457018">
                        <w:rPr>
                          <w:rFonts w:ascii="Calibri" w:hAnsi="Calibri" w:cs="Calibri"/>
                        </w:rPr>
                        <w:t>meet day preparation and coaching,</w:t>
                      </w:r>
                    </w:p>
                    <w:p w14:paraId="40AB0356" w14:textId="77777777" w:rsidR="00337953" w:rsidRDefault="00337953" w:rsidP="00171B12">
                      <w:pPr>
                        <w:widowControl w:val="0"/>
                        <w:autoSpaceDE w:val="0"/>
                        <w:autoSpaceDN w:val="0"/>
                        <w:adjustRightInd w:val="0"/>
                        <w:rPr>
                          <w:rFonts w:ascii="Calibri" w:hAnsi="Calibri" w:cs="Calibri"/>
                        </w:rPr>
                      </w:pPr>
                    </w:p>
                    <w:p w14:paraId="403EF891" w14:textId="15591699" w:rsidR="00337953" w:rsidRPr="00457018" w:rsidRDefault="00337953" w:rsidP="00CF0948">
                      <w:pPr>
                        <w:widowControl w:val="0"/>
                        <w:autoSpaceDE w:val="0"/>
                        <w:autoSpaceDN w:val="0"/>
                        <w:adjustRightInd w:val="0"/>
                        <w:spacing w:after="240"/>
                        <w:rPr>
                          <w:noProof/>
                        </w:rPr>
                      </w:pPr>
                    </w:p>
                  </w:txbxContent>
                </v:textbox>
                <w10:wrap type="through" anchorx="page" anchory="page"/>
              </v:shape>
            </w:pict>
          </mc:Fallback>
        </mc:AlternateContent>
      </w:r>
      <w:r w:rsidR="00385CE8">
        <w:rPr>
          <w:noProof/>
        </w:rPr>
        <mc:AlternateContent>
          <mc:Choice Requires="wps">
            <w:drawing>
              <wp:anchor distT="0" distB="0" distL="114300" distR="114300" simplePos="0" relativeHeight="251723782" behindDoc="0" locked="0" layoutInCell="1" allowOverlap="1" wp14:anchorId="29585D91" wp14:editId="2266CBB7">
                <wp:simplePos x="0" y="0"/>
                <wp:positionH relativeFrom="page">
                  <wp:posOffset>5477933</wp:posOffset>
                </wp:positionH>
                <wp:positionV relativeFrom="page">
                  <wp:posOffset>3920067</wp:posOffset>
                </wp:positionV>
                <wp:extent cx="4114800" cy="1794933"/>
                <wp:effectExtent l="0" t="0" r="0" b="0"/>
                <wp:wrapThrough wrapText="bothSides">
                  <wp:wrapPolygon edited="0">
                    <wp:start x="333" y="153"/>
                    <wp:lineTo x="333" y="21248"/>
                    <wp:lineTo x="21200" y="21248"/>
                    <wp:lineTo x="21200" y="153"/>
                    <wp:lineTo x="333" y="153"/>
                  </wp:wrapPolygon>
                </wp:wrapThrough>
                <wp:docPr id="35" name="Text Box 35"/>
                <wp:cNvGraphicFramePr/>
                <a:graphic xmlns:a="http://schemas.openxmlformats.org/drawingml/2006/main">
                  <a:graphicData uri="http://schemas.microsoft.com/office/word/2010/wordprocessingShape">
                    <wps:wsp>
                      <wps:cNvSpPr txBox="1"/>
                      <wps:spPr>
                        <a:xfrm>
                          <a:off x="0" y="0"/>
                          <a:ext cx="4114800" cy="17949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469243F" w14:textId="34498523" w:rsidR="00337953" w:rsidRPr="00253AD0" w:rsidRDefault="00385CE8">
                            <w:pPr>
                              <w:rPr>
                                <w:rFonts w:ascii="Calibri" w:hAnsi="Calibri"/>
                              </w:rPr>
                            </w:pPr>
                            <w:bookmarkStart w:id="1" w:name="OLE_LINK1"/>
                            <w:bookmarkStart w:id="2" w:name="OLE_LINK2"/>
                            <w:r w:rsidRPr="00385CE8">
                              <w:rPr>
                                <w:rFonts w:ascii="Impact" w:hAnsi="Impact"/>
                              </w:rPr>
                              <w:t>Practices</w:t>
                            </w:r>
                            <w:r>
                              <w:rPr>
                                <w:rFonts w:ascii="Calibri" w:hAnsi="Calibri"/>
                              </w:rPr>
                              <w:br/>
                            </w:r>
                            <w:r w:rsidR="00337953">
                              <w:rPr>
                                <w:rFonts w:ascii="Calibri" w:hAnsi="Calibri"/>
                              </w:rPr>
                              <w:t>Track &amp; Field practices are held at Wichita State University’s Heskett Center on Mondays and Wednesdays from 630p to 800p</w:t>
                            </w:r>
                            <w:r w:rsidR="005F0681">
                              <w:rPr>
                                <w:rFonts w:ascii="Calibri" w:hAnsi="Calibri"/>
                              </w:rPr>
                              <w:t xml:space="preserve"> in October and November.  Beginning in December practices are held on Monday, Tuesday and Wednesday from 630p to 800p.  Track and Field athletes are also eligible to participate in optional swimming pool drills one Saturday in November, December, January and February at Northeast Magnet High School</w:t>
                            </w:r>
                            <w:r w:rsidR="006454D0">
                              <w:rPr>
                                <w:rFonts w:ascii="Calibri" w:hAnsi="Calibri"/>
                              </w:rPr>
                              <w:t xml:space="preserve"> with the STC Pole Vault program.</w:t>
                            </w:r>
                          </w:p>
                          <w:bookmarkEnd w:id="1"/>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85D91" id="Text Box 35" o:spid="_x0000_s1037" type="#_x0000_t202" style="position:absolute;margin-left:431.35pt;margin-top:308.65pt;width:324pt;height:141.3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" filled="f" stroked="f">
                <v:textbox>
                  <w:txbxContent>
                    <w:p w14:paraId="2469243F" w14:textId="34498523" w:rsidR="00337953" w:rsidRPr="00253AD0" w:rsidRDefault="00385CE8">
                      <w:pPr>
                        <w:rPr>
                          <w:rFonts w:ascii="Calibri" w:hAnsi="Calibri"/>
                        </w:rPr>
                      </w:pPr>
                      <w:bookmarkStart w:id="2" w:name="OLE_LINK1"/>
                      <w:bookmarkStart w:id="3" w:name="OLE_LINK2"/>
                      <w:r w:rsidRPr="00385CE8">
                        <w:rPr>
                          <w:rFonts w:ascii="Impact" w:hAnsi="Impact"/>
                        </w:rPr>
                        <w:t>Practices</w:t>
                      </w:r>
                      <w:r>
                        <w:rPr>
                          <w:rFonts w:ascii="Calibri" w:hAnsi="Calibri"/>
                        </w:rPr>
                        <w:br/>
                      </w:r>
                      <w:r w:rsidR="00337953">
                        <w:rPr>
                          <w:rFonts w:ascii="Calibri" w:hAnsi="Calibri"/>
                        </w:rPr>
                        <w:t>Track &amp; Field practices are held at Wichita State University’s Heskett Center on Mondays and Wednesdays from 630p to 800p</w:t>
                      </w:r>
                      <w:r w:rsidR="005F0681">
                        <w:rPr>
                          <w:rFonts w:ascii="Calibri" w:hAnsi="Calibri"/>
                        </w:rPr>
                        <w:t xml:space="preserve"> in October and November.  Beginning in December practices are held on Monday, Tuesday and Wednesday from 630p to 800p.  Track and Field athletes are also eligible to participate in optional swimming pool drills one Saturday in November, December, January and February at Northeast Magnet High School</w:t>
                      </w:r>
                      <w:r w:rsidR="006454D0">
                        <w:rPr>
                          <w:rFonts w:ascii="Calibri" w:hAnsi="Calibri"/>
                        </w:rPr>
                        <w:t xml:space="preserve"> with the STC Pole Vault program.</w:t>
                      </w:r>
                    </w:p>
                    <w:bookmarkEnd w:id="2"/>
                    <w:bookmarkEnd w:id="3"/>
                  </w:txbxContent>
                </v:textbox>
                <w10:wrap type="through" anchorx="page" anchory="page"/>
              </v:shape>
            </w:pict>
          </mc:Fallback>
        </mc:AlternateContent>
      </w:r>
      <w:r w:rsidR="00385CE8">
        <w:rPr>
          <w:noProof/>
        </w:rPr>
        <mc:AlternateContent>
          <mc:Choice Requires="wps">
            <w:drawing>
              <wp:anchor distT="0" distB="0" distL="114300" distR="114300" simplePos="0" relativeHeight="251727878" behindDoc="0" locked="0" layoutInCell="1" allowOverlap="1" wp14:anchorId="7A6DF888" wp14:editId="27EB0CCD">
                <wp:simplePos x="0" y="0"/>
                <wp:positionH relativeFrom="page">
                  <wp:posOffset>5477933</wp:posOffset>
                </wp:positionH>
                <wp:positionV relativeFrom="page">
                  <wp:posOffset>2667000</wp:posOffset>
                </wp:positionV>
                <wp:extent cx="4001770" cy="1202267"/>
                <wp:effectExtent l="0" t="0" r="0" b="0"/>
                <wp:wrapThrough wrapText="bothSides">
                  <wp:wrapPolygon edited="0">
                    <wp:start x="343" y="228"/>
                    <wp:lineTo x="343" y="21223"/>
                    <wp:lineTo x="21182" y="21223"/>
                    <wp:lineTo x="21182" y="228"/>
                    <wp:lineTo x="343" y="228"/>
                  </wp:wrapPolygon>
                </wp:wrapThrough>
                <wp:docPr id="21" name="Text Box 21"/>
                <wp:cNvGraphicFramePr/>
                <a:graphic xmlns:a="http://schemas.openxmlformats.org/drawingml/2006/main">
                  <a:graphicData uri="http://schemas.microsoft.com/office/word/2010/wordprocessingShape">
                    <wps:wsp>
                      <wps:cNvSpPr txBox="1"/>
                      <wps:spPr>
                        <a:xfrm>
                          <a:off x="0" y="0"/>
                          <a:ext cx="4001770" cy="12022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B85CB72" w14:textId="076759DF" w:rsidR="00337953" w:rsidRPr="00EA6757" w:rsidRDefault="00385CE8">
                            <w:pPr>
                              <w:rPr>
                                <w:rFonts w:ascii="Calibri" w:hAnsi="Calibri"/>
                              </w:rPr>
                            </w:pPr>
                            <w:r w:rsidRPr="00385CE8">
                              <w:rPr>
                                <w:rFonts w:ascii="Impact" w:hAnsi="Impact"/>
                              </w:rPr>
                              <w:t>Registration Fees</w:t>
                            </w:r>
                            <w:r>
                              <w:rPr>
                                <w:rFonts w:ascii="Calibri" w:hAnsi="Calibri"/>
                              </w:rPr>
                              <w:br/>
                            </w:r>
                            <w:r w:rsidR="00337953">
                              <w:rPr>
                                <w:rFonts w:ascii="Calibri" w:hAnsi="Calibri"/>
                              </w:rPr>
                              <w:t>For Track &amp; Field, join in October for $1</w:t>
                            </w:r>
                            <w:r w:rsidR="0064274D">
                              <w:rPr>
                                <w:rFonts w:ascii="Calibri" w:hAnsi="Calibri"/>
                              </w:rPr>
                              <w:t>8</w:t>
                            </w:r>
                            <w:r w:rsidR="00337953">
                              <w:rPr>
                                <w:rFonts w:ascii="Calibri" w:hAnsi="Calibri"/>
                              </w:rPr>
                              <w:t>0, November for $1</w:t>
                            </w:r>
                            <w:r w:rsidR="0064274D">
                              <w:rPr>
                                <w:rFonts w:ascii="Calibri" w:hAnsi="Calibri"/>
                              </w:rPr>
                              <w:t>7</w:t>
                            </w:r>
                            <w:r w:rsidR="00337953">
                              <w:rPr>
                                <w:rFonts w:ascii="Calibri" w:hAnsi="Calibri"/>
                              </w:rPr>
                              <w:t>0, December for $1</w:t>
                            </w:r>
                            <w:r w:rsidR="0064274D">
                              <w:rPr>
                                <w:rFonts w:ascii="Calibri" w:hAnsi="Calibri"/>
                              </w:rPr>
                              <w:t>6</w:t>
                            </w:r>
                            <w:r w:rsidR="00337953">
                              <w:rPr>
                                <w:rFonts w:ascii="Calibri" w:hAnsi="Calibri"/>
                              </w:rPr>
                              <w:t>0, January for $1</w:t>
                            </w:r>
                            <w:r w:rsidR="0064274D">
                              <w:rPr>
                                <w:rFonts w:ascii="Calibri" w:hAnsi="Calibri"/>
                              </w:rPr>
                              <w:t>5</w:t>
                            </w:r>
                            <w:r w:rsidR="00337953">
                              <w:rPr>
                                <w:rFonts w:ascii="Calibri" w:hAnsi="Calibri"/>
                              </w:rPr>
                              <w:t>0, and February for $1</w:t>
                            </w:r>
                            <w:r w:rsidR="0064274D">
                              <w:rPr>
                                <w:rFonts w:ascii="Calibri" w:hAnsi="Calibri"/>
                              </w:rPr>
                              <w:t>4</w:t>
                            </w:r>
                            <w:r w:rsidR="00337953">
                              <w:rPr>
                                <w:rFonts w:ascii="Calibri" w:hAnsi="Calibri"/>
                              </w:rPr>
                              <w:t xml:space="preserve">0.  All fees include a STC team t-shirt, jersey, gear-bag, </w:t>
                            </w:r>
                            <w:r w:rsidR="0064274D">
                              <w:rPr>
                                <w:rFonts w:ascii="Calibri" w:hAnsi="Calibri"/>
                              </w:rPr>
                              <w:t xml:space="preserve"> water bottle, </w:t>
                            </w:r>
                            <w:r w:rsidR="00337953">
                              <w:rPr>
                                <w:rFonts w:ascii="Calibri" w:hAnsi="Calibri"/>
                              </w:rPr>
                              <w:t>wristband, and  free participation in the STC Bill Butterworth Indoor Mee</w:t>
                            </w:r>
                            <w:r>
                              <w:rPr>
                                <w:rFonts w:ascii="Calibri" w:hAnsi="Calibri"/>
                              </w:rPr>
                              <w:t>t in 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F888" id="Text Box 21" o:spid="_x0000_s1038" type="#_x0000_t202" style="position:absolute;margin-left:431.35pt;margin-top:210pt;width:315.1pt;height:94.65pt;z-index:2517278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" filled="f" stroked="f">
                <v:textbox>
                  <w:txbxContent>
                    <w:p w14:paraId="7B85CB72" w14:textId="076759DF" w:rsidR="00337953" w:rsidRPr="00EA6757" w:rsidRDefault="00385CE8">
                      <w:pPr>
                        <w:rPr>
                          <w:rFonts w:ascii="Calibri" w:hAnsi="Calibri"/>
                        </w:rPr>
                      </w:pPr>
                      <w:r w:rsidRPr="00385CE8">
                        <w:rPr>
                          <w:rFonts w:ascii="Impact" w:hAnsi="Impact"/>
                        </w:rPr>
                        <w:t>Registration Fees</w:t>
                      </w:r>
                      <w:r>
                        <w:rPr>
                          <w:rFonts w:ascii="Calibri" w:hAnsi="Calibri"/>
                        </w:rPr>
                        <w:br/>
                      </w:r>
                      <w:r w:rsidR="00337953">
                        <w:rPr>
                          <w:rFonts w:ascii="Calibri" w:hAnsi="Calibri"/>
                        </w:rPr>
                        <w:t>For Track &amp; Field, join in October for $1</w:t>
                      </w:r>
                      <w:r w:rsidR="0064274D">
                        <w:rPr>
                          <w:rFonts w:ascii="Calibri" w:hAnsi="Calibri"/>
                        </w:rPr>
                        <w:t>8</w:t>
                      </w:r>
                      <w:r w:rsidR="00337953">
                        <w:rPr>
                          <w:rFonts w:ascii="Calibri" w:hAnsi="Calibri"/>
                        </w:rPr>
                        <w:t>0, November for $1</w:t>
                      </w:r>
                      <w:r w:rsidR="0064274D">
                        <w:rPr>
                          <w:rFonts w:ascii="Calibri" w:hAnsi="Calibri"/>
                        </w:rPr>
                        <w:t>7</w:t>
                      </w:r>
                      <w:r w:rsidR="00337953">
                        <w:rPr>
                          <w:rFonts w:ascii="Calibri" w:hAnsi="Calibri"/>
                        </w:rPr>
                        <w:t>0, December for $1</w:t>
                      </w:r>
                      <w:r w:rsidR="0064274D">
                        <w:rPr>
                          <w:rFonts w:ascii="Calibri" w:hAnsi="Calibri"/>
                        </w:rPr>
                        <w:t>6</w:t>
                      </w:r>
                      <w:r w:rsidR="00337953">
                        <w:rPr>
                          <w:rFonts w:ascii="Calibri" w:hAnsi="Calibri"/>
                        </w:rPr>
                        <w:t>0, January for $1</w:t>
                      </w:r>
                      <w:r w:rsidR="0064274D">
                        <w:rPr>
                          <w:rFonts w:ascii="Calibri" w:hAnsi="Calibri"/>
                        </w:rPr>
                        <w:t>5</w:t>
                      </w:r>
                      <w:r w:rsidR="00337953">
                        <w:rPr>
                          <w:rFonts w:ascii="Calibri" w:hAnsi="Calibri"/>
                        </w:rPr>
                        <w:t>0, and February for $1</w:t>
                      </w:r>
                      <w:r w:rsidR="0064274D">
                        <w:rPr>
                          <w:rFonts w:ascii="Calibri" w:hAnsi="Calibri"/>
                        </w:rPr>
                        <w:t>4</w:t>
                      </w:r>
                      <w:r w:rsidR="00337953">
                        <w:rPr>
                          <w:rFonts w:ascii="Calibri" w:hAnsi="Calibri"/>
                        </w:rPr>
                        <w:t xml:space="preserve">0.  All fees include a STC team t-shirt, jersey, gear-bag, </w:t>
                      </w:r>
                      <w:r w:rsidR="0064274D">
                        <w:rPr>
                          <w:rFonts w:ascii="Calibri" w:hAnsi="Calibri"/>
                        </w:rPr>
                        <w:t xml:space="preserve"> water bottle, </w:t>
                      </w:r>
                      <w:r w:rsidR="00337953">
                        <w:rPr>
                          <w:rFonts w:ascii="Calibri" w:hAnsi="Calibri"/>
                        </w:rPr>
                        <w:t>wristband, and  free participation in the STC Bill Butterworth Indoor Mee</w:t>
                      </w:r>
                      <w:r>
                        <w:rPr>
                          <w:rFonts w:ascii="Calibri" w:hAnsi="Calibri"/>
                        </w:rPr>
                        <w:t>t in January.</w:t>
                      </w:r>
                    </w:p>
                  </w:txbxContent>
                </v:textbox>
                <w10:wrap type="through" anchorx="page" anchory="page"/>
              </v:shape>
            </w:pict>
          </mc:Fallback>
        </mc:AlternateContent>
      </w:r>
      <w:r w:rsidR="00385CE8">
        <w:rPr>
          <w:noProof/>
        </w:rPr>
        <mc:AlternateContent>
          <mc:Choice Requires="wps">
            <w:drawing>
              <wp:anchor distT="0" distB="0" distL="114300" distR="114300" simplePos="0" relativeHeight="251689984" behindDoc="0" locked="0" layoutInCell="1" allowOverlap="1" wp14:anchorId="36330E54" wp14:editId="28B7322A">
                <wp:simplePos x="0" y="0"/>
                <wp:positionH relativeFrom="page">
                  <wp:posOffset>5486400</wp:posOffset>
                </wp:positionH>
                <wp:positionV relativeFrom="page">
                  <wp:posOffset>1642533</wp:posOffset>
                </wp:positionV>
                <wp:extent cx="4001770" cy="1024467"/>
                <wp:effectExtent l="0" t="0" r="0" b="4445"/>
                <wp:wrapTight wrapText="bothSides">
                  <wp:wrapPolygon edited="0">
                    <wp:start x="343" y="0"/>
                    <wp:lineTo x="343" y="21426"/>
                    <wp:lineTo x="21182" y="21426"/>
                    <wp:lineTo x="21182" y="0"/>
                    <wp:lineTo x="34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0244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C09925" w14:textId="1417D2A6" w:rsidR="00337953" w:rsidRPr="0029254A" w:rsidRDefault="00385CE8" w:rsidP="0029254A">
                            <w:pPr>
                              <w:widowControl w:val="0"/>
                              <w:autoSpaceDE w:val="0"/>
                              <w:autoSpaceDN w:val="0"/>
                              <w:adjustRightInd w:val="0"/>
                              <w:rPr>
                                <w:rFonts w:ascii="Calibri" w:hAnsi="Calibri" w:cs="Arial"/>
                                <w:color w:val="1A1A1A"/>
                              </w:rPr>
                            </w:pPr>
                            <w:r w:rsidRPr="00385CE8">
                              <w:rPr>
                                <w:rFonts w:ascii="Impact" w:hAnsi="Impact"/>
                              </w:rPr>
                              <w:t>Training Programs</w:t>
                            </w:r>
                            <w:r>
                              <w:rPr>
                                <w:rFonts w:ascii="Calibri" w:hAnsi="Calibri"/>
                              </w:rPr>
                              <w:br/>
                            </w:r>
                            <w:r w:rsidR="00337953">
                              <w:rPr>
                                <w:rFonts w:ascii="Calibri" w:hAnsi="Calibri"/>
                              </w:rPr>
                              <w:t xml:space="preserve">Separate programs are held for Track &amp; Field and Pole Vault.  Track &amp; Field practices begin on October 1, 2018 through February 20, 2019.  Coaching </w:t>
                            </w:r>
                            <w:r w:rsidR="005F0681">
                              <w:rPr>
                                <w:rFonts w:ascii="Calibri" w:hAnsi="Calibri"/>
                              </w:rPr>
                              <w:t xml:space="preserve">for Youth athletes of ALL ages, </w:t>
                            </w:r>
                            <w:r w:rsidR="00337953">
                              <w:rPr>
                                <w:rFonts w:ascii="Calibri" w:hAnsi="Calibri"/>
                              </w:rPr>
                              <w:t>in every indoor T&amp;F event is provided</w:t>
                            </w:r>
                            <w:r w:rsidR="005F0681">
                              <w:rPr>
                                <w:rFonts w:ascii="Calibri" w:hAnsi="Calibri"/>
                              </w:rPr>
                              <w:t>!</w:t>
                            </w:r>
                          </w:p>
                          <w:p w14:paraId="67338158" w14:textId="2F300BDF" w:rsidR="00337953" w:rsidRPr="00C52785" w:rsidRDefault="00337953" w:rsidP="00C52785">
                            <w:pPr>
                              <w:widowControl w:val="0"/>
                              <w:autoSpaceDE w:val="0"/>
                              <w:autoSpaceDN w:val="0"/>
                              <w:adjustRightInd w:val="0"/>
                              <w:rPr>
                                <w:rFonts w:ascii="Calibri" w:hAnsi="Calibri" w:cs="Arial"/>
                                <w:color w:val="1A1A1A"/>
                              </w:rPr>
                            </w:pPr>
                          </w:p>
                          <w:p w14:paraId="782E9F1B" w14:textId="46B5EAA3" w:rsidR="00337953" w:rsidRPr="00F73912" w:rsidRDefault="00337953" w:rsidP="0020075A">
                            <w:pPr>
                              <w:pStyle w:val="BodyText"/>
                              <w:rPr>
                                <w:rFonts w:ascii="Calibri" w:hAnsi="Calibri"/>
                                <w:sz w:val="24"/>
                              </w:rPr>
                            </w:pPr>
                          </w:p>
                          <w:p w14:paraId="2B27DED1" w14:textId="77777777" w:rsidR="00337953" w:rsidRPr="00AC2BB6" w:rsidRDefault="00337953"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Text Box 61" o:spid="_x0000_s1039" type="#_x0000_t202" style="position:absolute;margin-left:6in;margin-top:129.35pt;width:315.1pt;height:80.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" filled="f" stroked="f">
                <v:textbox inset=",0,,0">
                  <w:txbxContent>
                    <w:p w14:paraId="50C09925" w14:textId="1417D2A6" w:rsidR="00337953" w:rsidRPr="0029254A" w:rsidRDefault="00385CE8" w:rsidP="0029254A">
                      <w:pPr>
                        <w:widowControl w:val="0"/>
                        <w:autoSpaceDE w:val="0"/>
                        <w:autoSpaceDN w:val="0"/>
                        <w:adjustRightInd w:val="0"/>
                        <w:rPr>
                          <w:rFonts w:ascii="Calibri" w:hAnsi="Calibri" w:cs="Arial"/>
                          <w:color w:val="1A1A1A"/>
                        </w:rPr>
                      </w:pPr>
                      <w:r w:rsidRPr="00385CE8">
                        <w:rPr>
                          <w:rFonts w:ascii="Impact" w:hAnsi="Impact"/>
                        </w:rPr>
                        <w:t>Training Programs</w:t>
                      </w:r>
                      <w:r>
                        <w:rPr>
                          <w:rFonts w:ascii="Calibri" w:hAnsi="Calibri"/>
                        </w:rPr>
                        <w:br/>
                      </w:r>
                      <w:r w:rsidR="00337953">
                        <w:rPr>
                          <w:rFonts w:ascii="Calibri" w:hAnsi="Calibri"/>
                        </w:rPr>
                        <w:t xml:space="preserve">Separate programs are held for Track &amp; Field and Pole Vault.  Track &amp; Field practices begin on October 1, 2018 through February 20, 2019.  Coaching </w:t>
                      </w:r>
                      <w:r w:rsidR="005F0681">
                        <w:rPr>
                          <w:rFonts w:ascii="Calibri" w:hAnsi="Calibri"/>
                        </w:rPr>
                        <w:t xml:space="preserve">for Youth athletes of ALL ages, </w:t>
                      </w:r>
                      <w:r w:rsidR="00337953">
                        <w:rPr>
                          <w:rFonts w:ascii="Calibri" w:hAnsi="Calibri"/>
                        </w:rPr>
                        <w:t>in every indoor T&amp;F event is provided</w:t>
                      </w:r>
                      <w:r w:rsidR="005F0681">
                        <w:rPr>
                          <w:rFonts w:ascii="Calibri" w:hAnsi="Calibri"/>
                        </w:rPr>
                        <w:t>!</w:t>
                      </w:r>
                    </w:p>
                    <w:p w14:paraId="67338158" w14:textId="2F300BDF" w:rsidR="00337953" w:rsidRPr="00C52785" w:rsidRDefault="00337953" w:rsidP="00C52785">
                      <w:pPr>
                        <w:widowControl w:val="0"/>
                        <w:autoSpaceDE w:val="0"/>
                        <w:autoSpaceDN w:val="0"/>
                        <w:adjustRightInd w:val="0"/>
                        <w:rPr>
                          <w:rFonts w:ascii="Calibri" w:hAnsi="Calibri" w:cs="Arial"/>
                          <w:color w:val="1A1A1A"/>
                        </w:rPr>
                      </w:pPr>
                    </w:p>
                    <w:p w14:paraId="782E9F1B" w14:textId="46B5EAA3" w:rsidR="00337953" w:rsidRPr="00F73912" w:rsidRDefault="00337953" w:rsidP="0020075A">
                      <w:pPr>
                        <w:pStyle w:val="BodyText"/>
                        <w:rPr>
                          <w:rFonts w:ascii="Calibri" w:hAnsi="Calibri"/>
                          <w:sz w:val="24"/>
                        </w:rPr>
                      </w:pPr>
                    </w:p>
                    <w:p w14:paraId="2B27DED1" w14:textId="77777777" w:rsidR="00337953" w:rsidRPr="00AC2BB6" w:rsidRDefault="00337953" w:rsidP="0020075A">
                      <w:pPr>
                        <w:pStyle w:val="BodyText"/>
                        <w:jc w:val="both"/>
                      </w:pPr>
                    </w:p>
                  </w:txbxContent>
                </v:textbox>
                <w10:wrap type="tight" anchorx="page" anchory="page"/>
              </v:shape>
            </w:pict>
          </mc:Fallback>
        </mc:AlternateContent>
      </w:r>
      <w:r w:rsidR="00385CE8">
        <w:rPr>
          <w:noProof/>
        </w:rPr>
        <mc:AlternateContent>
          <mc:Choice Requires="wps">
            <w:drawing>
              <wp:anchor distT="0" distB="0" distL="114300" distR="114300" simplePos="0" relativeHeight="251680768" behindDoc="0" locked="0" layoutInCell="1" allowOverlap="1" wp14:anchorId="00AAD00A" wp14:editId="64502998">
                <wp:simplePos x="0" y="0"/>
                <wp:positionH relativeFrom="page">
                  <wp:posOffset>473710</wp:posOffset>
                </wp:positionH>
                <wp:positionV relativeFrom="page">
                  <wp:posOffset>1651000</wp:posOffset>
                </wp:positionV>
                <wp:extent cx="4097867" cy="1913467"/>
                <wp:effectExtent l="0" t="0" r="0" b="4445"/>
                <wp:wrapTight wrapText="bothSides">
                  <wp:wrapPolygon edited="0">
                    <wp:start x="335" y="0"/>
                    <wp:lineTo x="335" y="21507"/>
                    <wp:lineTo x="21222" y="21507"/>
                    <wp:lineTo x="21222" y="0"/>
                    <wp:lineTo x="335"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867" cy="19134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F665BF" w14:textId="52DB3565" w:rsidR="00337953" w:rsidRPr="00385CE8" w:rsidRDefault="00385CE8" w:rsidP="00D34BCC">
                            <w:pPr>
                              <w:widowControl w:val="0"/>
                              <w:autoSpaceDE w:val="0"/>
                              <w:autoSpaceDN w:val="0"/>
                              <w:adjustRightInd w:val="0"/>
                              <w:spacing w:after="240"/>
                              <w:rPr>
                                <w:rFonts w:ascii="Impact" w:hAnsi="Impact" w:cs="Times"/>
                              </w:rPr>
                            </w:pPr>
                            <w:r w:rsidRPr="00385CE8">
                              <w:rPr>
                                <w:rFonts w:ascii="Impact" w:hAnsi="Impact" w:cs="Arial"/>
                              </w:rPr>
                              <w:t>Program Manager</w:t>
                            </w:r>
                            <w:r w:rsidRPr="00385CE8">
                              <w:rPr>
                                <w:rFonts w:ascii="Impact" w:hAnsi="Impact" w:cs="Arial"/>
                              </w:rPr>
                              <w:br/>
                            </w:r>
                            <w:r w:rsidR="00337953" w:rsidRPr="00385CE8">
                              <w:rPr>
                                <w:rFonts w:ascii="Calibri" w:hAnsi="Calibri" w:cs="Calibri"/>
                              </w:rPr>
                              <w:t xml:space="preserve">The Shocker Track Club Youth Team - </w:t>
                            </w:r>
                            <w:r w:rsidR="00337953" w:rsidRPr="00385CE8">
                              <w:rPr>
                                <w:rFonts w:ascii="Calibri" w:hAnsi="Calibri" w:cs="Calibri"/>
                                <w:b/>
                              </w:rPr>
                              <w:t>the only regional youth track club that provides nearly year-round coaching in every event</w:t>
                            </w:r>
                            <w:r w:rsidR="00337953" w:rsidRPr="00385CE8">
                              <w:rPr>
                                <w:rFonts w:ascii="Calibri" w:hAnsi="Calibri" w:cs="Calibri"/>
                              </w:rPr>
                              <w:t xml:space="preserve"> – is a USATF Club and managed by a Director with assistance from the</w:t>
                            </w:r>
                            <w:r w:rsidRPr="00385CE8">
                              <w:rPr>
                                <w:rFonts w:ascii="Calibri" w:hAnsi="Calibri" w:cs="Calibri"/>
                              </w:rPr>
                              <w:t xml:space="preserve"> </w:t>
                            </w:r>
                            <w:r w:rsidR="00337953" w:rsidRPr="00385CE8">
                              <w:rPr>
                                <w:rFonts w:ascii="Calibri" w:hAnsi="Calibri" w:cs="Calibri"/>
                              </w:rPr>
                              <w:t>Youth Operations Director</w:t>
                            </w:r>
                            <w:r w:rsidRPr="00385CE8">
                              <w:rPr>
                                <w:rFonts w:ascii="Calibri" w:hAnsi="Calibri" w:cs="Calibri"/>
                              </w:rPr>
                              <w:t xml:space="preserve"> </w:t>
                            </w:r>
                            <w:r w:rsidR="00337953" w:rsidRPr="00385CE8">
                              <w:rPr>
                                <w:rFonts w:ascii="Calibri" w:hAnsi="Calibri" w:cs="Calibri"/>
                              </w:rPr>
                              <w:t xml:space="preserve">and Head Event Coaches. They are responsible for planning and leading all activities, including: team organization, training activities for athletes and coaches, overall training template, oversight of membership activities, and co-direction of any STC Youth home meets. </w:t>
                            </w:r>
                          </w:p>
                          <w:p w14:paraId="287EAB12" w14:textId="624137E4" w:rsidR="00337953" w:rsidRPr="00385CE8" w:rsidRDefault="00337953" w:rsidP="00DE3F2E">
                            <w:pPr>
                              <w:pStyle w:val="BodyText"/>
                              <w:rPr>
                                <w:rFonts w:ascii="Impact" w:hAnsi="Impact"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40" type="#_x0000_t202" style="position:absolute;margin-left:37.3pt;margin-top:130pt;width:322.65pt;height:150.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" filled="f" stroked="f">
                <v:textbox inset=",0,,0">
                  <w:txbxContent>
                    <w:p w14:paraId="17F665BF" w14:textId="52DB3565" w:rsidR="00337953" w:rsidRPr="00385CE8" w:rsidRDefault="00385CE8" w:rsidP="00D34BCC">
                      <w:pPr>
                        <w:widowControl w:val="0"/>
                        <w:autoSpaceDE w:val="0"/>
                        <w:autoSpaceDN w:val="0"/>
                        <w:adjustRightInd w:val="0"/>
                        <w:spacing w:after="240"/>
                        <w:rPr>
                          <w:rFonts w:ascii="Impact" w:hAnsi="Impact" w:cs="Times"/>
                        </w:rPr>
                      </w:pPr>
                      <w:r w:rsidRPr="00385CE8">
                        <w:rPr>
                          <w:rFonts w:ascii="Impact" w:hAnsi="Impact" w:cs="Arial"/>
                        </w:rPr>
                        <w:t>Program Manager</w:t>
                      </w:r>
                      <w:r w:rsidRPr="00385CE8">
                        <w:rPr>
                          <w:rFonts w:ascii="Impact" w:hAnsi="Impact" w:cs="Arial"/>
                        </w:rPr>
                        <w:br/>
                      </w:r>
                      <w:r w:rsidR="00337953" w:rsidRPr="00385CE8">
                        <w:rPr>
                          <w:rFonts w:ascii="Calibri" w:hAnsi="Calibri" w:cs="Calibri"/>
                        </w:rPr>
                        <w:t xml:space="preserve">The Shocker Track Club Youth Team - </w:t>
                      </w:r>
                      <w:r w:rsidR="00337953" w:rsidRPr="00385CE8">
                        <w:rPr>
                          <w:rFonts w:ascii="Calibri" w:hAnsi="Calibri" w:cs="Calibri"/>
                          <w:b/>
                        </w:rPr>
                        <w:t>the only</w:t>
                      </w:r>
                      <w:bookmarkStart w:id="5" w:name="_GoBack"/>
                      <w:bookmarkEnd w:id="5"/>
                      <w:r w:rsidR="00337953" w:rsidRPr="00385CE8">
                        <w:rPr>
                          <w:rFonts w:ascii="Calibri" w:hAnsi="Calibri" w:cs="Calibri"/>
                          <w:b/>
                        </w:rPr>
                        <w:t xml:space="preserve"> regional youth track club that provides nearly year-round coaching in every event</w:t>
                      </w:r>
                      <w:r w:rsidR="00337953" w:rsidRPr="00385CE8">
                        <w:rPr>
                          <w:rFonts w:ascii="Calibri" w:hAnsi="Calibri" w:cs="Calibri"/>
                        </w:rPr>
                        <w:t xml:space="preserve"> – is a USATF Club and managed by a Director with assistance from the</w:t>
                      </w:r>
                      <w:r w:rsidRPr="00385CE8">
                        <w:rPr>
                          <w:rFonts w:ascii="Calibri" w:hAnsi="Calibri" w:cs="Calibri"/>
                        </w:rPr>
                        <w:t xml:space="preserve"> </w:t>
                      </w:r>
                      <w:r w:rsidR="00337953" w:rsidRPr="00385CE8">
                        <w:rPr>
                          <w:rFonts w:ascii="Calibri" w:hAnsi="Calibri" w:cs="Calibri"/>
                        </w:rPr>
                        <w:t>Youth Operations Director</w:t>
                      </w:r>
                      <w:r w:rsidRPr="00385CE8">
                        <w:rPr>
                          <w:rFonts w:ascii="Calibri" w:hAnsi="Calibri" w:cs="Calibri"/>
                        </w:rPr>
                        <w:t xml:space="preserve"> </w:t>
                      </w:r>
                      <w:r w:rsidR="00337953" w:rsidRPr="00385CE8">
                        <w:rPr>
                          <w:rFonts w:ascii="Calibri" w:hAnsi="Calibri" w:cs="Calibri"/>
                        </w:rPr>
                        <w:t xml:space="preserve">and Head Event Coaches. They are responsible for planning and leading all activities, including: team organization, training activities for athletes and coaches, overall training template, oversight of membership activities, and co-direction of any STC Youth home meets. </w:t>
                      </w:r>
                    </w:p>
                    <w:p w14:paraId="287EAB12" w14:textId="624137E4" w:rsidR="00337953" w:rsidRPr="00385CE8" w:rsidRDefault="00337953" w:rsidP="00DE3F2E">
                      <w:pPr>
                        <w:pStyle w:val="BodyText"/>
                        <w:rPr>
                          <w:rFonts w:ascii="Impact" w:hAnsi="Impact" w:cs="Arial"/>
                          <w:sz w:val="22"/>
                          <w:szCs w:val="22"/>
                        </w:rPr>
                      </w:pPr>
                    </w:p>
                  </w:txbxContent>
                </v:textbox>
                <w10:wrap type="tight" anchorx="page" anchory="page"/>
              </v:shape>
            </w:pict>
          </mc:Fallback>
        </mc:AlternateContent>
      </w:r>
      <w:r w:rsidR="00CE17EB">
        <w:rPr>
          <w:noProof/>
        </w:rPr>
        <mc:AlternateContent>
          <mc:Choice Requires="wps">
            <w:drawing>
              <wp:anchor distT="0" distB="0" distL="114300" distR="114300" simplePos="0" relativeHeight="251717638" behindDoc="0" locked="0" layoutInCell="1" allowOverlap="1" wp14:anchorId="6D5E53C5" wp14:editId="399EB707">
                <wp:simplePos x="0" y="0"/>
                <wp:positionH relativeFrom="page">
                  <wp:posOffset>1384300</wp:posOffset>
                </wp:positionH>
                <wp:positionV relativeFrom="page">
                  <wp:posOffset>6477000</wp:posOffset>
                </wp:positionV>
                <wp:extent cx="2336800" cy="927100"/>
                <wp:effectExtent l="0" t="0" r="0" b="12700"/>
                <wp:wrapTight wrapText="bothSides">
                  <wp:wrapPolygon edited="0">
                    <wp:start x="235" y="0"/>
                    <wp:lineTo x="235" y="21304"/>
                    <wp:lineTo x="21130" y="21304"/>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27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00D180" w14:textId="77777777" w:rsidR="00337953" w:rsidRPr="003357E0" w:rsidRDefault="00337953" w:rsidP="00C353D5">
                            <w:pPr>
                              <w:pStyle w:val="Subtitle"/>
                              <w:jc w:val="center"/>
                              <w:rPr>
                                <w:rFonts w:ascii="Impact" w:hAnsi="Impact"/>
                                <w:color w:val="auto"/>
                              </w:rPr>
                            </w:pPr>
                            <w:r w:rsidRPr="003357E0">
                              <w:rPr>
                                <w:rFonts w:ascii="Impact" w:hAnsi="Impact"/>
                                <w:color w:val="auto"/>
                              </w:rPr>
                              <w:t>1845 Fairmount</w:t>
                            </w:r>
                          </w:p>
                          <w:p w14:paraId="5E721063" w14:textId="77777777" w:rsidR="00337953" w:rsidRPr="003357E0" w:rsidRDefault="0033795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37953" w:rsidRPr="003357E0" w:rsidRDefault="00337953" w:rsidP="00C353D5">
                            <w:pPr>
                              <w:pStyle w:val="Subtitle"/>
                              <w:jc w:val="center"/>
                              <w:rPr>
                                <w:rFonts w:ascii="Impact" w:hAnsi="Impact"/>
                                <w:color w:val="auto"/>
                              </w:rPr>
                            </w:pPr>
                            <w:r w:rsidRPr="003357E0">
                              <w:rPr>
                                <w:rFonts w:ascii="Impact" w:hAnsi="Impact"/>
                                <w:color w:val="auto"/>
                              </w:rPr>
                              <w:t>(316) 978-5544</w:t>
                            </w:r>
                          </w:p>
                          <w:p w14:paraId="5FA3BBB6" w14:textId="2239A3DA" w:rsidR="00337953" w:rsidRDefault="009A5252" w:rsidP="00C353D5">
                            <w:pPr>
                              <w:pStyle w:val="Subtitle"/>
                              <w:jc w:val="center"/>
                              <w:rPr>
                                <w:rFonts w:ascii="Impact" w:hAnsi="Impact"/>
                                <w:color w:val="auto"/>
                              </w:rPr>
                            </w:pPr>
                            <w:hyperlink r:id="rId10" w:history="1">
                              <w:r w:rsidR="00337953" w:rsidRPr="00FF5235">
                                <w:rPr>
                                  <w:rStyle w:val="Hyperlink"/>
                                  <w:rFonts w:ascii="Impact" w:hAnsi="Impact"/>
                                </w:rPr>
                                <w:t>youth@shockertrackclub.com</w:t>
                              </w:r>
                            </w:hyperlink>
                          </w:p>
                          <w:p w14:paraId="16E6F6B4" w14:textId="184F9BAB" w:rsidR="00337953" w:rsidRPr="00712E47" w:rsidRDefault="00337953" w:rsidP="00C353D5">
                            <w:pPr>
                              <w:pStyle w:val="Subtitle"/>
                              <w:jc w:val="center"/>
                              <w:rPr>
                                <w:rFonts w:ascii="Impact" w:hAnsi="Impact"/>
                                <w:color w:val="auto"/>
                              </w:rPr>
                            </w:pPr>
                            <w:r>
                              <w:rPr>
                                <w:rFonts w:ascii="Impact" w:hAnsi="Impact"/>
                                <w:color w:val="auto"/>
                              </w:rPr>
                              <w:t>asstyouth@shockertrackclub.com</w:t>
                            </w:r>
                          </w:p>
                          <w:p w14:paraId="27651780" w14:textId="77777777" w:rsidR="00337953" w:rsidRPr="00857F6B" w:rsidRDefault="0033795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41" type="#_x0000_t202" style="position:absolute;margin-left:109pt;margin-top:510pt;width:184pt;height:7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" filled="f" stroked="f">
                <v:textbox inset=",0,,0">
                  <w:txbxContent>
                    <w:p w14:paraId="7400D180" w14:textId="77777777" w:rsidR="00337953" w:rsidRPr="003357E0" w:rsidRDefault="00337953" w:rsidP="00C353D5">
                      <w:pPr>
                        <w:pStyle w:val="Subtitle"/>
                        <w:jc w:val="center"/>
                        <w:rPr>
                          <w:rFonts w:ascii="Impact" w:hAnsi="Impact"/>
                          <w:color w:val="auto"/>
                        </w:rPr>
                      </w:pPr>
                      <w:r w:rsidRPr="003357E0">
                        <w:rPr>
                          <w:rFonts w:ascii="Impact" w:hAnsi="Impact"/>
                          <w:color w:val="auto"/>
                        </w:rPr>
                        <w:t>1845 Fairmount</w:t>
                      </w:r>
                    </w:p>
                    <w:p w14:paraId="5E721063" w14:textId="77777777" w:rsidR="00337953" w:rsidRPr="003357E0" w:rsidRDefault="0033795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37953" w:rsidRPr="003357E0" w:rsidRDefault="00337953" w:rsidP="00C353D5">
                      <w:pPr>
                        <w:pStyle w:val="Subtitle"/>
                        <w:jc w:val="center"/>
                        <w:rPr>
                          <w:rFonts w:ascii="Impact" w:hAnsi="Impact"/>
                          <w:color w:val="auto"/>
                        </w:rPr>
                      </w:pPr>
                      <w:r w:rsidRPr="003357E0">
                        <w:rPr>
                          <w:rFonts w:ascii="Impact" w:hAnsi="Impact"/>
                          <w:color w:val="auto"/>
                        </w:rPr>
                        <w:t>(316) 978-5544</w:t>
                      </w:r>
                    </w:p>
                    <w:p w14:paraId="5FA3BBB6" w14:textId="2239A3DA" w:rsidR="00337953" w:rsidRDefault="00D95018" w:rsidP="00C353D5">
                      <w:pPr>
                        <w:pStyle w:val="Subtitle"/>
                        <w:jc w:val="center"/>
                        <w:rPr>
                          <w:rFonts w:ascii="Impact" w:hAnsi="Impact"/>
                          <w:color w:val="auto"/>
                        </w:rPr>
                      </w:pPr>
                      <w:hyperlink r:id="rId11" w:history="1">
                        <w:r w:rsidR="00337953" w:rsidRPr="00FF5235">
                          <w:rPr>
                            <w:rStyle w:val="Hyperlink"/>
                            <w:rFonts w:ascii="Impact" w:hAnsi="Impact"/>
                          </w:rPr>
                          <w:t>youth@shockertrackclub.com</w:t>
                        </w:r>
                      </w:hyperlink>
                    </w:p>
                    <w:p w14:paraId="16E6F6B4" w14:textId="184F9BAB" w:rsidR="00337953" w:rsidRPr="00712E47" w:rsidRDefault="00337953" w:rsidP="00C353D5">
                      <w:pPr>
                        <w:pStyle w:val="Subtitle"/>
                        <w:jc w:val="center"/>
                        <w:rPr>
                          <w:rFonts w:ascii="Impact" w:hAnsi="Impact"/>
                          <w:color w:val="auto"/>
                        </w:rPr>
                      </w:pPr>
                      <w:r>
                        <w:rPr>
                          <w:rFonts w:ascii="Impact" w:hAnsi="Impact"/>
                          <w:color w:val="auto"/>
                        </w:rPr>
                        <w:t>asstyouth@shockertrackclub.com</w:t>
                      </w:r>
                    </w:p>
                    <w:p w14:paraId="27651780" w14:textId="77777777" w:rsidR="00337953" w:rsidRPr="00857F6B" w:rsidRDefault="00337953" w:rsidP="00C353D5">
                      <w:pPr>
                        <w:pStyle w:val="Subtitle"/>
                      </w:pPr>
                    </w:p>
                  </w:txbxContent>
                </v:textbox>
                <w10:wrap type="tight"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777FB21E">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25B9A" w14:textId="448BB32B" w:rsidR="00337953" w:rsidRDefault="0033795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42"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" filled="f" stroked="f">
                <v:textbox>
                  <w:txbxContent>
                    <w:p w14:paraId="5AE25B9A" w14:textId="448BB32B" w:rsidR="00337953" w:rsidRDefault="0033795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1ABA1B1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BD8ABB" w14:textId="3649B81A" w:rsidR="00337953" w:rsidRPr="00665ABF" w:rsidRDefault="0033795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4091" id="Text Box 28" o:spid="_x0000_s1043"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" filled="f" stroked="f">
                <v:textbox inset=",0,,0">
                  <w:txbxContent>
                    <w:p w14:paraId="6ABD8ABB" w14:textId="3649B81A" w:rsidR="00337953" w:rsidRPr="00665ABF" w:rsidRDefault="00337953"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9FA5C8" w14:textId="44DA81D6" w:rsidR="00337953" w:rsidRDefault="00337953"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8F58" id="Text Box 30" o:spid="_x0000_s1044"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" filled="f" stroked="f">
                <v:textbox inset=",0,,0">
                  <w:txbxContent>
                    <w:p w14:paraId="3F9FA5C8" w14:textId="44DA81D6" w:rsidR="00337953" w:rsidRDefault="00337953"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D2BDC" w14:textId="71677A53" w:rsidR="00337953" w:rsidRDefault="00337953"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53A" id="Text Box 31" o:spid="_x0000_s1045"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" filled="f" stroked="f">
                <v:textbox inset=",0,,0">
                  <w:txbxContent>
                    <w:p w14:paraId="3C6D2BDC" w14:textId="71677A53" w:rsidR="00337953" w:rsidRDefault="00337953" w:rsidP="00DE3F2E">
                      <w:pPr>
                        <w:pStyle w:val="Title"/>
                      </w:pPr>
                      <w:r>
                        <w:t>YOUTH PROGRAMS</w:t>
                      </w:r>
                    </w:p>
                  </w:txbxContent>
                </v:textbox>
                <w10:wrap anchorx="page" anchory="page"/>
              </v:shape>
            </w:pict>
          </mc:Fallback>
        </mc:AlternateContent>
      </w:r>
    </w:p>
    <w:sectPr w:rsidR="00DE3F2E" w:rsidSect="00D15F3E">
      <w:headerReference w:type="default" r:id="rId15"/>
      <w:foot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AE20D" w14:textId="77777777" w:rsidR="009A5252" w:rsidRDefault="009A5252">
      <w:r>
        <w:separator/>
      </w:r>
    </w:p>
  </w:endnote>
  <w:endnote w:type="continuationSeparator" w:id="0">
    <w:p w14:paraId="64C0BB14" w14:textId="77777777" w:rsidR="009A5252" w:rsidRDefault="009A5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altName w:val="MS Gothic"/>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Bradley Hand">
    <w:panose1 w:val="00000700000000000000"/>
    <w:charset w:val="4D"/>
    <w:family w:val="auto"/>
    <w:pitch w:val="variable"/>
    <w:sig w:usb0="800000FF" w:usb1="5000204A" w:usb2="00000000" w:usb3="00000000" w:csb0="0000011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337953" w:rsidRDefault="00337953">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C3AD6" w14:textId="77777777" w:rsidR="009A5252" w:rsidRDefault="009A5252">
      <w:r>
        <w:separator/>
      </w:r>
    </w:p>
  </w:footnote>
  <w:footnote w:type="continuationSeparator" w:id="0">
    <w:p w14:paraId="47C78813" w14:textId="77777777" w:rsidR="009A5252" w:rsidRDefault="009A5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337953" w:rsidRDefault="0033795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337953" w:rsidRDefault="0033795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20C99"/>
    <w:rsid w:val="00033CBD"/>
    <w:rsid w:val="00034643"/>
    <w:rsid w:val="00043B29"/>
    <w:rsid w:val="00050856"/>
    <w:rsid w:val="00054981"/>
    <w:rsid w:val="00083723"/>
    <w:rsid w:val="000865B9"/>
    <w:rsid w:val="000A5055"/>
    <w:rsid w:val="000B3B02"/>
    <w:rsid w:val="000B727D"/>
    <w:rsid w:val="000C4656"/>
    <w:rsid w:val="000D4D8A"/>
    <w:rsid w:val="000E323B"/>
    <w:rsid w:val="000E40ED"/>
    <w:rsid w:val="000F23D4"/>
    <w:rsid w:val="001223E6"/>
    <w:rsid w:val="00123DB7"/>
    <w:rsid w:val="001279CD"/>
    <w:rsid w:val="00153D2B"/>
    <w:rsid w:val="0016382E"/>
    <w:rsid w:val="00171B12"/>
    <w:rsid w:val="00174F40"/>
    <w:rsid w:val="00182D8A"/>
    <w:rsid w:val="001865E0"/>
    <w:rsid w:val="00190227"/>
    <w:rsid w:val="00196C23"/>
    <w:rsid w:val="001C1206"/>
    <w:rsid w:val="001E0A09"/>
    <w:rsid w:val="001E1D17"/>
    <w:rsid w:val="001F0579"/>
    <w:rsid w:val="0020075A"/>
    <w:rsid w:val="00213FD5"/>
    <w:rsid w:val="00216B5A"/>
    <w:rsid w:val="00253AD0"/>
    <w:rsid w:val="002713C4"/>
    <w:rsid w:val="002753B3"/>
    <w:rsid w:val="00290142"/>
    <w:rsid w:val="0029254A"/>
    <w:rsid w:val="002A5894"/>
    <w:rsid w:val="002D3826"/>
    <w:rsid w:val="002E0DCB"/>
    <w:rsid w:val="002F2882"/>
    <w:rsid w:val="00311B91"/>
    <w:rsid w:val="00333529"/>
    <w:rsid w:val="00333EEE"/>
    <w:rsid w:val="0033418E"/>
    <w:rsid w:val="003357E0"/>
    <w:rsid w:val="00337953"/>
    <w:rsid w:val="00344697"/>
    <w:rsid w:val="00385CE8"/>
    <w:rsid w:val="003908D3"/>
    <w:rsid w:val="00392234"/>
    <w:rsid w:val="003A3E27"/>
    <w:rsid w:val="003D4B0D"/>
    <w:rsid w:val="003D556E"/>
    <w:rsid w:val="003D59B5"/>
    <w:rsid w:val="003F17E8"/>
    <w:rsid w:val="003F6FB1"/>
    <w:rsid w:val="00400201"/>
    <w:rsid w:val="004017EF"/>
    <w:rsid w:val="00434ABB"/>
    <w:rsid w:val="0044662C"/>
    <w:rsid w:val="0044718B"/>
    <w:rsid w:val="00457018"/>
    <w:rsid w:val="004573FB"/>
    <w:rsid w:val="004D0FA8"/>
    <w:rsid w:val="004E2CF0"/>
    <w:rsid w:val="004F727F"/>
    <w:rsid w:val="005019B1"/>
    <w:rsid w:val="00516EFE"/>
    <w:rsid w:val="00541477"/>
    <w:rsid w:val="00541CC4"/>
    <w:rsid w:val="00547126"/>
    <w:rsid w:val="00562797"/>
    <w:rsid w:val="005870D4"/>
    <w:rsid w:val="0059593C"/>
    <w:rsid w:val="005C177E"/>
    <w:rsid w:val="005D2C5E"/>
    <w:rsid w:val="005D4F7B"/>
    <w:rsid w:val="005F0681"/>
    <w:rsid w:val="005F3D86"/>
    <w:rsid w:val="00625FDD"/>
    <w:rsid w:val="006302A0"/>
    <w:rsid w:val="00635394"/>
    <w:rsid w:val="0064274D"/>
    <w:rsid w:val="00645106"/>
    <w:rsid w:val="006454D0"/>
    <w:rsid w:val="00660441"/>
    <w:rsid w:val="00665ABF"/>
    <w:rsid w:val="006B0C68"/>
    <w:rsid w:val="006C0F8F"/>
    <w:rsid w:val="006C0F9D"/>
    <w:rsid w:val="006D037C"/>
    <w:rsid w:val="006D24AF"/>
    <w:rsid w:val="006D498D"/>
    <w:rsid w:val="006E1021"/>
    <w:rsid w:val="006E2166"/>
    <w:rsid w:val="006F1E04"/>
    <w:rsid w:val="00701C40"/>
    <w:rsid w:val="00712E47"/>
    <w:rsid w:val="00730182"/>
    <w:rsid w:val="00731D64"/>
    <w:rsid w:val="007340F5"/>
    <w:rsid w:val="00740BAA"/>
    <w:rsid w:val="007644A9"/>
    <w:rsid w:val="00784325"/>
    <w:rsid w:val="007C2717"/>
    <w:rsid w:val="007E3B70"/>
    <w:rsid w:val="007F47D4"/>
    <w:rsid w:val="00822918"/>
    <w:rsid w:val="0083350F"/>
    <w:rsid w:val="00847B68"/>
    <w:rsid w:val="0085624B"/>
    <w:rsid w:val="00896E7C"/>
    <w:rsid w:val="008A00BA"/>
    <w:rsid w:val="008B2128"/>
    <w:rsid w:val="008C71CB"/>
    <w:rsid w:val="008F31EA"/>
    <w:rsid w:val="008F346E"/>
    <w:rsid w:val="008F6BE1"/>
    <w:rsid w:val="008F6E44"/>
    <w:rsid w:val="00903C74"/>
    <w:rsid w:val="009174E2"/>
    <w:rsid w:val="0096084E"/>
    <w:rsid w:val="00971D53"/>
    <w:rsid w:val="00986C25"/>
    <w:rsid w:val="00990284"/>
    <w:rsid w:val="009A5252"/>
    <w:rsid w:val="009C5BEA"/>
    <w:rsid w:val="009E0266"/>
    <w:rsid w:val="009E219E"/>
    <w:rsid w:val="009E286F"/>
    <w:rsid w:val="009F791E"/>
    <w:rsid w:val="00A01B57"/>
    <w:rsid w:val="00A071D7"/>
    <w:rsid w:val="00A23A8F"/>
    <w:rsid w:val="00A26229"/>
    <w:rsid w:val="00A35108"/>
    <w:rsid w:val="00A50AE1"/>
    <w:rsid w:val="00A70C2D"/>
    <w:rsid w:val="00A70D2E"/>
    <w:rsid w:val="00AA51B2"/>
    <w:rsid w:val="00AC1013"/>
    <w:rsid w:val="00AC3DA2"/>
    <w:rsid w:val="00B06AD0"/>
    <w:rsid w:val="00B06C1A"/>
    <w:rsid w:val="00B07C26"/>
    <w:rsid w:val="00B12A9E"/>
    <w:rsid w:val="00B13C87"/>
    <w:rsid w:val="00B20547"/>
    <w:rsid w:val="00B220F2"/>
    <w:rsid w:val="00B25E8E"/>
    <w:rsid w:val="00B3431C"/>
    <w:rsid w:val="00B64328"/>
    <w:rsid w:val="00B70547"/>
    <w:rsid w:val="00B74D23"/>
    <w:rsid w:val="00B75FB2"/>
    <w:rsid w:val="00BA5FBC"/>
    <w:rsid w:val="00BF492D"/>
    <w:rsid w:val="00C04127"/>
    <w:rsid w:val="00C12165"/>
    <w:rsid w:val="00C353D5"/>
    <w:rsid w:val="00C42906"/>
    <w:rsid w:val="00C442BE"/>
    <w:rsid w:val="00C460CA"/>
    <w:rsid w:val="00C52785"/>
    <w:rsid w:val="00C73E54"/>
    <w:rsid w:val="00C96022"/>
    <w:rsid w:val="00CB7A15"/>
    <w:rsid w:val="00CD417B"/>
    <w:rsid w:val="00CD62E9"/>
    <w:rsid w:val="00CE17EB"/>
    <w:rsid w:val="00CE40AB"/>
    <w:rsid w:val="00CF0948"/>
    <w:rsid w:val="00D07A6E"/>
    <w:rsid w:val="00D141DF"/>
    <w:rsid w:val="00D15F3E"/>
    <w:rsid w:val="00D24E67"/>
    <w:rsid w:val="00D2573D"/>
    <w:rsid w:val="00D34BCC"/>
    <w:rsid w:val="00D452EE"/>
    <w:rsid w:val="00D85879"/>
    <w:rsid w:val="00D95018"/>
    <w:rsid w:val="00DA6154"/>
    <w:rsid w:val="00DC1557"/>
    <w:rsid w:val="00DC6C51"/>
    <w:rsid w:val="00DE3104"/>
    <w:rsid w:val="00DE3F2E"/>
    <w:rsid w:val="00DF733D"/>
    <w:rsid w:val="00E04287"/>
    <w:rsid w:val="00E07889"/>
    <w:rsid w:val="00E142F3"/>
    <w:rsid w:val="00E5109B"/>
    <w:rsid w:val="00E54C88"/>
    <w:rsid w:val="00E645D5"/>
    <w:rsid w:val="00E83CF5"/>
    <w:rsid w:val="00EA5A1E"/>
    <w:rsid w:val="00EA6757"/>
    <w:rsid w:val="00EB01E2"/>
    <w:rsid w:val="00EC1640"/>
    <w:rsid w:val="00EC4045"/>
    <w:rsid w:val="00ED0A59"/>
    <w:rsid w:val="00ED148B"/>
    <w:rsid w:val="00ED4666"/>
    <w:rsid w:val="00F62BD5"/>
    <w:rsid w:val="00F63AA5"/>
    <w:rsid w:val="00F73912"/>
    <w:rsid w:val="00F75C48"/>
    <w:rsid w:val="00F85422"/>
    <w:rsid w:val="00F91F0A"/>
    <w:rsid w:val="00F9561B"/>
    <w:rsid w:val="00FC36BC"/>
    <w:rsid w:val="00FD50CD"/>
    <w:rsid w:val="00FE19A4"/>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C39B9475-FD8C-4B4B-A88C-6CE8CD55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outh@shockertrackclub.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youth@shockertrackclub.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Macintosh%20HD:Applications:Microsoft%20Office%202011:Office:Media:Templates:Publishing%20Layout%20View:Programs:Picture%20Program.dotx</Template>
  <TotalTime>27</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Muci, Alex</cp:lastModifiedBy>
  <cp:revision>6</cp:revision>
  <cp:lastPrinted>2018-09-10T19:45:00Z</cp:lastPrinted>
  <dcterms:created xsi:type="dcterms:W3CDTF">2019-07-19T18:25:00Z</dcterms:created>
  <dcterms:modified xsi:type="dcterms:W3CDTF">2019-08-02T19:33:00Z</dcterms:modified>
  <cp:category/>
</cp:coreProperties>
</file>