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0719A71E" w:rsidR="00DE3F2E" w:rsidRDefault="00D01F9C" w:rsidP="009E286F">
      <w:r>
        <w:rPr>
          <w:noProof/>
        </w:rPr>
        <mc:AlternateContent>
          <mc:Choice Requires="wps">
            <w:drawing>
              <wp:anchor distT="0" distB="0" distL="114300" distR="114300" simplePos="0" relativeHeight="251805702" behindDoc="0" locked="0" layoutInCell="1" allowOverlap="1" wp14:anchorId="62FA49BF" wp14:editId="192580BC">
                <wp:simplePos x="0" y="0"/>
                <wp:positionH relativeFrom="column">
                  <wp:posOffset>3396615</wp:posOffset>
                </wp:positionH>
                <wp:positionV relativeFrom="paragraph">
                  <wp:posOffset>5708650</wp:posOffset>
                </wp:positionV>
                <wp:extent cx="1049655" cy="262466"/>
                <wp:effectExtent l="0" t="0" r="17145" b="17145"/>
                <wp:wrapNone/>
                <wp:docPr id="20" name="Text Box 20"/>
                <wp:cNvGraphicFramePr/>
                <a:graphic xmlns:a="http://schemas.openxmlformats.org/drawingml/2006/main">
                  <a:graphicData uri="http://schemas.microsoft.com/office/word/2010/wordprocessingShape">
                    <wps:wsp>
                      <wps:cNvSpPr txBox="1"/>
                      <wps:spPr>
                        <a:xfrm>
                          <a:off x="0" y="0"/>
                          <a:ext cx="1049655" cy="262466"/>
                        </a:xfrm>
                        <a:prstGeom prst="rect">
                          <a:avLst/>
                        </a:prstGeom>
                        <a:solidFill>
                          <a:schemeClr val="accent4"/>
                        </a:solidFill>
                        <a:ln w="6350">
                          <a:solidFill>
                            <a:prstClr val="black"/>
                          </a:solidFill>
                        </a:ln>
                      </wps:spPr>
                      <wps:txbx>
                        <w:txbxContent>
                          <w:p w14:paraId="749A9D3C" w14:textId="402F6B9E" w:rsidR="00D01F9C" w:rsidRPr="00D01F9C" w:rsidRDefault="00D01F9C" w:rsidP="00D01F9C">
                            <w:pPr>
                              <w:jc w:val="center"/>
                              <w:rPr>
                                <w:rFonts w:ascii="Casual" w:hAnsi="Casual"/>
                              </w:rPr>
                            </w:pPr>
                            <w:r w:rsidRPr="00D01F9C">
                              <w:rPr>
                                <w:rFonts w:ascii="Casual" w:hAnsi="Casual"/>
                              </w:rPr>
                              <w:t>All 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A49BF" id="_x0000_t202" coordsize="21600,21600" o:spt="202" path="m,l,21600r21600,l21600,xe">
                <v:stroke joinstyle="miter"/>
                <v:path gradientshapeok="t" o:connecttype="rect"/>
              </v:shapetype>
              <v:shape id="Text Box 20" o:spid="_x0000_s1026" type="#_x0000_t202" style="position:absolute;margin-left:267.45pt;margin-top:449.5pt;width:82.65pt;height:20.65pt;z-index:251805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" fillcolor="gray [3207]" strokeweight=".5pt">
                <v:textbox>
                  <w:txbxContent>
                    <w:p w14:paraId="749A9D3C" w14:textId="402F6B9E" w:rsidR="00D01F9C" w:rsidRPr="00D01F9C" w:rsidRDefault="00D01F9C" w:rsidP="00D01F9C">
                      <w:pPr>
                        <w:jc w:val="center"/>
                        <w:rPr>
                          <w:rFonts w:ascii="Casual" w:hAnsi="Casual"/>
                        </w:rPr>
                      </w:pPr>
                      <w:r w:rsidRPr="00D01F9C">
                        <w:rPr>
                          <w:rFonts w:ascii="Casual" w:hAnsi="Casual"/>
                        </w:rPr>
                        <w:t>All Ages!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71B47E5" wp14:editId="7A410BC1">
                <wp:simplePos x="0" y="0"/>
                <wp:positionH relativeFrom="page">
                  <wp:posOffset>5486400</wp:posOffset>
                </wp:positionH>
                <wp:positionV relativeFrom="page">
                  <wp:posOffset>6104467</wp:posOffset>
                </wp:positionV>
                <wp:extent cx="2667000" cy="669925"/>
                <wp:effectExtent l="0" t="0" r="0" b="3175"/>
                <wp:wrapTight wrapText="bothSides">
                  <wp:wrapPolygon edited="0">
                    <wp:start x="514" y="0"/>
                    <wp:lineTo x="514" y="21293"/>
                    <wp:lineTo x="20983" y="21293"/>
                    <wp:lineTo x="20983" y="0"/>
                    <wp:lineTo x="514"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69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261C9" w14:textId="12D5F2C0" w:rsidR="00337953" w:rsidRPr="00434ABB" w:rsidRDefault="00D6105F" w:rsidP="00DE3F2E">
                            <w:pPr>
                              <w:pStyle w:val="Subtitle"/>
                              <w:rPr>
                                <w:color w:val="FFFF00"/>
                                <w:sz w:val="84"/>
                                <w:szCs w:val="84"/>
                              </w:rPr>
                            </w:pPr>
                            <w:r>
                              <w:rPr>
                                <w:color w:val="FFFF00"/>
                                <w:sz w:val="84"/>
                                <w:szCs w:val="84"/>
                              </w:rPr>
                              <w:t>POLE VAULT</w:t>
                            </w:r>
                          </w:p>
                          <w:p w14:paraId="44EE2F0A" w14:textId="77777777" w:rsidR="00337953" w:rsidRDefault="0033795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27" type="#_x0000_t202" style="position:absolute;margin-left:6in;margin-top:480.65pt;width:210pt;height:5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" filled="f" stroked="f">
                <v:textbox inset=",0,,0">
                  <w:txbxContent>
                    <w:p w14:paraId="208261C9" w14:textId="12D5F2C0" w:rsidR="00337953" w:rsidRPr="00434ABB" w:rsidRDefault="00D6105F" w:rsidP="00DE3F2E">
                      <w:pPr>
                        <w:pStyle w:val="Subtitle"/>
                        <w:rPr>
                          <w:color w:val="FFFF00"/>
                          <w:sz w:val="84"/>
                          <w:szCs w:val="84"/>
                        </w:rPr>
                      </w:pPr>
                      <w:r>
                        <w:rPr>
                          <w:color w:val="FFFF00"/>
                          <w:sz w:val="84"/>
                          <w:szCs w:val="84"/>
                        </w:rPr>
                        <w:t>POLE VAULT</w:t>
                      </w:r>
                    </w:p>
                    <w:p w14:paraId="44EE2F0A" w14:textId="77777777" w:rsidR="00337953" w:rsidRDefault="00337953"/>
                  </w:txbxContent>
                </v:textbox>
                <w10:wrap type="tight" anchorx="page" anchory="page"/>
              </v:shape>
            </w:pict>
          </mc:Fallback>
        </mc:AlternateContent>
      </w:r>
      <w:r w:rsidR="00190CB6">
        <w:rPr>
          <w:noProof/>
        </w:rPr>
        <mc:AlternateContent>
          <mc:Choice Requires="wps">
            <w:drawing>
              <wp:anchor distT="0" distB="0" distL="114300" distR="114300" simplePos="0" relativeHeight="251730950" behindDoc="0" locked="0" layoutInCell="1" allowOverlap="1" wp14:anchorId="13F6C799" wp14:editId="453A2DEA">
                <wp:simplePos x="0" y="0"/>
                <wp:positionH relativeFrom="column">
                  <wp:posOffset>957580</wp:posOffset>
                </wp:positionH>
                <wp:positionV relativeFrom="paragraph">
                  <wp:posOffset>6200775</wp:posOffset>
                </wp:positionV>
                <wp:extent cx="3488267" cy="278341"/>
                <wp:effectExtent l="0" t="0" r="17145" b="13970"/>
                <wp:wrapNone/>
                <wp:docPr id="17" name="Text Box 17"/>
                <wp:cNvGraphicFramePr/>
                <a:graphic xmlns:a="http://schemas.openxmlformats.org/drawingml/2006/main">
                  <a:graphicData uri="http://schemas.microsoft.com/office/word/2010/wordprocessingShape">
                    <wps:wsp>
                      <wps:cNvSpPr txBox="1"/>
                      <wps:spPr>
                        <a:xfrm>
                          <a:off x="0" y="0"/>
                          <a:ext cx="3488267" cy="278341"/>
                        </a:xfrm>
                        <a:prstGeom prst="rect">
                          <a:avLst/>
                        </a:prstGeom>
                        <a:noFill/>
                        <a:ln w="6350">
                          <a:solidFill>
                            <a:prstClr val="black"/>
                          </a:solidFill>
                        </a:ln>
                      </wps:spPr>
                      <wps:txbx>
                        <w:txbxContent>
                          <w:p w14:paraId="550C6500" w14:textId="3A571893" w:rsidR="00190CB6" w:rsidRPr="00475185" w:rsidRDefault="00190CB6" w:rsidP="005431AC">
                            <w:pPr>
                              <w:jc w:val="center"/>
                              <w:rPr>
                                <w:rFonts w:ascii="Aharoni" w:hAnsi="Aharoni" w:cs="Aharoni"/>
                                <w:sz w:val="28"/>
                                <w:szCs w:val="28"/>
                              </w:rPr>
                            </w:pPr>
                            <w:r w:rsidRPr="00475185">
                              <w:rPr>
                                <w:rFonts w:ascii="Aharoni" w:hAnsi="Aharoni" w:cs="Aharoni" w:hint="cs"/>
                                <w:sz w:val="28"/>
                                <w:szCs w:val="28"/>
                              </w:rPr>
                              <w:t>**Eleven (11) State Champions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6C799" id="_x0000_s1028" type="#_x0000_t202" style="position:absolute;margin-left:75.4pt;margin-top:488.25pt;width:274.65pt;height:21.9pt;z-index:2517309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" filled="f" strokeweight=".5pt">
                <v:textbox>
                  <w:txbxContent>
                    <w:p w14:paraId="550C6500" w14:textId="3A571893" w:rsidR="00190CB6" w:rsidRPr="00475185" w:rsidRDefault="00190CB6" w:rsidP="005431AC">
                      <w:pPr>
                        <w:jc w:val="center"/>
                        <w:rPr>
                          <w:rFonts w:ascii="Aharoni" w:hAnsi="Aharoni" w:cs="Aharoni"/>
                          <w:sz w:val="28"/>
                          <w:szCs w:val="28"/>
                        </w:rPr>
                      </w:pPr>
                      <w:r w:rsidRPr="00475185">
                        <w:rPr>
                          <w:rFonts w:ascii="Aharoni" w:hAnsi="Aharoni" w:cs="Aharoni" w:hint="cs"/>
                          <w:sz w:val="28"/>
                          <w:szCs w:val="28"/>
                        </w:rPr>
                        <w:t>**Eleven (11) State Champions **</w:t>
                      </w:r>
                    </w:p>
                  </w:txbxContent>
                </v:textbox>
              </v:shape>
            </w:pict>
          </mc:Fallback>
        </mc:AlternateContent>
      </w:r>
      <w:r w:rsidR="00190CB6">
        <w:rPr>
          <w:noProof/>
        </w:rPr>
        <mc:AlternateContent>
          <mc:Choice Requires="wps">
            <w:drawing>
              <wp:anchor distT="0" distB="0" distL="114300" distR="114300" simplePos="0" relativeHeight="251672576" behindDoc="0" locked="0" layoutInCell="1" allowOverlap="1" wp14:anchorId="1991F6EF" wp14:editId="47ABC0C2">
                <wp:simplePos x="0" y="0"/>
                <wp:positionH relativeFrom="page">
                  <wp:posOffset>5489787</wp:posOffset>
                </wp:positionH>
                <wp:positionV relativeFrom="page">
                  <wp:posOffset>5853006</wp:posOffset>
                </wp:positionV>
                <wp:extent cx="3928110" cy="335915"/>
                <wp:effectExtent l="0" t="0" r="0" b="69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483B" w14:textId="28E57EAB" w:rsidR="00337953" w:rsidRPr="00665ABF" w:rsidRDefault="00337953" w:rsidP="00D6105F">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28" type="#_x0000_t202" style="position:absolute;margin-left:432.25pt;margin-top:460.85pt;width:309.3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" filled="f" stroked="f">
                <v:textbox inset=",0,,0">
                  <w:txbxContent>
                    <w:p w14:paraId="2CCD483B" w14:textId="28E57EAB" w:rsidR="00337953" w:rsidRPr="00665ABF" w:rsidRDefault="00337953" w:rsidP="00D6105F">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190CB6">
        <w:rPr>
          <w:noProof/>
        </w:rPr>
        <mc:AlternateContent>
          <mc:Choice Requires="wps">
            <w:drawing>
              <wp:anchor distT="0" distB="0" distL="114300" distR="114300" simplePos="0" relativeHeight="251673600" behindDoc="0" locked="0" layoutInCell="1" allowOverlap="1" wp14:anchorId="13906738" wp14:editId="65F1059A">
                <wp:simplePos x="0" y="0"/>
                <wp:positionH relativeFrom="page">
                  <wp:posOffset>5485977</wp:posOffset>
                </wp:positionH>
                <wp:positionV relativeFrom="page">
                  <wp:posOffset>5308177</wp:posOffset>
                </wp:positionV>
                <wp:extent cx="3911177" cy="474980"/>
                <wp:effectExtent l="0" t="0" r="0" b="7620"/>
                <wp:wrapTight wrapText="bothSides">
                  <wp:wrapPolygon edited="0">
                    <wp:start x="351" y="0"/>
                    <wp:lineTo x="351" y="21369"/>
                    <wp:lineTo x="21183" y="21369"/>
                    <wp:lineTo x="21183" y="0"/>
                    <wp:lineTo x="35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177"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431.95pt;margin-top:417.95pt;width:307.95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" filled="f" stroked="f">
                <v:textbox inset=",0,,0">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176BD2">
        <w:rPr>
          <w:noProof/>
        </w:rPr>
        <w:drawing>
          <wp:anchor distT="0" distB="0" distL="114300" distR="114300" simplePos="0" relativeHeight="251728902" behindDoc="0" locked="0" layoutInCell="1" allowOverlap="1" wp14:anchorId="38225741" wp14:editId="0425286D">
            <wp:simplePos x="0" y="0"/>
            <wp:positionH relativeFrom="page">
              <wp:posOffset>637540</wp:posOffset>
            </wp:positionH>
            <wp:positionV relativeFrom="page">
              <wp:posOffset>1270635</wp:posOffset>
            </wp:positionV>
            <wp:extent cx="1911985" cy="1433830"/>
            <wp:effectExtent l="0" t="0" r="5715" b="1270"/>
            <wp:wrapThrough wrapText="bothSides">
              <wp:wrapPolygon edited="0">
                <wp:start x="0" y="0"/>
                <wp:lineTo x="0" y="21428"/>
                <wp:lineTo x="21521" y="21428"/>
                <wp:lineTo x="2152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57.JPG"/>
                    <pic:cNvPicPr/>
                  </pic:nvPicPr>
                  <pic:blipFill>
                    <a:blip r:embed="rId7"/>
                    <a:stretch>
                      <a:fillRect/>
                    </a:stretch>
                  </pic:blipFill>
                  <pic:spPr>
                    <a:xfrm>
                      <a:off x="0" y="0"/>
                      <a:ext cx="1911985" cy="1433830"/>
                    </a:xfrm>
                    <a:prstGeom prst="rect">
                      <a:avLst/>
                    </a:prstGeom>
                  </pic:spPr>
                </pic:pic>
              </a:graphicData>
            </a:graphic>
            <wp14:sizeRelH relativeFrom="margin">
              <wp14:pctWidth>0</wp14:pctWidth>
            </wp14:sizeRelH>
            <wp14:sizeRelV relativeFrom="margin">
              <wp14:pctHeight>0</wp14:pctHeight>
            </wp14:sizeRelV>
          </wp:anchor>
        </w:drawing>
      </w:r>
      <w:r w:rsidR="00F35A83">
        <w:rPr>
          <w:noProof/>
        </w:rPr>
        <w:drawing>
          <wp:anchor distT="0" distB="0" distL="118745" distR="118745" simplePos="0" relativeHeight="251694084" behindDoc="0" locked="0" layoutInCell="0" allowOverlap="1" wp14:anchorId="38653861" wp14:editId="6138F840">
            <wp:simplePos x="0" y="0"/>
            <wp:positionH relativeFrom="page">
              <wp:posOffset>2466148</wp:posOffset>
            </wp:positionH>
            <wp:positionV relativeFrom="page">
              <wp:posOffset>754910</wp:posOffset>
            </wp:positionV>
            <wp:extent cx="1922145" cy="1281430"/>
            <wp:effectExtent l="0" t="0" r="0" b="1270"/>
            <wp:wrapTight wrapText="bothSides">
              <wp:wrapPolygon edited="0">
                <wp:start x="0" y="0"/>
                <wp:lineTo x="0" y="21407"/>
                <wp:lineTo x="21407" y="21407"/>
                <wp:lineTo x="21407"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stretch>
                      <a:fillRect/>
                    </a:stretch>
                  </pic:blipFill>
                  <pic:spPr>
                    <a:xfrm>
                      <a:off x="0" y="0"/>
                      <a:ext cx="1922145" cy="1281430"/>
                    </a:xfrm>
                    <a:prstGeom prst="rect">
                      <a:avLst/>
                    </a:prstGeom>
                  </pic:spPr>
                </pic:pic>
              </a:graphicData>
            </a:graphic>
            <wp14:sizeRelH relativeFrom="margin">
              <wp14:pctWidth>0</wp14:pctWidth>
            </wp14:sizeRelH>
            <wp14:sizeRelV relativeFrom="margin">
              <wp14:pctHeight>0</wp14:pctHeight>
            </wp14:sizeRelV>
          </wp:anchor>
        </w:drawing>
      </w:r>
      <w:r w:rsidR="00EF7FE3">
        <w:rPr>
          <w:noProof/>
        </w:rPr>
        <mc:AlternateContent>
          <mc:Choice Requires="wps">
            <w:drawing>
              <wp:anchor distT="0" distB="0" distL="114300" distR="114300" simplePos="0" relativeHeight="251715590" behindDoc="0" locked="0" layoutInCell="1" allowOverlap="1" wp14:anchorId="35B562E3" wp14:editId="3954BDB0">
                <wp:simplePos x="0" y="0"/>
                <wp:positionH relativeFrom="page">
                  <wp:posOffset>461010</wp:posOffset>
                </wp:positionH>
                <wp:positionV relativeFrom="page">
                  <wp:posOffset>4831319</wp:posOffset>
                </wp:positionV>
                <wp:extent cx="4114800" cy="2561205"/>
                <wp:effectExtent l="0" t="0" r="0" b="0"/>
                <wp:wrapThrough wrapText="bothSides">
                  <wp:wrapPolygon edited="0">
                    <wp:start x="333" y="107"/>
                    <wp:lineTo x="333" y="21423"/>
                    <wp:lineTo x="21200" y="21423"/>
                    <wp:lineTo x="21200" y="107"/>
                    <wp:lineTo x="333" y="107"/>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561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A3233F8" w14:textId="142AA54E" w:rsidR="00337953" w:rsidRPr="00EF7FE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rPr>
                            </w:pPr>
                            <w:r w:rsidRPr="00EF7FE3">
                              <w:rPr>
                                <w:rFonts w:ascii="Impact" w:hAnsi="Impact" w:cs="Georgia"/>
                                <w:color w:val="262626"/>
                              </w:rPr>
                              <w:t>P</w:t>
                            </w:r>
                            <w:r w:rsidR="00EF7FE3" w:rsidRPr="00EF7FE3">
                              <w:rPr>
                                <w:rFonts w:ascii="Impact" w:hAnsi="Impact" w:cs="Georgia"/>
                                <w:color w:val="262626"/>
                              </w:rPr>
                              <w:t>arents</w:t>
                            </w:r>
                            <w:r w:rsidR="00EF7FE3">
                              <w:rPr>
                                <w:rFonts w:ascii="Calibri" w:hAnsi="Calibri" w:cs="Georgia"/>
                                <w:color w:val="262626"/>
                                <w:sz w:val="22"/>
                                <w:szCs w:val="22"/>
                              </w:rPr>
                              <w:br/>
                            </w:r>
                            <w:proofErr w:type="spellStart"/>
                            <w:r w:rsidR="00EF7FE3" w:rsidRPr="00EF7FE3">
                              <w:rPr>
                                <w:rFonts w:ascii="Calibri" w:hAnsi="Calibri" w:cs="Georgia"/>
                                <w:color w:val="262626"/>
                              </w:rPr>
                              <w:t>P</w:t>
                            </w:r>
                            <w:r w:rsidRPr="00EF7FE3">
                              <w:rPr>
                                <w:rFonts w:ascii="Calibri" w:hAnsi="Calibri" w:cs="Georgia"/>
                                <w:color w:val="262626"/>
                              </w:rPr>
                              <w:t>arents</w:t>
                            </w:r>
                            <w:proofErr w:type="spellEnd"/>
                            <w:r w:rsidRPr="00EF7FE3">
                              <w:rPr>
                                <w:rFonts w:ascii="Calibri" w:hAnsi="Calibri" w:cs="Georgia"/>
                                <w:color w:val="262626"/>
                              </w:rPr>
                              <w:t xml:space="preserve"> are important to the success of the athlete and the track club and we ask the parents to observe the following:</w:t>
                            </w:r>
                            <w:r w:rsidRPr="00EF7FE3">
                              <w:rPr>
                                <w:rFonts w:asciiTheme="majorHAnsi" w:hAnsiTheme="majorHAnsi" w:cs="Georgia"/>
                                <w:color w:val="262626"/>
                              </w:rPr>
                              <w:t xml:space="preserve"> </w:t>
                            </w:r>
                          </w:p>
                          <w:p w14:paraId="0884E635" w14:textId="54A0E7F9"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Maintain a positive attitude</w:t>
                            </w:r>
                          </w:p>
                          <w:p w14:paraId="6D8027F0" w14:textId="77777777"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Pay all fees in a timely manner</w:t>
                            </w:r>
                          </w:p>
                          <w:p w14:paraId="6889143A" w14:textId="1615B0EC"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Realize that once an athlete is at a given facility, they are under the supervision/jurisdiction/guidelines of the STC Youth Team management and coaching staff</w:t>
                            </w:r>
                          </w:p>
                          <w:p w14:paraId="6DD9E097" w14:textId="77777777"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Ensure that the athlete is at practice and at meets on time</w:t>
                            </w:r>
                          </w:p>
                          <w:p w14:paraId="5A89F3CB" w14:textId="396FE8F7" w:rsidR="00337953" w:rsidRPr="00EF7FE3" w:rsidRDefault="00337953" w:rsidP="00EA5A1E">
                            <w:pPr>
                              <w:pStyle w:val="ListParagraph"/>
                              <w:numPr>
                                <w:ilvl w:val="0"/>
                                <w:numId w:val="3"/>
                              </w:numPr>
                              <w:tabs>
                                <w:tab w:val="left" w:pos="270"/>
                                <w:tab w:val="left" w:pos="810"/>
                              </w:tabs>
                              <w:ind w:left="90" w:firstLine="0"/>
                              <w:rPr>
                                <w:rFonts w:ascii="Calibri" w:hAnsi="Calibri" w:cs="Georgia"/>
                                <w:color w:val="262626"/>
                              </w:rPr>
                            </w:pPr>
                            <w:r w:rsidRPr="00EF7FE3">
                              <w:rPr>
                                <w:rFonts w:ascii="Calibri" w:hAnsi="Calibri" w:cs="Georgia"/>
                                <w:color w:val="262626"/>
                              </w:rPr>
                              <w:t>Remain in the seating area at practice and meets</w:t>
                            </w:r>
                          </w:p>
                          <w:p w14:paraId="795AA529" w14:textId="3C576762" w:rsidR="00337953" w:rsidRPr="00EF7FE3" w:rsidRDefault="00337953" w:rsidP="00EA5A1E">
                            <w:pPr>
                              <w:pStyle w:val="ListParagraph"/>
                              <w:numPr>
                                <w:ilvl w:val="0"/>
                                <w:numId w:val="3"/>
                              </w:numPr>
                              <w:tabs>
                                <w:tab w:val="left" w:pos="270"/>
                                <w:tab w:val="left" w:pos="810"/>
                              </w:tabs>
                              <w:ind w:left="90" w:firstLine="0"/>
                              <w:rPr>
                                <w:rFonts w:ascii="Calibri" w:hAnsi="Calibri" w:cs="Georgia"/>
                                <w:color w:val="262626"/>
                              </w:rPr>
                            </w:pPr>
                            <w:r w:rsidRPr="00EF7FE3">
                              <w:rPr>
                                <w:rFonts w:ascii="Calibri" w:hAnsi="Calibri" w:cs="Georgia"/>
                                <w:color w:val="262626"/>
                              </w:rPr>
                              <w:t xml:space="preserve">Ask questions of STC </w:t>
                            </w:r>
                            <w:r w:rsidR="00EF7FE3" w:rsidRPr="00EF7FE3">
                              <w:rPr>
                                <w:rFonts w:ascii="Calibri" w:hAnsi="Calibri" w:cs="Georgia"/>
                                <w:color w:val="262626"/>
                              </w:rPr>
                              <w:t xml:space="preserve">Pole Vault Group </w:t>
                            </w:r>
                            <w:r w:rsidRPr="00EF7FE3">
                              <w:rPr>
                                <w:rFonts w:ascii="Calibri" w:hAnsi="Calibri" w:cs="Georgia"/>
                                <w:color w:val="262626"/>
                              </w:rPr>
                              <w:t>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30" type="#_x0000_t202" style="position:absolute;margin-left:36.3pt;margin-top:380.4pt;width:324pt;height:201.65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" filled="f" stroked="f">
                <v:textbox>
                  <w:txbxContent>
                    <w:p w14:paraId="6A3233F8" w14:textId="142AA54E" w:rsidR="00337953" w:rsidRPr="00EF7FE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rPr>
                      </w:pPr>
                      <w:r w:rsidRPr="00EF7FE3">
                        <w:rPr>
                          <w:rFonts w:ascii="Impact" w:hAnsi="Impact" w:cs="Georgia"/>
                          <w:color w:val="262626"/>
                        </w:rPr>
                        <w:t>P</w:t>
                      </w:r>
                      <w:r w:rsidR="00EF7FE3" w:rsidRPr="00EF7FE3">
                        <w:rPr>
                          <w:rFonts w:ascii="Impact" w:hAnsi="Impact" w:cs="Georgia"/>
                          <w:color w:val="262626"/>
                        </w:rPr>
                        <w:t>arents</w:t>
                      </w:r>
                      <w:r w:rsidR="00EF7FE3">
                        <w:rPr>
                          <w:rFonts w:ascii="Calibri" w:hAnsi="Calibri" w:cs="Georgia"/>
                          <w:color w:val="262626"/>
                          <w:sz w:val="22"/>
                          <w:szCs w:val="22"/>
                        </w:rPr>
                        <w:br/>
                      </w:r>
                      <w:proofErr w:type="spellStart"/>
                      <w:r w:rsidR="00EF7FE3" w:rsidRPr="00EF7FE3">
                        <w:rPr>
                          <w:rFonts w:ascii="Calibri" w:hAnsi="Calibri" w:cs="Georgia"/>
                          <w:color w:val="262626"/>
                        </w:rPr>
                        <w:t>P</w:t>
                      </w:r>
                      <w:r w:rsidRPr="00EF7FE3">
                        <w:rPr>
                          <w:rFonts w:ascii="Calibri" w:hAnsi="Calibri" w:cs="Georgia"/>
                          <w:color w:val="262626"/>
                        </w:rPr>
                        <w:t>arents</w:t>
                      </w:r>
                      <w:proofErr w:type="spellEnd"/>
                      <w:r w:rsidRPr="00EF7FE3">
                        <w:rPr>
                          <w:rFonts w:ascii="Calibri" w:hAnsi="Calibri" w:cs="Georgia"/>
                          <w:color w:val="262626"/>
                        </w:rPr>
                        <w:t xml:space="preserve"> are important to the success of the athlete and the track club and we ask the parents to observe the following:</w:t>
                      </w:r>
                      <w:r w:rsidRPr="00EF7FE3">
                        <w:rPr>
                          <w:rFonts w:asciiTheme="majorHAnsi" w:hAnsiTheme="majorHAnsi" w:cs="Georgia"/>
                          <w:color w:val="262626"/>
                        </w:rPr>
                        <w:t xml:space="preserve"> </w:t>
                      </w:r>
                    </w:p>
                    <w:p w14:paraId="0884E635" w14:textId="54A0E7F9"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Maintain a positive attitude</w:t>
                      </w:r>
                    </w:p>
                    <w:p w14:paraId="6D8027F0" w14:textId="77777777"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Pay all fees in a timely manner</w:t>
                      </w:r>
                    </w:p>
                    <w:p w14:paraId="6889143A" w14:textId="1615B0EC"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Realize that once an athlete is at a given facility, they are under the supervision/jurisdiction/guidelines of the STC Youth Team management and coaching staff</w:t>
                      </w:r>
                    </w:p>
                    <w:p w14:paraId="6DD9E097" w14:textId="77777777" w:rsidR="00337953" w:rsidRPr="00EF7FE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rPr>
                      </w:pPr>
                      <w:r w:rsidRPr="00EF7FE3">
                        <w:rPr>
                          <w:rFonts w:ascii="Calibri" w:hAnsi="Calibri" w:cs="Georgia"/>
                          <w:color w:val="262626"/>
                        </w:rPr>
                        <w:t>Ensure that the athlete is at practice and at meets on time</w:t>
                      </w:r>
                    </w:p>
                    <w:p w14:paraId="5A89F3CB" w14:textId="396FE8F7" w:rsidR="00337953" w:rsidRPr="00EF7FE3" w:rsidRDefault="00337953" w:rsidP="00EA5A1E">
                      <w:pPr>
                        <w:pStyle w:val="ListParagraph"/>
                        <w:numPr>
                          <w:ilvl w:val="0"/>
                          <w:numId w:val="3"/>
                        </w:numPr>
                        <w:tabs>
                          <w:tab w:val="left" w:pos="270"/>
                          <w:tab w:val="left" w:pos="810"/>
                        </w:tabs>
                        <w:ind w:left="90" w:firstLine="0"/>
                        <w:rPr>
                          <w:rFonts w:ascii="Calibri" w:hAnsi="Calibri" w:cs="Georgia"/>
                          <w:color w:val="262626"/>
                        </w:rPr>
                      </w:pPr>
                      <w:r w:rsidRPr="00EF7FE3">
                        <w:rPr>
                          <w:rFonts w:ascii="Calibri" w:hAnsi="Calibri" w:cs="Georgia"/>
                          <w:color w:val="262626"/>
                        </w:rPr>
                        <w:t>Remain in the seating area at practice and meets</w:t>
                      </w:r>
                    </w:p>
                    <w:p w14:paraId="795AA529" w14:textId="3C576762" w:rsidR="00337953" w:rsidRPr="00EF7FE3" w:rsidRDefault="00337953" w:rsidP="00EA5A1E">
                      <w:pPr>
                        <w:pStyle w:val="ListParagraph"/>
                        <w:numPr>
                          <w:ilvl w:val="0"/>
                          <w:numId w:val="3"/>
                        </w:numPr>
                        <w:tabs>
                          <w:tab w:val="left" w:pos="270"/>
                          <w:tab w:val="left" w:pos="810"/>
                        </w:tabs>
                        <w:ind w:left="90" w:firstLine="0"/>
                        <w:rPr>
                          <w:rFonts w:ascii="Calibri" w:hAnsi="Calibri" w:cs="Georgia"/>
                          <w:color w:val="262626"/>
                        </w:rPr>
                      </w:pPr>
                      <w:r w:rsidRPr="00EF7FE3">
                        <w:rPr>
                          <w:rFonts w:ascii="Calibri" w:hAnsi="Calibri" w:cs="Georgia"/>
                          <w:color w:val="262626"/>
                        </w:rPr>
                        <w:t xml:space="preserve">Ask questions of STC </w:t>
                      </w:r>
                      <w:r w:rsidR="00EF7FE3" w:rsidRPr="00EF7FE3">
                        <w:rPr>
                          <w:rFonts w:ascii="Calibri" w:hAnsi="Calibri" w:cs="Georgia"/>
                          <w:color w:val="262626"/>
                        </w:rPr>
                        <w:t xml:space="preserve">Pole Vault Group </w:t>
                      </w:r>
                      <w:r w:rsidRPr="00EF7FE3">
                        <w:rPr>
                          <w:rFonts w:ascii="Calibri" w:hAnsi="Calibri" w:cs="Georgia"/>
                          <w:color w:val="262626"/>
                        </w:rPr>
                        <w:t>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EF7FE3">
        <w:rPr>
          <w:noProof/>
        </w:rPr>
        <mc:AlternateContent>
          <mc:Choice Requires="wps">
            <w:drawing>
              <wp:anchor distT="0" distB="0" distL="114300" distR="114300" simplePos="0" relativeHeight="251667456" behindDoc="0" locked="0" layoutInCell="1" allowOverlap="1" wp14:anchorId="04863E16" wp14:editId="740B5264">
                <wp:simplePos x="0" y="0"/>
                <wp:positionH relativeFrom="page">
                  <wp:posOffset>461394</wp:posOffset>
                </wp:positionH>
                <wp:positionV relativeFrom="page">
                  <wp:posOffset>3045203</wp:posOffset>
                </wp:positionV>
                <wp:extent cx="4114800" cy="1770077"/>
                <wp:effectExtent l="0" t="0" r="0" b="8255"/>
                <wp:wrapThrough wrapText="bothSides">
                  <wp:wrapPolygon edited="0">
                    <wp:start x="333" y="0"/>
                    <wp:lineTo x="333" y="21546"/>
                    <wp:lineTo x="21200" y="21546"/>
                    <wp:lineTo x="21200" y="0"/>
                    <wp:lineTo x="3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7007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4418ED" w14:textId="33EA7887" w:rsidR="00337953" w:rsidRDefault="00EF7FE3" w:rsidP="008B2128">
                            <w:pPr>
                              <w:rPr>
                                <w:rFonts w:ascii="Calibri" w:hAnsi="Calibri"/>
                                <w:sz w:val="22"/>
                                <w:szCs w:val="22"/>
                              </w:rPr>
                            </w:pPr>
                            <w:r w:rsidRPr="00EF7FE3">
                              <w:rPr>
                                <w:rFonts w:asciiTheme="majorHAnsi" w:hAnsiTheme="majorHAnsi"/>
                              </w:rPr>
                              <w:t>Organization and Mission</w:t>
                            </w:r>
                            <w:r>
                              <w:rPr>
                                <w:rFonts w:ascii="Calibri" w:hAnsi="Calibri"/>
                                <w:sz w:val="22"/>
                                <w:szCs w:val="22"/>
                              </w:rPr>
                              <w:t xml:space="preserve"> </w:t>
                            </w:r>
                            <w:r>
                              <w:rPr>
                                <w:rFonts w:ascii="Calibri" w:hAnsi="Calibri"/>
                                <w:sz w:val="22"/>
                                <w:szCs w:val="22"/>
                              </w:rPr>
                              <w:br/>
                            </w:r>
                            <w:r w:rsidR="00337953" w:rsidRPr="00EF7FE3">
                              <w:rPr>
                                <w:rFonts w:ascii="Calibri" w:hAnsi="Calibri"/>
                                <w:sz w:val="22"/>
                                <w:szCs w:val="22"/>
                              </w:rPr>
                              <w:t xml:space="preserve">The Shocker Track Club </w:t>
                            </w:r>
                            <w:r w:rsidRPr="00EF7FE3">
                              <w:rPr>
                                <w:rFonts w:ascii="Calibri" w:hAnsi="Calibri"/>
                                <w:sz w:val="22"/>
                                <w:szCs w:val="22"/>
                              </w:rPr>
                              <w:t>Pole Vault Group is part of the Shocker Track Club Y</w:t>
                            </w:r>
                            <w:r w:rsidR="00337953" w:rsidRPr="00EF7FE3">
                              <w:rPr>
                                <w:rFonts w:ascii="Calibri" w:hAnsi="Calibri"/>
                                <w:sz w:val="22"/>
                                <w:szCs w:val="22"/>
                              </w:rPr>
                              <w:t>outh Team operates under the auspices of the Shocker Track Club Board of Directors. Separate indoor and outdoor seasons provide opportunities for nearly eight months of training.</w:t>
                            </w:r>
                            <w:r w:rsidR="00337953">
                              <w:rPr>
                                <w:rFonts w:ascii="Calibri" w:hAnsi="Calibri"/>
                                <w:sz w:val="22"/>
                                <w:szCs w:val="22"/>
                              </w:rPr>
                              <w:t xml:space="preserve">  </w:t>
                            </w:r>
                          </w:p>
                          <w:p w14:paraId="3E4F4EE7" w14:textId="77777777" w:rsidR="00337953" w:rsidRDefault="00337953" w:rsidP="008B2128">
                            <w:pPr>
                              <w:rPr>
                                <w:rFonts w:ascii="Calibri" w:hAnsi="Calibri"/>
                                <w:sz w:val="22"/>
                                <w:szCs w:val="22"/>
                              </w:rPr>
                            </w:pPr>
                          </w:p>
                          <w:p w14:paraId="4B233F66" w14:textId="2B4D37A4" w:rsidR="00337953" w:rsidRPr="00EF7FE3" w:rsidRDefault="00337953" w:rsidP="008B2128">
                            <w:pPr>
                              <w:rPr>
                                <w:rFonts w:ascii="Arial" w:hAnsi="Arial" w:cs="Arial"/>
                                <w:bCs/>
                                <w:i/>
                                <w:iCs/>
                              </w:rPr>
                            </w:pPr>
                            <w:r w:rsidRPr="00EF7FE3">
                              <w:rPr>
                                <w:rFonts w:ascii="Arial" w:hAnsi="Arial" w:cs="Arial"/>
                                <w:bCs/>
                                <w:i/>
                                <w:iCs/>
                                <w:sz w:val="22"/>
                                <w:szCs w:val="22"/>
                              </w:rPr>
                              <w:t>The Mission of the Shocker Track Club Youth Team is to provide opportunities for youth to compete in track and field from an introductory level, to high-level competition, under the framework of USATF guidelines.</w:t>
                            </w:r>
                            <w:r w:rsidR="003B403F" w:rsidRPr="003B403F">
                              <w:rPr>
                                <w:noProof/>
                              </w:rPr>
                              <w:t xml:space="preserve"> </w:t>
                            </w:r>
                          </w:p>
                          <w:p w14:paraId="63FDCBAF" w14:textId="574347B8" w:rsidR="00337953" w:rsidRPr="002E0DCB" w:rsidRDefault="0033795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31" type="#_x0000_t202" style="position:absolute;margin-left:36.35pt;margin-top:239.8pt;width:324pt;height:139.4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" filled="f" stroked="f">
                <v:textbox inset=",0,,0">
                  <w:txbxContent>
                    <w:p w14:paraId="224418ED" w14:textId="33EA7887" w:rsidR="00337953" w:rsidRDefault="00EF7FE3" w:rsidP="008B2128">
                      <w:pPr>
                        <w:rPr>
                          <w:rFonts w:ascii="Calibri" w:hAnsi="Calibri"/>
                          <w:sz w:val="22"/>
                          <w:szCs w:val="22"/>
                        </w:rPr>
                      </w:pPr>
                      <w:r w:rsidRPr="00EF7FE3">
                        <w:rPr>
                          <w:rFonts w:asciiTheme="majorHAnsi" w:hAnsiTheme="majorHAnsi"/>
                        </w:rPr>
                        <w:t>Organization and Mission</w:t>
                      </w:r>
                      <w:r>
                        <w:rPr>
                          <w:rFonts w:ascii="Calibri" w:hAnsi="Calibri"/>
                          <w:sz w:val="22"/>
                          <w:szCs w:val="22"/>
                        </w:rPr>
                        <w:t xml:space="preserve"> </w:t>
                      </w:r>
                      <w:r>
                        <w:rPr>
                          <w:rFonts w:ascii="Calibri" w:hAnsi="Calibri"/>
                          <w:sz w:val="22"/>
                          <w:szCs w:val="22"/>
                        </w:rPr>
                        <w:br/>
                      </w:r>
                      <w:r w:rsidR="00337953" w:rsidRPr="00EF7FE3">
                        <w:rPr>
                          <w:rFonts w:ascii="Calibri" w:hAnsi="Calibri"/>
                          <w:sz w:val="22"/>
                          <w:szCs w:val="22"/>
                        </w:rPr>
                        <w:t xml:space="preserve">The Shocker Track Club </w:t>
                      </w:r>
                      <w:r w:rsidRPr="00EF7FE3">
                        <w:rPr>
                          <w:rFonts w:ascii="Calibri" w:hAnsi="Calibri"/>
                          <w:sz w:val="22"/>
                          <w:szCs w:val="22"/>
                        </w:rPr>
                        <w:t>Pole Vault Group is part of the Shocker Track Club Y</w:t>
                      </w:r>
                      <w:r w:rsidR="00337953" w:rsidRPr="00EF7FE3">
                        <w:rPr>
                          <w:rFonts w:ascii="Calibri" w:hAnsi="Calibri"/>
                          <w:sz w:val="22"/>
                          <w:szCs w:val="22"/>
                        </w:rPr>
                        <w:t>outh Team operates under the auspices of the Shocker Track Club Board of Directors. Separate indoor and outdoor seasons provide opportunities for nearly eight months of training.</w:t>
                      </w:r>
                      <w:r w:rsidR="00337953">
                        <w:rPr>
                          <w:rFonts w:ascii="Calibri" w:hAnsi="Calibri"/>
                          <w:sz w:val="22"/>
                          <w:szCs w:val="22"/>
                        </w:rPr>
                        <w:t xml:space="preserve">  </w:t>
                      </w:r>
                    </w:p>
                    <w:p w14:paraId="3E4F4EE7" w14:textId="77777777" w:rsidR="00337953" w:rsidRDefault="00337953" w:rsidP="008B2128">
                      <w:pPr>
                        <w:rPr>
                          <w:rFonts w:ascii="Calibri" w:hAnsi="Calibri"/>
                          <w:sz w:val="22"/>
                          <w:szCs w:val="22"/>
                        </w:rPr>
                      </w:pPr>
                    </w:p>
                    <w:p w14:paraId="4B233F66" w14:textId="2B4D37A4" w:rsidR="00337953" w:rsidRPr="00EF7FE3" w:rsidRDefault="00337953" w:rsidP="008B2128">
                      <w:pPr>
                        <w:rPr>
                          <w:rFonts w:ascii="Arial" w:hAnsi="Arial" w:cs="Arial"/>
                          <w:bCs/>
                          <w:i/>
                          <w:iCs/>
                        </w:rPr>
                      </w:pPr>
                      <w:r w:rsidRPr="00EF7FE3">
                        <w:rPr>
                          <w:rFonts w:ascii="Arial" w:hAnsi="Arial" w:cs="Arial"/>
                          <w:bCs/>
                          <w:i/>
                          <w:iCs/>
                          <w:sz w:val="22"/>
                          <w:szCs w:val="22"/>
                        </w:rPr>
                        <w:t>The Mission of the Shocker Track Club Youth Team is to provide opportunities for youth to compete in track and field from an introductory level, to high-level competition, under the framework of USATF guidelines.</w:t>
                      </w:r>
                      <w:r w:rsidR="003B403F" w:rsidRPr="003B403F">
                        <w:rPr>
                          <w:noProof/>
                        </w:rPr>
                        <w:t xml:space="preserve"> </w:t>
                      </w:r>
                    </w:p>
                    <w:p w14:paraId="63FDCBAF" w14:textId="574347B8" w:rsidR="00337953" w:rsidRPr="002E0DCB" w:rsidRDefault="00337953" w:rsidP="00DE3F2E">
                      <w:pPr>
                        <w:pStyle w:val="BodyText-Small"/>
                        <w:rPr>
                          <w:rFonts w:ascii="Calibri" w:hAnsi="Calibri"/>
                          <w:sz w:val="22"/>
                          <w:szCs w:val="22"/>
                        </w:rPr>
                      </w:pPr>
                    </w:p>
                  </w:txbxContent>
                </v:textbox>
                <w10:wrap type="through" anchorx="page" anchory="page"/>
              </v:shape>
            </w:pict>
          </mc:Fallback>
        </mc:AlternateContent>
      </w:r>
      <w:r w:rsidR="006F2984">
        <w:rPr>
          <w:noProof/>
        </w:rPr>
        <mc:AlternateContent>
          <mc:Choice Requires="wps">
            <w:drawing>
              <wp:anchor distT="0" distB="0" distL="114300" distR="114300" simplePos="0" relativeHeight="251729926" behindDoc="0" locked="0" layoutInCell="1" allowOverlap="1" wp14:anchorId="2BD1B5B7" wp14:editId="1772E419">
                <wp:simplePos x="0" y="0"/>
                <wp:positionH relativeFrom="column">
                  <wp:posOffset>729615</wp:posOffset>
                </wp:positionH>
                <wp:positionV relativeFrom="paragraph">
                  <wp:posOffset>3998807</wp:posOffset>
                </wp:positionV>
                <wp:extent cx="3931497" cy="558800"/>
                <wp:effectExtent l="0" t="0" r="18415" b="12700"/>
                <wp:wrapNone/>
                <wp:docPr id="22" name="Text Box 22"/>
                <wp:cNvGraphicFramePr/>
                <a:graphic xmlns:a="http://schemas.openxmlformats.org/drawingml/2006/main">
                  <a:graphicData uri="http://schemas.microsoft.com/office/word/2010/wordprocessingShape">
                    <wps:wsp>
                      <wps:cNvSpPr txBox="1"/>
                      <wps:spPr>
                        <a:xfrm>
                          <a:off x="0" y="0"/>
                          <a:ext cx="3931497" cy="558800"/>
                        </a:xfrm>
                        <a:prstGeom prst="rect">
                          <a:avLst/>
                        </a:prstGeom>
                        <a:solidFill>
                          <a:schemeClr val="lt1"/>
                        </a:solidFill>
                        <a:ln w="6350">
                          <a:solidFill>
                            <a:prstClr val="black"/>
                          </a:solidFill>
                        </a:ln>
                      </wps:spPr>
                      <wps:txbx>
                        <w:txbxContent>
                          <w:p w14:paraId="3877E5B0" w14:textId="2B67796D" w:rsidR="006F2984" w:rsidRPr="006F2984" w:rsidRDefault="0061685B" w:rsidP="006F2984">
                            <w:pPr>
                              <w:jc w:val="center"/>
                              <w:rPr>
                                <w:rFonts w:ascii="Impact" w:hAnsi="Impact"/>
                                <w:sz w:val="56"/>
                                <w:szCs w:val="56"/>
                              </w:rPr>
                            </w:pPr>
                            <w:r>
                              <w:rPr>
                                <w:rFonts w:ascii="Impact" w:hAnsi="Impact"/>
                                <w:sz w:val="56"/>
                                <w:szCs w:val="56"/>
                              </w:rPr>
                              <w:t xml:space="preserve">Indoor </w:t>
                            </w:r>
                            <w:r w:rsidR="006F2984" w:rsidRPr="006F2984">
                              <w:rPr>
                                <w:rFonts w:ascii="Impact" w:hAnsi="Impact"/>
                                <w:sz w:val="56"/>
                                <w:szCs w:val="56"/>
                              </w:rPr>
                              <w:t>2019 - 2020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1B5B7" id="_x0000_t202" coordsize="21600,21600" o:spt="202" path="m,l,21600r21600,l21600,xe">
                <v:stroke joinstyle="miter"/>
                <v:path gradientshapeok="t" o:connecttype="rect"/>
              </v:shapetype>
              <v:shape id="Text Box 22" o:spid="_x0000_s1033" type="#_x0000_t202" style="position:absolute;margin-left:57.45pt;margin-top:314.85pt;width:309.55pt;height:44pt;z-index:251729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" fillcolor="white [3201]" strokeweight=".5pt">
                <v:textbox>
                  <w:txbxContent>
                    <w:p w14:paraId="3877E5B0" w14:textId="2B67796D" w:rsidR="006F2984" w:rsidRPr="006F2984" w:rsidRDefault="0061685B" w:rsidP="006F2984">
                      <w:pPr>
                        <w:jc w:val="center"/>
                        <w:rPr>
                          <w:rFonts w:ascii="Impact" w:hAnsi="Impact"/>
                          <w:sz w:val="56"/>
                          <w:szCs w:val="56"/>
                        </w:rPr>
                      </w:pPr>
                      <w:r>
                        <w:rPr>
                          <w:rFonts w:ascii="Impact" w:hAnsi="Impact"/>
                          <w:sz w:val="56"/>
                          <w:szCs w:val="56"/>
                        </w:rPr>
                        <w:t xml:space="preserve">Indoor </w:t>
                      </w:r>
                      <w:r w:rsidR="006F2984" w:rsidRPr="006F2984">
                        <w:rPr>
                          <w:rFonts w:ascii="Impact" w:hAnsi="Impact"/>
                          <w:sz w:val="56"/>
                          <w:szCs w:val="56"/>
                        </w:rPr>
                        <w:t>2019 - 2020</w:t>
                      </w:r>
                    </w:p>
                  </w:txbxContent>
                </v:textbox>
              </v:shape>
            </w:pict>
          </mc:Fallback>
        </mc:AlternateContent>
      </w:r>
      <w:r w:rsidR="0083350F">
        <w:rPr>
          <w:noProof/>
        </w:rPr>
        <w:drawing>
          <wp:anchor distT="0" distB="0" distL="118745" distR="118745" simplePos="0" relativeHeight="251694085" behindDoc="0" locked="0" layoutInCell="0" allowOverlap="1" wp14:anchorId="0E96001F" wp14:editId="2A198AD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bookmarkStart w:id="0" w:name="_GoBack"/>
      <w:bookmarkEnd w:id="0"/>
      <w:r w:rsidR="001C1206">
        <w:br w:type="page"/>
      </w:r>
      <w:r w:rsidR="00475185">
        <w:rPr>
          <w:noProof/>
        </w:rPr>
        <w:lastRenderedPageBreak/>
        <mc:AlternateContent>
          <mc:Choice Requires="wps">
            <w:drawing>
              <wp:anchor distT="0" distB="0" distL="114300" distR="114300" simplePos="0" relativeHeight="251804678" behindDoc="0" locked="0" layoutInCell="1" allowOverlap="1" wp14:anchorId="6263C191" wp14:editId="3B2D13FB">
                <wp:simplePos x="0" y="0"/>
                <wp:positionH relativeFrom="page">
                  <wp:posOffset>524933</wp:posOffset>
                </wp:positionH>
                <wp:positionV relativeFrom="page">
                  <wp:posOffset>4800600</wp:posOffset>
                </wp:positionV>
                <wp:extent cx="4097020" cy="1608455"/>
                <wp:effectExtent l="0" t="0" r="0" b="0"/>
                <wp:wrapThrough wrapText="bothSides">
                  <wp:wrapPolygon edited="0">
                    <wp:start x="335" y="171"/>
                    <wp:lineTo x="335" y="21319"/>
                    <wp:lineTo x="21225" y="21319"/>
                    <wp:lineTo x="21225" y="171"/>
                    <wp:lineTo x="335" y="171"/>
                  </wp:wrapPolygon>
                </wp:wrapThrough>
                <wp:docPr id="28" name="Text Box 28"/>
                <wp:cNvGraphicFramePr/>
                <a:graphic xmlns:a="http://schemas.openxmlformats.org/drawingml/2006/main">
                  <a:graphicData uri="http://schemas.microsoft.com/office/word/2010/wordprocessingShape">
                    <wps:wsp>
                      <wps:cNvSpPr txBox="1"/>
                      <wps:spPr>
                        <a:xfrm>
                          <a:off x="0" y="0"/>
                          <a:ext cx="4097020" cy="1608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C036A3" w14:textId="0B28AE8F" w:rsidR="009A77C8" w:rsidRPr="009A77C8" w:rsidRDefault="009A77C8" w:rsidP="009A77C8">
                            <w:pPr>
                              <w:rPr>
                                <w:rFonts w:ascii="Calibri" w:hAnsi="Calibri"/>
                                <w:sz w:val="22"/>
                                <w:szCs w:val="22"/>
                              </w:rPr>
                            </w:pPr>
                            <w:r>
                              <w:rPr>
                                <w:rFonts w:asciiTheme="majorHAnsi" w:hAnsiTheme="majorHAnsi"/>
                              </w:rPr>
                              <w:t>Future Success</w:t>
                            </w:r>
                            <w:r>
                              <w:rPr>
                                <w:rFonts w:ascii="Calibri" w:hAnsi="Calibri"/>
                              </w:rPr>
                              <w:t xml:space="preserve"> </w:t>
                            </w:r>
                            <w:r>
                              <w:rPr>
                                <w:rFonts w:ascii="Calibri" w:hAnsi="Calibri"/>
                              </w:rPr>
                              <w:br/>
                            </w:r>
                            <w:r w:rsidR="00475185">
                              <w:rPr>
                                <w:rFonts w:ascii="Calibri" w:hAnsi="Calibri"/>
                                <w:sz w:val="22"/>
                                <w:szCs w:val="22"/>
                              </w:rPr>
                              <w:t>Sixteen (16) Pole Vaulters qualified for the 2019 State High School Track Meet in various classes.  Additionally, a</w:t>
                            </w:r>
                            <w:r>
                              <w:rPr>
                                <w:rFonts w:ascii="Calibri" w:hAnsi="Calibri"/>
                                <w:sz w:val="22"/>
                                <w:szCs w:val="22"/>
                              </w:rPr>
                              <w:t>thletes that have participated in the STC Pole Vault program have moved on to compete at Wichita State University, Kansas State University, US Army-West Point, North Carolina A&amp;T, Louisiana-Monroe, Fort Hays State University, Emporia State University,  Missouri Southern University, Friends University, Missouri S&amp;T University, and Fresno Pacific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C191" id="Text Box 28" o:spid="_x0000_s1033" type="#_x0000_t202" style="position:absolute;margin-left:41.35pt;margin-top:378pt;width:322.6pt;height:126.65pt;z-index:2518046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" filled="f" stroked="f">
                <v:textbox>
                  <w:txbxContent>
                    <w:p w14:paraId="3CC036A3" w14:textId="0B28AE8F" w:rsidR="009A77C8" w:rsidRPr="009A77C8" w:rsidRDefault="009A77C8" w:rsidP="009A77C8">
                      <w:pPr>
                        <w:rPr>
                          <w:rFonts w:ascii="Calibri" w:hAnsi="Calibri"/>
                          <w:sz w:val="22"/>
                          <w:szCs w:val="22"/>
                        </w:rPr>
                      </w:pPr>
                      <w:r>
                        <w:rPr>
                          <w:rFonts w:asciiTheme="majorHAnsi" w:hAnsiTheme="majorHAnsi"/>
                        </w:rPr>
                        <w:t>Future Success</w:t>
                      </w:r>
                      <w:r>
                        <w:rPr>
                          <w:rFonts w:ascii="Calibri" w:hAnsi="Calibri"/>
                        </w:rPr>
                        <w:t xml:space="preserve"> </w:t>
                      </w:r>
                      <w:r>
                        <w:rPr>
                          <w:rFonts w:ascii="Calibri" w:hAnsi="Calibri"/>
                        </w:rPr>
                        <w:br/>
                      </w:r>
                      <w:r w:rsidR="00475185">
                        <w:rPr>
                          <w:rFonts w:ascii="Calibri" w:hAnsi="Calibri"/>
                          <w:sz w:val="22"/>
                          <w:szCs w:val="22"/>
                        </w:rPr>
                        <w:t>Sixteen (16) Pole Vaulters qualified for the 2019 State High School Track Meet in various classes.  Additionally, a</w:t>
                      </w:r>
                      <w:r>
                        <w:rPr>
                          <w:rFonts w:ascii="Calibri" w:hAnsi="Calibri"/>
                          <w:sz w:val="22"/>
                          <w:szCs w:val="22"/>
                        </w:rPr>
                        <w:t>thletes that have participated in the STC Pole Vault program have moved on to compete at Wichita State University, Kansas State University, US Army-West Point, North Carolina A&amp;T, Louisiana-Monroe, Fort Hays State University, Emporia State University,  Missouri Southern University, Friends University, Missouri S&amp;T University, and Fresno Pacific University.</w:t>
                      </w:r>
                    </w:p>
                  </w:txbxContent>
                </v:textbox>
                <w10:wrap type="through" anchorx="page" anchory="page"/>
              </v:shape>
            </w:pict>
          </mc:Fallback>
        </mc:AlternateContent>
      </w:r>
      <w:r w:rsidR="005431AC">
        <w:rPr>
          <w:noProof/>
        </w:rPr>
        <mc:AlternateContent>
          <mc:Choice Requires="wps">
            <w:drawing>
              <wp:anchor distT="0" distB="0" distL="114300" distR="114300" simplePos="0" relativeHeight="251796486" behindDoc="0" locked="0" layoutInCell="1" allowOverlap="1" wp14:anchorId="43E8A422" wp14:editId="5B671748">
                <wp:simplePos x="0" y="0"/>
                <wp:positionH relativeFrom="page">
                  <wp:posOffset>473498</wp:posOffset>
                </wp:positionH>
                <wp:positionV relativeFrom="page">
                  <wp:posOffset>2928831</wp:posOffset>
                </wp:positionV>
                <wp:extent cx="4030133" cy="2159000"/>
                <wp:effectExtent l="0" t="0" r="0" b="0"/>
                <wp:wrapThrough wrapText="bothSides">
                  <wp:wrapPolygon edited="0">
                    <wp:start x="340" y="127"/>
                    <wp:lineTo x="340" y="21346"/>
                    <wp:lineTo x="21239" y="21346"/>
                    <wp:lineTo x="21239" y="127"/>
                    <wp:lineTo x="340" y="127"/>
                  </wp:wrapPolygon>
                </wp:wrapThrough>
                <wp:docPr id="50" name="Text Box 50"/>
                <wp:cNvGraphicFramePr/>
                <a:graphic xmlns:a="http://schemas.openxmlformats.org/drawingml/2006/main">
                  <a:graphicData uri="http://schemas.microsoft.com/office/word/2010/wordprocessingShape">
                    <wps:wsp>
                      <wps:cNvSpPr txBox="1"/>
                      <wps:spPr>
                        <a:xfrm>
                          <a:off x="0" y="0"/>
                          <a:ext cx="4030133" cy="215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EF0020C" w14:textId="124D833F" w:rsidR="009A77C8" w:rsidRPr="00190CB6" w:rsidRDefault="009A77C8" w:rsidP="00171B12">
                            <w:pPr>
                              <w:widowControl w:val="0"/>
                              <w:autoSpaceDE w:val="0"/>
                              <w:autoSpaceDN w:val="0"/>
                              <w:adjustRightInd w:val="0"/>
                              <w:rPr>
                                <w:rFonts w:ascii="Calibri" w:hAnsi="Calibri" w:cs="Calibri"/>
                                <w:sz w:val="22"/>
                                <w:szCs w:val="22"/>
                              </w:rPr>
                            </w:pPr>
                            <w:r w:rsidRPr="00DE0602">
                              <w:rPr>
                                <w:rFonts w:asciiTheme="majorHAnsi" w:hAnsiTheme="majorHAnsi" w:cs="Calibri"/>
                              </w:rPr>
                              <w:t>Coaches</w:t>
                            </w:r>
                            <w:r w:rsidRPr="00DE0602">
                              <w:rPr>
                                <w:rFonts w:asciiTheme="majorHAnsi" w:hAnsiTheme="majorHAnsi" w:cs="Calibri"/>
                              </w:rPr>
                              <w:br/>
                            </w:r>
                            <w:r w:rsidR="005431AC">
                              <w:rPr>
                                <w:rFonts w:ascii="Calibri" w:hAnsi="Calibri" w:cs="Calibri"/>
                                <w:sz w:val="22"/>
                                <w:szCs w:val="22"/>
                              </w:rPr>
                              <w:t xml:space="preserve">The </w:t>
                            </w:r>
                            <w:r>
                              <w:rPr>
                                <w:rFonts w:ascii="Calibri" w:hAnsi="Calibri" w:cs="Calibri"/>
                                <w:sz w:val="22"/>
                                <w:szCs w:val="22"/>
                              </w:rPr>
                              <w:t xml:space="preserve">Coaches </w:t>
                            </w:r>
                            <w:r w:rsidRPr="00190CB6">
                              <w:rPr>
                                <w:rFonts w:ascii="Calibri" w:hAnsi="Calibri" w:cs="Calibri"/>
                                <w:sz w:val="22"/>
                                <w:szCs w:val="22"/>
                              </w:rPr>
                              <w:t>are responsible for the day-to-day training, practices, and meet day preparation</w:t>
                            </w:r>
                            <w:r>
                              <w:rPr>
                                <w:rFonts w:ascii="Calibri" w:hAnsi="Calibri" w:cs="Calibri"/>
                                <w:sz w:val="22"/>
                                <w:szCs w:val="22"/>
                              </w:rPr>
                              <w:t xml:space="preserve">.  All </w:t>
                            </w:r>
                            <w:r w:rsidRPr="00190CB6">
                              <w:rPr>
                                <w:rFonts w:ascii="Calibri" w:hAnsi="Calibri" w:cs="Calibri"/>
                                <w:sz w:val="22"/>
                                <w:szCs w:val="22"/>
                              </w:rPr>
                              <w:t>have NCAA Division 1, 2, or NAIA competition experience.  Coaches and are also USATF members, have passed a USA Track &amp; Field background check, and completed the USOC SafeSport training. 2019-2020 Coaches are -</w:t>
                            </w:r>
                          </w:p>
                          <w:p w14:paraId="288B36EA" w14:textId="0DF7C9B3" w:rsidR="009A77C8" w:rsidRPr="00190CB6" w:rsidRDefault="009A77C8" w:rsidP="00B028A8">
                            <w:pPr>
                              <w:pStyle w:val="ListParagraph"/>
                              <w:widowControl w:val="0"/>
                              <w:numPr>
                                <w:ilvl w:val="0"/>
                                <w:numId w:val="4"/>
                              </w:numPr>
                              <w:autoSpaceDE w:val="0"/>
                              <w:autoSpaceDN w:val="0"/>
                              <w:adjustRightInd w:val="0"/>
                              <w:rPr>
                                <w:rFonts w:ascii="Calibri" w:hAnsi="Calibri" w:cs="Calibri"/>
                                <w:sz w:val="22"/>
                                <w:szCs w:val="22"/>
                              </w:rPr>
                            </w:pPr>
                            <w:r w:rsidRPr="00190CB6">
                              <w:rPr>
                                <w:rFonts w:ascii="Calibri" w:hAnsi="Calibri" w:cs="Calibri"/>
                                <w:sz w:val="22"/>
                                <w:szCs w:val="22"/>
                              </w:rPr>
                              <w:t>Head Coach – Denis Fraize</w:t>
                            </w:r>
                            <w:r w:rsidR="005431AC">
                              <w:rPr>
                                <w:rFonts w:ascii="Calibri" w:hAnsi="Calibri" w:cs="Calibri"/>
                                <w:sz w:val="22"/>
                                <w:szCs w:val="22"/>
                              </w:rPr>
                              <w:t xml:space="preserve">r </w:t>
                            </w:r>
                            <w:r w:rsidRPr="005431AC">
                              <w:rPr>
                                <w:rFonts w:ascii="Calibri" w:hAnsi="Calibri" w:cs="Calibri"/>
                                <w:sz w:val="20"/>
                                <w:szCs w:val="20"/>
                              </w:rPr>
                              <w:t>(</w:t>
                            </w:r>
                            <w:hyperlink r:id="rId10" w:history="1">
                              <w:r w:rsidRPr="005431AC">
                                <w:rPr>
                                  <w:rStyle w:val="Hyperlink"/>
                                  <w:rFonts w:ascii="Calibri" w:hAnsi="Calibri" w:cs="Calibri"/>
                                  <w:sz w:val="20"/>
                                  <w:szCs w:val="20"/>
                                </w:rPr>
                                <w:t>polevault@shockertrackclub.com</w:t>
                              </w:r>
                            </w:hyperlink>
                            <w:r w:rsidRPr="005431AC">
                              <w:rPr>
                                <w:rFonts w:ascii="Calibri" w:hAnsi="Calibri" w:cs="Calibri"/>
                                <w:sz w:val="20"/>
                                <w:szCs w:val="20"/>
                              </w:rPr>
                              <w:t>)</w:t>
                            </w:r>
                          </w:p>
                          <w:p w14:paraId="7FC67D74" w14:textId="75F0F568"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Andrew Brown</w:t>
                            </w:r>
                          </w:p>
                          <w:p w14:paraId="7CC7D228" w14:textId="12D3FFDA"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Paul Wagoner</w:t>
                            </w:r>
                          </w:p>
                          <w:p w14:paraId="718890D5" w14:textId="24B7D3E8"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Jaimie Bookout</w:t>
                            </w:r>
                          </w:p>
                          <w:p w14:paraId="1F292A6D" w14:textId="77777777" w:rsidR="009A77C8" w:rsidRDefault="009A77C8" w:rsidP="00171B12">
                            <w:pPr>
                              <w:widowControl w:val="0"/>
                              <w:autoSpaceDE w:val="0"/>
                              <w:autoSpaceDN w:val="0"/>
                              <w:adjustRightInd w:val="0"/>
                              <w:rPr>
                                <w:rFonts w:ascii="Calibri" w:hAnsi="Calibri" w:cs="Calibri"/>
                              </w:rPr>
                            </w:pPr>
                          </w:p>
                          <w:p w14:paraId="094D5292" w14:textId="77777777" w:rsidR="009A77C8" w:rsidRPr="00457018" w:rsidRDefault="009A77C8"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A422" id="Text Box 50" o:spid="_x0000_s1035" type="#_x0000_t202" style="position:absolute;margin-left:37.3pt;margin-top:230.6pt;width:317.35pt;height:170pt;z-index:2517964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" filled="f" stroked="f">
                <v:textbox>
                  <w:txbxContent>
                    <w:p w14:paraId="0EF0020C" w14:textId="124D833F" w:rsidR="009A77C8" w:rsidRPr="00190CB6" w:rsidRDefault="009A77C8" w:rsidP="00171B12">
                      <w:pPr>
                        <w:widowControl w:val="0"/>
                        <w:autoSpaceDE w:val="0"/>
                        <w:autoSpaceDN w:val="0"/>
                        <w:adjustRightInd w:val="0"/>
                        <w:rPr>
                          <w:rFonts w:ascii="Calibri" w:hAnsi="Calibri" w:cs="Calibri"/>
                          <w:sz w:val="22"/>
                          <w:szCs w:val="22"/>
                        </w:rPr>
                      </w:pPr>
                      <w:r w:rsidRPr="00DE0602">
                        <w:rPr>
                          <w:rFonts w:asciiTheme="majorHAnsi" w:hAnsiTheme="majorHAnsi" w:cs="Calibri"/>
                        </w:rPr>
                        <w:t>Coaches</w:t>
                      </w:r>
                      <w:r w:rsidRPr="00DE0602">
                        <w:rPr>
                          <w:rFonts w:asciiTheme="majorHAnsi" w:hAnsiTheme="majorHAnsi" w:cs="Calibri"/>
                        </w:rPr>
                        <w:br/>
                      </w:r>
                      <w:r w:rsidR="005431AC">
                        <w:rPr>
                          <w:rFonts w:ascii="Calibri" w:hAnsi="Calibri" w:cs="Calibri"/>
                          <w:sz w:val="22"/>
                          <w:szCs w:val="22"/>
                        </w:rPr>
                        <w:t xml:space="preserve">The </w:t>
                      </w:r>
                      <w:r>
                        <w:rPr>
                          <w:rFonts w:ascii="Calibri" w:hAnsi="Calibri" w:cs="Calibri"/>
                          <w:sz w:val="22"/>
                          <w:szCs w:val="22"/>
                        </w:rPr>
                        <w:t xml:space="preserve">Coaches </w:t>
                      </w:r>
                      <w:r w:rsidRPr="00190CB6">
                        <w:rPr>
                          <w:rFonts w:ascii="Calibri" w:hAnsi="Calibri" w:cs="Calibri"/>
                          <w:sz w:val="22"/>
                          <w:szCs w:val="22"/>
                        </w:rPr>
                        <w:t>are responsible for the day-to-day training, practices, and meet day preparation</w:t>
                      </w:r>
                      <w:r>
                        <w:rPr>
                          <w:rFonts w:ascii="Calibri" w:hAnsi="Calibri" w:cs="Calibri"/>
                          <w:sz w:val="22"/>
                          <w:szCs w:val="22"/>
                        </w:rPr>
                        <w:t xml:space="preserve">.  All </w:t>
                      </w:r>
                      <w:r w:rsidRPr="00190CB6">
                        <w:rPr>
                          <w:rFonts w:ascii="Calibri" w:hAnsi="Calibri" w:cs="Calibri"/>
                          <w:sz w:val="22"/>
                          <w:szCs w:val="22"/>
                        </w:rPr>
                        <w:t>have NCAA Division 1, 2, or NAIA competition experience.  Coaches and are also USATF members, have passed a USA Track &amp; Field background check, and completed the USOC SafeSport training. 2019-2020 Coaches are -</w:t>
                      </w:r>
                    </w:p>
                    <w:p w14:paraId="288B36EA" w14:textId="0DF7C9B3" w:rsidR="009A77C8" w:rsidRPr="00190CB6" w:rsidRDefault="009A77C8" w:rsidP="00B028A8">
                      <w:pPr>
                        <w:pStyle w:val="ListParagraph"/>
                        <w:widowControl w:val="0"/>
                        <w:numPr>
                          <w:ilvl w:val="0"/>
                          <w:numId w:val="4"/>
                        </w:numPr>
                        <w:autoSpaceDE w:val="0"/>
                        <w:autoSpaceDN w:val="0"/>
                        <w:adjustRightInd w:val="0"/>
                        <w:rPr>
                          <w:rFonts w:ascii="Calibri" w:hAnsi="Calibri" w:cs="Calibri"/>
                          <w:sz w:val="22"/>
                          <w:szCs w:val="22"/>
                        </w:rPr>
                      </w:pPr>
                      <w:r w:rsidRPr="00190CB6">
                        <w:rPr>
                          <w:rFonts w:ascii="Calibri" w:hAnsi="Calibri" w:cs="Calibri"/>
                          <w:sz w:val="22"/>
                          <w:szCs w:val="22"/>
                        </w:rPr>
                        <w:t>Head Coach – Denis Fraize</w:t>
                      </w:r>
                      <w:r w:rsidR="005431AC">
                        <w:rPr>
                          <w:rFonts w:ascii="Calibri" w:hAnsi="Calibri" w:cs="Calibri"/>
                          <w:sz w:val="22"/>
                          <w:szCs w:val="22"/>
                        </w:rPr>
                        <w:t xml:space="preserve">r </w:t>
                      </w:r>
                      <w:r w:rsidRPr="005431AC">
                        <w:rPr>
                          <w:rFonts w:ascii="Calibri" w:hAnsi="Calibri" w:cs="Calibri"/>
                          <w:sz w:val="20"/>
                          <w:szCs w:val="20"/>
                        </w:rPr>
                        <w:t>(</w:t>
                      </w:r>
                      <w:hyperlink r:id="rId11" w:history="1">
                        <w:r w:rsidRPr="005431AC">
                          <w:rPr>
                            <w:rStyle w:val="Hyperlink"/>
                            <w:rFonts w:ascii="Calibri" w:hAnsi="Calibri" w:cs="Calibri"/>
                            <w:sz w:val="20"/>
                            <w:szCs w:val="20"/>
                          </w:rPr>
                          <w:t>polevault@shockertrackclub.com</w:t>
                        </w:r>
                      </w:hyperlink>
                      <w:r w:rsidRPr="005431AC">
                        <w:rPr>
                          <w:rFonts w:ascii="Calibri" w:hAnsi="Calibri" w:cs="Calibri"/>
                          <w:sz w:val="20"/>
                          <w:szCs w:val="20"/>
                        </w:rPr>
                        <w:t>)</w:t>
                      </w:r>
                    </w:p>
                    <w:p w14:paraId="7FC67D74" w14:textId="75F0F568"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Andrew Brown</w:t>
                      </w:r>
                    </w:p>
                    <w:p w14:paraId="7CC7D228" w14:textId="12D3FFDA"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Paul Wagoner</w:t>
                      </w:r>
                    </w:p>
                    <w:p w14:paraId="718890D5" w14:textId="24B7D3E8" w:rsidR="009A77C8" w:rsidRPr="00190CB6" w:rsidRDefault="00BD3817" w:rsidP="00B028A8">
                      <w:pPr>
                        <w:pStyle w:val="ListParagraph"/>
                        <w:widowControl w:val="0"/>
                        <w:numPr>
                          <w:ilvl w:val="0"/>
                          <w:numId w:val="4"/>
                        </w:numPr>
                        <w:autoSpaceDE w:val="0"/>
                        <w:autoSpaceDN w:val="0"/>
                        <w:adjustRightInd w:val="0"/>
                        <w:rPr>
                          <w:rFonts w:ascii="Calibri" w:hAnsi="Calibri" w:cs="Calibri"/>
                          <w:sz w:val="22"/>
                          <w:szCs w:val="22"/>
                        </w:rPr>
                      </w:pPr>
                      <w:r>
                        <w:rPr>
                          <w:rFonts w:ascii="Calibri" w:hAnsi="Calibri" w:cs="Calibri"/>
                          <w:sz w:val="22"/>
                          <w:szCs w:val="22"/>
                        </w:rPr>
                        <w:t xml:space="preserve">Lead </w:t>
                      </w:r>
                      <w:r w:rsidR="009A77C8" w:rsidRPr="00190CB6">
                        <w:rPr>
                          <w:rFonts w:ascii="Calibri" w:hAnsi="Calibri" w:cs="Calibri"/>
                          <w:sz w:val="22"/>
                          <w:szCs w:val="22"/>
                        </w:rPr>
                        <w:t>Asst Coach – Jaimie Bookout</w:t>
                      </w:r>
                    </w:p>
                    <w:p w14:paraId="1F292A6D" w14:textId="77777777" w:rsidR="009A77C8" w:rsidRDefault="009A77C8" w:rsidP="00171B12">
                      <w:pPr>
                        <w:widowControl w:val="0"/>
                        <w:autoSpaceDE w:val="0"/>
                        <w:autoSpaceDN w:val="0"/>
                        <w:adjustRightInd w:val="0"/>
                        <w:rPr>
                          <w:rFonts w:ascii="Calibri" w:hAnsi="Calibri" w:cs="Calibri"/>
                        </w:rPr>
                      </w:pPr>
                    </w:p>
                    <w:p w14:paraId="094D5292" w14:textId="77777777" w:rsidR="009A77C8" w:rsidRPr="00457018" w:rsidRDefault="009A77C8" w:rsidP="00CF0948">
                      <w:pPr>
                        <w:widowControl w:val="0"/>
                        <w:autoSpaceDE w:val="0"/>
                        <w:autoSpaceDN w:val="0"/>
                        <w:adjustRightInd w:val="0"/>
                        <w:spacing w:after="240"/>
                        <w:rPr>
                          <w:noProof/>
                        </w:rPr>
                      </w:pPr>
                    </w:p>
                  </w:txbxContent>
                </v:textbox>
                <w10:wrap type="through" anchorx="page" anchory="page"/>
              </v:shape>
            </w:pict>
          </mc:Fallback>
        </mc:AlternateContent>
      </w:r>
      <w:r w:rsidR="009A77C8">
        <w:rPr>
          <w:noProof/>
        </w:rPr>
        <mc:AlternateContent>
          <mc:Choice Requires="wps">
            <w:drawing>
              <wp:anchor distT="0" distB="0" distL="114300" distR="114300" simplePos="0" relativeHeight="251801606" behindDoc="0" locked="0" layoutInCell="1" allowOverlap="1" wp14:anchorId="4E8D119F" wp14:editId="37B71CEC">
                <wp:simplePos x="0" y="0"/>
                <wp:positionH relativeFrom="page">
                  <wp:posOffset>5486400</wp:posOffset>
                </wp:positionH>
                <wp:positionV relativeFrom="page">
                  <wp:posOffset>4944957</wp:posOffset>
                </wp:positionV>
                <wp:extent cx="4097020" cy="770467"/>
                <wp:effectExtent l="0" t="0" r="0" b="0"/>
                <wp:wrapThrough wrapText="bothSides">
                  <wp:wrapPolygon edited="0">
                    <wp:start x="335" y="356"/>
                    <wp:lineTo x="335" y="21012"/>
                    <wp:lineTo x="21225" y="21012"/>
                    <wp:lineTo x="21225" y="356"/>
                    <wp:lineTo x="335" y="356"/>
                  </wp:wrapPolygon>
                </wp:wrapThrough>
                <wp:docPr id="36" name="Text Box 36"/>
                <wp:cNvGraphicFramePr/>
                <a:graphic xmlns:a="http://schemas.openxmlformats.org/drawingml/2006/main">
                  <a:graphicData uri="http://schemas.microsoft.com/office/word/2010/wordprocessingShape">
                    <wps:wsp>
                      <wps:cNvSpPr txBox="1"/>
                      <wps:spPr>
                        <a:xfrm>
                          <a:off x="0" y="0"/>
                          <a:ext cx="4097020" cy="7704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83858A" w14:textId="77777777" w:rsidR="009A77C8" w:rsidRDefault="009A77C8">
                            <w:r w:rsidRPr="00DE0602">
                              <w:rPr>
                                <w:rFonts w:asciiTheme="majorHAnsi" w:hAnsiTheme="majorHAnsi"/>
                              </w:rPr>
                              <w:t>Staying Informed</w:t>
                            </w:r>
                            <w:r>
                              <w:rPr>
                                <w:rFonts w:ascii="Calibri" w:hAnsi="Calibri"/>
                              </w:rPr>
                              <w:t xml:space="preserve"> </w:t>
                            </w:r>
                            <w:r>
                              <w:rPr>
                                <w:rFonts w:ascii="Calibri" w:hAnsi="Calibri"/>
                              </w:rPr>
                              <w:br/>
                            </w:r>
                            <w:r w:rsidRPr="00190CB6">
                              <w:rPr>
                                <w:rFonts w:ascii="Calibri" w:hAnsi="Calibri"/>
                                <w:sz w:val="22"/>
                                <w:szCs w:val="22"/>
                              </w:rPr>
                              <w:t>Weekly Newsletters keep Parents and Athletes informed of all activities. Short “gather ‘round” meetings are occasionally held at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119F" id="Text Box 36" o:spid="_x0000_s1035" type="#_x0000_t202" style="position:absolute;margin-left:6in;margin-top:389.35pt;width:322.6pt;height:60.65pt;z-index:2518016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" filled="f" stroked="f">
                <v:textbox>
                  <w:txbxContent>
                    <w:p w14:paraId="5A83858A" w14:textId="77777777" w:rsidR="009A77C8" w:rsidRDefault="009A77C8">
                      <w:r w:rsidRPr="00DE0602">
                        <w:rPr>
                          <w:rFonts w:asciiTheme="majorHAnsi" w:hAnsiTheme="majorHAnsi"/>
                        </w:rPr>
                        <w:t>Staying Informed</w:t>
                      </w:r>
                      <w:r>
                        <w:rPr>
                          <w:rFonts w:ascii="Calibri" w:hAnsi="Calibri"/>
                        </w:rPr>
                        <w:t xml:space="preserve"> </w:t>
                      </w:r>
                      <w:r>
                        <w:rPr>
                          <w:rFonts w:ascii="Calibri" w:hAnsi="Calibri"/>
                        </w:rPr>
                        <w:br/>
                      </w:r>
                      <w:r w:rsidRPr="00190CB6">
                        <w:rPr>
                          <w:rFonts w:ascii="Calibri" w:hAnsi="Calibri"/>
                          <w:sz w:val="22"/>
                          <w:szCs w:val="22"/>
                        </w:rPr>
                        <w:t>Weekly Newsletters keep Parents and Athletes informed of all activities. Short “gather ‘round” meetings are occasionally held at practices.</w:t>
                      </w:r>
                    </w:p>
                  </w:txbxContent>
                </v:textbox>
                <w10:wrap type="through" anchorx="page" anchory="page"/>
              </v:shape>
            </w:pict>
          </mc:Fallback>
        </mc:AlternateContent>
      </w:r>
      <w:r w:rsidR="009A77C8">
        <w:rPr>
          <w:noProof/>
        </w:rPr>
        <mc:AlternateContent>
          <mc:Choice Requires="wps">
            <w:drawing>
              <wp:anchor distT="0" distB="0" distL="114300" distR="114300" simplePos="0" relativeHeight="251800582" behindDoc="0" locked="0" layoutInCell="1" allowOverlap="1" wp14:anchorId="6E148DD8" wp14:editId="25927C79">
                <wp:simplePos x="0" y="0"/>
                <wp:positionH relativeFrom="page">
                  <wp:posOffset>5486400</wp:posOffset>
                </wp:positionH>
                <wp:positionV relativeFrom="page">
                  <wp:posOffset>4182533</wp:posOffset>
                </wp:positionV>
                <wp:extent cx="4114800" cy="804334"/>
                <wp:effectExtent l="0" t="0" r="0" b="0"/>
                <wp:wrapThrough wrapText="bothSides">
                  <wp:wrapPolygon edited="0">
                    <wp:start x="333" y="341"/>
                    <wp:lineTo x="333" y="20815"/>
                    <wp:lineTo x="21200" y="20815"/>
                    <wp:lineTo x="21200" y="341"/>
                    <wp:lineTo x="333" y="341"/>
                  </wp:wrapPolygon>
                </wp:wrapThrough>
                <wp:docPr id="35" name="Text Box 35"/>
                <wp:cNvGraphicFramePr/>
                <a:graphic xmlns:a="http://schemas.openxmlformats.org/drawingml/2006/main">
                  <a:graphicData uri="http://schemas.microsoft.com/office/word/2010/wordprocessingShape">
                    <wps:wsp>
                      <wps:cNvSpPr txBox="1"/>
                      <wps:spPr>
                        <a:xfrm>
                          <a:off x="0" y="0"/>
                          <a:ext cx="4114800" cy="8043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A6F3E0" w14:textId="3E17211D" w:rsidR="009A77C8" w:rsidRPr="00253AD0" w:rsidRDefault="009A77C8">
                            <w:pPr>
                              <w:rPr>
                                <w:rFonts w:ascii="Calibri" w:hAnsi="Calibri"/>
                              </w:rPr>
                            </w:pPr>
                            <w:bookmarkStart w:id="1" w:name="OLE_LINK1"/>
                            <w:bookmarkStart w:id="2" w:name="OLE_LINK2"/>
                            <w:r w:rsidRPr="0061685B">
                              <w:rPr>
                                <w:rFonts w:asciiTheme="majorHAnsi" w:hAnsiTheme="majorHAnsi"/>
                              </w:rPr>
                              <w:t>Meets</w:t>
                            </w:r>
                            <w:r>
                              <w:rPr>
                                <w:rFonts w:ascii="Calibri" w:hAnsi="Calibri"/>
                              </w:rPr>
                              <w:br/>
                            </w:r>
                            <w:r w:rsidRPr="00190CB6">
                              <w:rPr>
                                <w:rFonts w:ascii="Calibri" w:hAnsi="Calibri"/>
                                <w:sz w:val="22"/>
                                <w:szCs w:val="22"/>
                              </w:rPr>
                              <w:t xml:space="preserve">Track meets are held throughout Kansas and in surrounding states beginning in </w:t>
                            </w:r>
                            <w:r w:rsidR="005431AC">
                              <w:rPr>
                                <w:rFonts w:ascii="Calibri" w:hAnsi="Calibri"/>
                                <w:sz w:val="22"/>
                                <w:szCs w:val="22"/>
                              </w:rPr>
                              <w:t>January</w:t>
                            </w:r>
                            <w:r w:rsidRPr="00190CB6">
                              <w:rPr>
                                <w:rFonts w:ascii="Calibri" w:hAnsi="Calibri"/>
                                <w:sz w:val="22"/>
                                <w:szCs w:val="22"/>
                              </w:rPr>
                              <w:t>.  Participation in track meets is optional, and at the personal expense of the athlete. Coaches attend all meets.</w:t>
                            </w:r>
                            <w:r>
                              <w:rPr>
                                <w:rFonts w:ascii="Calibri" w:hAnsi="Calibri"/>
                              </w:rPr>
                              <w:t xml:space="preserve">  </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8DD8" id="Text Box 35" o:spid="_x0000_s1036" type="#_x0000_t202" style="position:absolute;margin-left:6in;margin-top:329.35pt;width:324pt;height:63.35pt;z-index:251800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" filled="f" stroked="f">
                <v:textbox>
                  <w:txbxContent>
                    <w:p w14:paraId="02A6F3E0" w14:textId="3E17211D" w:rsidR="009A77C8" w:rsidRPr="00253AD0" w:rsidRDefault="009A77C8">
                      <w:pPr>
                        <w:rPr>
                          <w:rFonts w:ascii="Calibri" w:hAnsi="Calibri"/>
                        </w:rPr>
                      </w:pPr>
                      <w:bookmarkStart w:id="3" w:name="OLE_LINK1"/>
                      <w:bookmarkStart w:id="4" w:name="OLE_LINK2"/>
                      <w:r w:rsidRPr="0061685B">
                        <w:rPr>
                          <w:rFonts w:asciiTheme="majorHAnsi" w:hAnsiTheme="majorHAnsi"/>
                        </w:rPr>
                        <w:t>Meets</w:t>
                      </w:r>
                      <w:r>
                        <w:rPr>
                          <w:rFonts w:ascii="Calibri" w:hAnsi="Calibri"/>
                        </w:rPr>
                        <w:br/>
                      </w:r>
                      <w:r w:rsidRPr="00190CB6">
                        <w:rPr>
                          <w:rFonts w:ascii="Calibri" w:hAnsi="Calibri"/>
                          <w:sz w:val="22"/>
                          <w:szCs w:val="22"/>
                        </w:rPr>
                        <w:t xml:space="preserve">Track meets are held throughout Kansas and in surrounding states beginning in </w:t>
                      </w:r>
                      <w:r w:rsidR="005431AC">
                        <w:rPr>
                          <w:rFonts w:ascii="Calibri" w:hAnsi="Calibri"/>
                          <w:sz w:val="22"/>
                          <w:szCs w:val="22"/>
                        </w:rPr>
                        <w:t>January</w:t>
                      </w:r>
                      <w:r w:rsidRPr="00190CB6">
                        <w:rPr>
                          <w:rFonts w:ascii="Calibri" w:hAnsi="Calibri"/>
                          <w:sz w:val="22"/>
                          <w:szCs w:val="22"/>
                        </w:rPr>
                        <w:t>.  Participation in track meets is optional, and at the personal expense of the athlete. Coaches attend all meets.</w:t>
                      </w:r>
                      <w:r>
                        <w:rPr>
                          <w:rFonts w:ascii="Calibri" w:hAnsi="Calibri"/>
                        </w:rPr>
                        <w:t xml:space="preserve">  </w:t>
                      </w:r>
                      <w:bookmarkEnd w:id="3"/>
                      <w:bookmarkEnd w:id="4"/>
                    </w:p>
                  </w:txbxContent>
                </v:textbox>
                <w10:wrap type="through" anchorx="page" anchory="page"/>
              </v:shape>
            </w:pict>
          </mc:Fallback>
        </mc:AlternateContent>
      </w:r>
      <w:r w:rsidR="009A77C8">
        <w:rPr>
          <w:noProof/>
        </w:rPr>
        <mc:AlternateContent>
          <mc:Choice Requires="wps">
            <w:drawing>
              <wp:anchor distT="0" distB="0" distL="114300" distR="114300" simplePos="0" relativeHeight="251802630" behindDoc="0" locked="0" layoutInCell="1" allowOverlap="1" wp14:anchorId="7FBE0219" wp14:editId="3763789C">
                <wp:simplePos x="0" y="0"/>
                <wp:positionH relativeFrom="page">
                  <wp:posOffset>5486400</wp:posOffset>
                </wp:positionH>
                <wp:positionV relativeFrom="page">
                  <wp:posOffset>3064087</wp:posOffset>
                </wp:positionV>
                <wp:extent cx="4001770" cy="1134534"/>
                <wp:effectExtent l="0" t="0" r="0" b="0"/>
                <wp:wrapThrough wrapText="bothSides">
                  <wp:wrapPolygon edited="0">
                    <wp:start x="343" y="242"/>
                    <wp:lineTo x="343" y="21044"/>
                    <wp:lineTo x="21182" y="21044"/>
                    <wp:lineTo x="21182" y="242"/>
                    <wp:lineTo x="343" y="242"/>
                  </wp:wrapPolygon>
                </wp:wrapThrough>
                <wp:docPr id="21" name="Text Box 21"/>
                <wp:cNvGraphicFramePr/>
                <a:graphic xmlns:a="http://schemas.openxmlformats.org/drawingml/2006/main">
                  <a:graphicData uri="http://schemas.microsoft.com/office/word/2010/wordprocessingShape">
                    <wps:wsp>
                      <wps:cNvSpPr txBox="1"/>
                      <wps:spPr>
                        <a:xfrm>
                          <a:off x="0" y="0"/>
                          <a:ext cx="4001770" cy="11345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E68BB3" w14:textId="6691A6ED" w:rsidR="009A77C8" w:rsidRPr="00EA6757" w:rsidRDefault="009A77C8">
                            <w:pPr>
                              <w:rPr>
                                <w:rFonts w:ascii="Calibri" w:hAnsi="Calibri"/>
                              </w:rPr>
                            </w:pPr>
                            <w:r w:rsidRPr="00CC6E21">
                              <w:rPr>
                                <w:rFonts w:asciiTheme="majorHAnsi" w:hAnsiTheme="majorHAnsi"/>
                              </w:rPr>
                              <w:t>Registration Fees</w:t>
                            </w:r>
                            <w:r>
                              <w:rPr>
                                <w:rFonts w:ascii="Calibri" w:hAnsi="Calibri"/>
                              </w:rPr>
                              <w:t xml:space="preserve"> </w:t>
                            </w:r>
                            <w:r>
                              <w:rPr>
                                <w:rFonts w:ascii="Calibri" w:hAnsi="Calibri"/>
                              </w:rPr>
                              <w:br/>
                            </w:r>
                            <w:r w:rsidR="005431AC">
                              <w:rPr>
                                <w:rFonts w:ascii="Calibri" w:hAnsi="Calibri"/>
                                <w:sz w:val="22"/>
                                <w:szCs w:val="22"/>
                              </w:rPr>
                              <w:t xml:space="preserve">Pay one-time to </w:t>
                            </w:r>
                            <w:r w:rsidRPr="00190CB6">
                              <w:rPr>
                                <w:rFonts w:ascii="Calibri" w:hAnsi="Calibri"/>
                                <w:sz w:val="22"/>
                                <w:szCs w:val="22"/>
                              </w:rPr>
                              <w:t>Join in November for $</w:t>
                            </w:r>
                            <w:r w:rsidR="00BD3817">
                              <w:rPr>
                                <w:rFonts w:ascii="Calibri" w:hAnsi="Calibri"/>
                                <w:sz w:val="22"/>
                                <w:szCs w:val="22"/>
                              </w:rPr>
                              <w:t>19</w:t>
                            </w:r>
                            <w:r w:rsidRPr="00190CB6">
                              <w:rPr>
                                <w:rFonts w:ascii="Calibri" w:hAnsi="Calibri"/>
                                <w:sz w:val="22"/>
                                <w:szCs w:val="22"/>
                              </w:rPr>
                              <w:t>0, December for $1</w:t>
                            </w:r>
                            <w:r w:rsidR="00BD3817">
                              <w:rPr>
                                <w:rFonts w:ascii="Calibri" w:hAnsi="Calibri"/>
                                <w:sz w:val="22"/>
                                <w:szCs w:val="22"/>
                              </w:rPr>
                              <w:t>7</w:t>
                            </w:r>
                            <w:r w:rsidRPr="00190CB6">
                              <w:rPr>
                                <w:rFonts w:ascii="Calibri" w:hAnsi="Calibri"/>
                                <w:sz w:val="22"/>
                                <w:szCs w:val="22"/>
                              </w:rPr>
                              <w:t>0, January for $1</w:t>
                            </w:r>
                            <w:r w:rsidR="00BD3817">
                              <w:rPr>
                                <w:rFonts w:ascii="Calibri" w:hAnsi="Calibri"/>
                                <w:sz w:val="22"/>
                                <w:szCs w:val="22"/>
                              </w:rPr>
                              <w:t>5</w:t>
                            </w:r>
                            <w:r w:rsidRPr="00190CB6">
                              <w:rPr>
                                <w:rFonts w:ascii="Calibri" w:hAnsi="Calibri"/>
                                <w:sz w:val="22"/>
                                <w:szCs w:val="22"/>
                              </w:rPr>
                              <w:t xml:space="preserve">0, </w:t>
                            </w:r>
                            <w:r w:rsidR="005431AC">
                              <w:rPr>
                                <w:rFonts w:ascii="Calibri" w:hAnsi="Calibri"/>
                                <w:sz w:val="22"/>
                                <w:szCs w:val="22"/>
                              </w:rPr>
                              <w:t>or</w:t>
                            </w:r>
                            <w:r w:rsidRPr="00190CB6">
                              <w:rPr>
                                <w:rFonts w:ascii="Calibri" w:hAnsi="Calibri"/>
                                <w:sz w:val="22"/>
                                <w:szCs w:val="22"/>
                              </w:rPr>
                              <w:t xml:space="preserve"> February for $1</w:t>
                            </w:r>
                            <w:r w:rsidR="00BD3817">
                              <w:rPr>
                                <w:rFonts w:ascii="Calibri" w:hAnsi="Calibri"/>
                                <w:sz w:val="22"/>
                                <w:szCs w:val="22"/>
                              </w:rPr>
                              <w:t>3</w:t>
                            </w:r>
                            <w:r w:rsidRPr="00190CB6">
                              <w:rPr>
                                <w:rFonts w:ascii="Calibri" w:hAnsi="Calibri"/>
                                <w:sz w:val="22"/>
                                <w:szCs w:val="22"/>
                              </w:rPr>
                              <w:t>0. Athletes can join at any</w:t>
                            </w:r>
                            <w:r w:rsidR="005431AC">
                              <w:rPr>
                                <w:rFonts w:ascii="Calibri" w:hAnsi="Calibri"/>
                                <w:sz w:val="22"/>
                                <w:szCs w:val="22"/>
                              </w:rPr>
                              <w:t xml:space="preserve"> </w:t>
                            </w:r>
                            <w:r w:rsidRPr="00190CB6">
                              <w:rPr>
                                <w:rFonts w:ascii="Calibri" w:hAnsi="Calibri"/>
                                <w:sz w:val="22"/>
                                <w:szCs w:val="22"/>
                              </w:rPr>
                              <w:t>time!</w:t>
                            </w:r>
                            <w:r>
                              <w:rPr>
                                <w:rFonts w:ascii="Calibri" w:hAnsi="Calibri"/>
                                <w:sz w:val="22"/>
                                <w:szCs w:val="22"/>
                              </w:rPr>
                              <w:t xml:space="preserve">  </w:t>
                            </w:r>
                            <w:r w:rsidR="005431AC">
                              <w:rPr>
                                <w:rFonts w:ascii="Calibri" w:hAnsi="Calibri"/>
                                <w:sz w:val="22"/>
                                <w:szCs w:val="22"/>
                              </w:rPr>
                              <w:t>Season f</w:t>
                            </w:r>
                            <w:r w:rsidRPr="00190CB6">
                              <w:rPr>
                                <w:rFonts w:ascii="Calibri" w:hAnsi="Calibri"/>
                                <w:sz w:val="22"/>
                                <w:szCs w:val="22"/>
                              </w:rPr>
                              <w:t xml:space="preserve">ees include group and one-on-one instruction, a STC team t-shirt, jersey, gear-bag, </w:t>
                            </w:r>
                            <w:r w:rsidR="002E3CB6">
                              <w:rPr>
                                <w:rFonts w:ascii="Calibri" w:hAnsi="Calibri"/>
                                <w:sz w:val="22"/>
                                <w:szCs w:val="22"/>
                              </w:rPr>
                              <w:t xml:space="preserve">water bottle, </w:t>
                            </w:r>
                            <w:r w:rsidRPr="00190CB6">
                              <w:rPr>
                                <w:rFonts w:ascii="Calibri" w:hAnsi="Calibri"/>
                                <w:sz w:val="22"/>
                                <w:szCs w:val="22"/>
                              </w:rPr>
                              <w:t>wristband, and  free participation in the STC Bill Butterworth Indoor Meet</w:t>
                            </w:r>
                            <w:r w:rsidR="002E3CB6">
                              <w:rPr>
                                <w:rFonts w:ascii="Calibri" w:hAnsi="Calibri"/>
                                <w:sz w:val="22"/>
                                <w:szCs w:val="22"/>
                              </w:rPr>
                              <w:t xml:space="preserve"> in 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E0219" id="Text Box 21" o:spid="_x0000_s1038" type="#_x0000_t202" style="position:absolute;margin-left:6in;margin-top:241.25pt;width:315.1pt;height:89.35pt;z-index:251802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" filled="f" stroked="f">
                <v:textbox>
                  <w:txbxContent>
                    <w:p w14:paraId="59E68BB3" w14:textId="6691A6ED" w:rsidR="009A77C8" w:rsidRPr="00EA6757" w:rsidRDefault="009A77C8">
                      <w:pPr>
                        <w:rPr>
                          <w:rFonts w:ascii="Calibri" w:hAnsi="Calibri"/>
                        </w:rPr>
                      </w:pPr>
                      <w:r w:rsidRPr="00CC6E21">
                        <w:rPr>
                          <w:rFonts w:asciiTheme="majorHAnsi" w:hAnsiTheme="majorHAnsi"/>
                        </w:rPr>
                        <w:t>Registration Fees</w:t>
                      </w:r>
                      <w:r>
                        <w:rPr>
                          <w:rFonts w:ascii="Calibri" w:hAnsi="Calibri"/>
                        </w:rPr>
                        <w:t xml:space="preserve"> </w:t>
                      </w:r>
                      <w:r>
                        <w:rPr>
                          <w:rFonts w:ascii="Calibri" w:hAnsi="Calibri"/>
                        </w:rPr>
                        <w:br/>
                      </w:r>
                      <w:r w:rsidR="005431AC">
                        <w:rPr>
                          <w:rFonts w:ascii="Calibri" w:hAnsi="Calibri"/>
                          <w:sz w:val="22"/>
                          <w:szCs w:val="22"/>
                        </w:rPr>
                        <w:t xml:space="preserve">Pay one-time to </w:t>
                      </w:r>
                      <w:r w:rsidRPr="00190CB6">
                        <w:rPr>
                          <w:rFonts w:ascii="Calibri" w:hAnsi="Calibri"/>
                          <w:sz w:val="22"/>
                          <w:szCs w:val="22"/>
                        </w:rPr>
                        <w:t>Join in November for $</w:t>
                      </w:r>
                      <w:r w:rsidR="00BD3817">
                        <w:rPr>
                          <w:rFonts w:ascii="Calibri" w:hAnsi="Calibri"/>
                          <w:sz w:val="22"/>
                          <w:szCs w:val="22"/>
                        </w:rPr>
                        <w:t>19</w:t>
                      </w:r>
                      <w:r w:rsidRPr="00190CB6">
                        <w:rPr>
                          <w:rFonts w:ascii="Calibri" w:hAnsi="Calibri"/>
                          <w:sz w:val="22"/>
                          <w:szCs w:val="22"/>
                        </w:rPr>
                        <w:t>0, December for $1</w:t>
                      </w:r>
                      <w:r w:rsidR="00BD3817">
                        <w:rPr>
                          <w:rFonts w:ascii="Calibri" w:hAnsi="Calibri"/>
                          <w:sz w:val="22"/>
                          <w:szCs w:val="22"/>
                        </w:rPr>
                        <w:t>7</w:t>
                      </w:r>
                      <w:r w:rsidRPr="00190CB6">
                        <w:rPr>
                          <w:rFonts w:ascii="Calibri" w:hAnsi="Calibri"/>
                          <w:sz w:val="22"/>
                          <w:szCs w:val="22"/>
                        </w:rPr>
                        <w:t>0, January for $1</w:t>
                      </w:r>
                      <w:r w:rsidR="00BD3817">
                        <w:rPr>
                          <w:rFonts w:ascii="Calibri" w:hAnsi="Calibri"/>
                          <w:sz w:val="22"/>
                          <w:szCs w:val="22"/>
                        </w:rPr>
                        <w:t>5</w:t>
                      </w:r>
                      <w:r w:rsidRPr="00190CB6">
                        <w:rPr>
                          <w:rFonts w:ascii="Calibri" w:hAnsi="Calibri"/>
                          <w:sz w:val="22"/>
                          <w:szCs w:val="22"/>
                        </w:rPr>
                        <w:t xml:space="preserve">0, </w:t>
                      </w:r>
                      <w:r w:rsidR="005431AC">
                        <w:rPr>
                          <w:rFonts w:ascii="Calibri" w:hAnsi="Calibri"/>
                          <w:sz w:val="22"/>
                          <w:szCs w:val="22"/>
                        </w:rPr>
                        <w:t>or</w:t>
                      </w:r>
                      <w:r w:rsidRPr="00190CB6">
                        <w:rPr>
                          <w:rFonts w:ascii="Calibri" w:hAnsi="Calibri"/>
                          <w:sz w:val="22"/>
                          <w:szCs w:val="22"/>
                        </w:rPr>
                        <w:t xml:space="preserve"> February for $1</w:t>
                      </w:r>
                      <w:r w:rsidR="00BD3817">
                        <w:rPr>
                          <w:rFonts w:ascii="Calibri" w:hAnsi="Calibri"/>
                          <w:sz w:val="22"/>
                          <w:szCs w:val="22"/>
                        </w:rPr>
                        <w:t>3</w:t>
                      </w:r>
                      <w:r w:rsidRPr="00190CB6">
                        <w:rPr>
                          <w:rFonts w:ascii="Calibri" w:hAnsi="Calibri"/>
                          <w:sz w:val="22"/>
                          <w:szCs w:val="22"/>
                        </w:rPr>
                        <w:t>0. Athletes can join at any</w:t>
                      </w:r>
                      <w:r w:rsidR="005431AC">
                        <w:rPr>
                          <w:rFonts w:ascii="Calibri" w:hAnsi="Calibri"/>
                          <w:sz w:val="22"/>
                          <w:szCs w:val="22"/>
                        </w:rPr>
                        <w:t xml:space="preserve"> </w:t>
                      </w:r>
                      <w:r w:rsidRPr="00190CB6">
                        <w:rPr>
                          <w:rFonts w:ascii="Calibri" w:hAnsi="Calibri"/>
                          <w:sz w:val="22"/>
                          <w:szCs w:val="22"/>
                        </w:rPr>
                        <w:t>time!</w:t>
                      </w:r>
                      <w:r>
                        <w:rPr>
                          <w:rFonts w:ascii="Calibri" w:hAnsi="Calibri"/>
                          <w:sz w:val="22"/>
                          <w:szCs w:val="22"/>
                        </w:rPr>
                        <w:t xml:space="preserve">  </w:t>
                      </w:r>
                      <w:r w:rsidR="005431AC">
                        <w:rPr>
                          <w:rFonts w:ascii="Calibri" w:hAnsi="Calibri"/>
                          <w:sz w:val="22"/>
                          <w:szCs w:val="22"/>
                        </w:rPr>
                        <w:t>Season f</w:t>
                      </w:r>
                      <w:r w:rsidRPr="00190CB6">
                        <w:rPr>
                          <w:rFonts w:ascii="Calibri" w:hAnsi="Calibri"/>
                          <w:sz w:val="22"/>
                          <w:szCs w:val="22"/>
                        </w:rPr>
                        <w:t xml:space="preserve">ees include group and one-on-one instruction, a STC team t-shirt, jersey, gear-bag, </w:t>
                      </w:r>
                      <w:r w:rsidR="002E3CB6">
                        <w:rPr>
                          <w:rFonts w:ascii="Calibri" w:hAnsi="Calibri"/>
                          <w:sz w:val="22"/>
                          <w:szCs w:val="22"/>
                        </w:rPr>
                        <w:t xml:space="preserve">water bottle, </w:t>
                      </w:r>
                      <w:r w:rsidRPr="00190CB6">
                        <w:rPr>
                          <w:rFonts w:ascii="Calibri" w:hAnsi="Calibri"/>
                          <w:sz w:val="22"/>
                          <w:szCs w:val="22"/>
                        </w:rPr>
                        <w:t>wristband, and  free participation in the STC Bill Butterworth Indoor Meet</w:t>
                      </w:r>
                      <w:r w:rsidR="002E3CB6">
                        <w:rPr>
                          <w:rFonts w:ascii="Calibri" w:hAnsi="Calibri"/>
                          <w:sz w:val="22"/>
                          <w:szCs w:val="22"/>
                        </w:rPr>
                        <w:t xml:space="preserve"> in January.</w:t>
                      </w:r>
                    </w:p>
                  </w:txbxContent>
                </v:textbox>
                <w10:wrap type="through" anchorx="page" anchory="page"/>
              </v:shape>
            </w:pict>
          </mc:Fallback>
        </mc:AlternateContent>
      </w:r>
      <w:r w:rsidR="009A77C8">
        <w:rPr>
          <w:noProof/>
        </w:rPr>
        <mc:AlternateContent>
          <mc:Choice Requires="wps">
            <w:drawing>
              <wp:anchor distT="0" distB="0" distL="114300" distR="114300" simplePos="0" relativeHeight="251793414" behindDoc="0" locked="0" layoutInCell="1" allowOverlap="1" wp14:anchorId="7E16D880" wp14:editId="2F215030">
                <wp:simplePos x="0" y="0"/>
                <wp:positionH relativeFrom="page">
                  <wp:posOffset>5486400</wp:posOffset>
                </wp:positionH>
                <wp:positionV relativeFrom="page">
                  <wp:posOffset>1600200</wp:posOffset>
                </wp:positionV>
                <wp:extent cx="4001770" cy="1464733"/>
                <wp:effectExtent l="0" t="0" r="0" b="8890"/>
                <wp:wrapTight wrapText="bothSides">
                  <wp:wrapPolygon edited="0">
                    <wp:start x="343" y="0"/>
                    <wp:lineTo x="343" y="21544"/>
                    <wp:lineTo x="21182" y="21544"/>
                    <wp:lineTo x="21182" y="0"/>
                    <wp:lineTo x="34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647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C8A3C20" w14:textId="02C6C866" w:rsidR="009A77C8" w:rsidRPr="0029254A" w:rsidRDefault="009A77C8" w:rsidP="0029254A">
                            <w:pPr>
                              <w:widowControl w:val="0"/>
                              <w:autoSpaceDE w:val="0"/>
                              <w:autoSpaceDN w:val="0"/>
                              <w:adjustRightInd w:val="0"/>
                              <w:rPr>
                                <w:rFonts w:ascii="Calibri" w:hAnsi="Calibri" w:cs="Arial"/>
                                <w:color w:val="1A1A1A"/>
                              </w:rPr>
                            </w:pPr>
                            <w:r w:rsidRPr="00CC6E21">
                              <w:rPr>
                                <w:rFonts w:asciiTheme="majorHAnsi" w:hAnsiTheme="majorHAnsi"/>
                              </w:rPr>
                              <w:t>Practices</w:t>
                            </w:r>
                            <w:r>
                              <w:rPr>
                                <w:rFonts w:ascii="Calibri" w:hAnsi="Calibri"/>
                              </w:rPr>
                              <w:br/>
                            </w:r>
                            <w:r w:rsidRPr="00190CB6">
                              <w:rPr>
                                <w:rFonts w:ascii="Calibri" w:hAnsi="Calibri"/>
                                <w:sz w:val="22"/>
                                <w:szCs w:val="22"/>
                              </w:rPr>
                              <w:t xml:space="preserve">Pole Vault practices are held at USD 259 Northeast Magnet  High School at 5550 N. </w:t>
                            </w:r>
                            <w:proofErr w:type="spellStart"/>
                            <w:r w:rsidRPr="00190CB6">
                              <w:rPr>
                                <w:rFonts w:ascii="Calibri" w:hAnsi="Calibri"/>
                                <w:sz w:val="22"/>
                                <w:szCs w:val="22"/>
                              </w:rPr>
                              <w:t>Lycee</w:t>
                            </w:r>
                            <w:proofErr w:type="spellEnd"/>
                            <w:r w:rsidRPr="00190CB6">
                              <w:rPr>
                                <w:rFonts w:ascii="Calibri" w:hAnsi="Calibri"/>
                                <w:sz w:val="22"/>
                                <w:szCs w:val="22"/>
                              </w:rPr>
                              <w:t xml:space="preserve"> Street in Bel Aire, Kansas beginning on </w:t>
                            </w:r>
                            <w:r w:rsidR="005431AC">
                              <w:rPr>
                                <w:rFonts w:ascii="Calibri" w:hAnsi="Calibri"/>
                                <w:sz w:val="22"/>
                                <w:szCs w:val="22"/>
                              </w:rPr>
                              <w:t>Satur</w:t>
                            </w:r>
                            <w:r w:rsidRPr="00190CB6">
                              <w:rPr>
                                <w:rFonts w:ascii="Calibri" w:hAnsi="Calibri"/>
                                <w:sz w:val="22"/>
                                <w:szCs w:val="22"/>
                              </w:rPr>
                              <w:t xml:space="preserve">day, November </w:t>
                            </w:r>
                            <w:r w:rsidR="005431AC">
                              <w:rPr>
                                <w:rFonts w:ascii="Calibri" w:hAnsi="Calibri"/>
                                <w:sz w:val="22"/>
                                <w:szCs w:val="22"/>
                              </w:rPr>
                              <w:t>1</w:t>
                            </w:r>
                            <w:r w:rsidRPr="00190CB6">
                              <w:rPr>
                                <w:rFonts w:ascii="Calibri" w:hAnsi="Calibri"/>
                                <w:sz w:val="22"/>
                                <w:szCs w:val="22"/>
                              </w:rPr>
                              <w:t>, 2019, and continuing through Saturday, February 22, 2020.  Practices are Tuesday and Thursday evenings from 630p to 830p, and Saturdays from 100p to 300p. Coaching includes use of training apparatus, pole vault poles and equipment, and monthly (optional) swimming pool drills.</w:t>
                            </w:r>
                          </w:p>
                          <w:p w14:paraId="5E319042" w14:textId="77777777" w:rsidR="009A77C8" w:rsidRPr="00C52785" w:rsidRDefault="009A77C8" w:rsidP="00C52785">
                            <w:pPr>
                              <w:widowControl w:val="0"/>
                              <w:autoSpaceDE w:val="0"/>
                              <w:autoSpaceDN w:val="0"/>
                              <w:adjustRightInd w:val="0"/>
                              <w:rPr>
                                <w:rFonts w:ascii="Calibri" w:hAnsi="Calibri" w:cs="Arial"/>
                                <w:color w:val="1A1A1A"/>
                              </w:rPr>
                            </w:pPr>
                          </w:p>
                          <w:p w14:paraId="2E781EE7" w14:textId="77777777" w:rsidR="009A77C8" w:rsidRPr="00F73912" w:rsidRDefault="009A77C8" w:rsidP="0020075A">
                            <w:pPr>
                              <w:pStyle w:val="BodyText"/>
                              <w:rPr>
                                <w:rFonts w:ascii="Calibri" w:hAnsi="Calibri"/>
                                <w:sz w:val="24"/>
                              </w:rPr>
                            </w:pPr>
                          </w:p>
                          <w:p w14:paraId="51463F1C" w14:textId="77777777" w:rsidR="009A77C8" w:rsidRPr="00AC2BB6" w:rsidRDefault="009A77C8"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D880" id="Text Box 61" o:spid="_x0000_s1038" type="#_x0000_t202" style="position:absolute;margin-left:6in;margin-top:126pt;width:315.1pt;height:115.35pt;z-index:251793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" filled="f" stroked="f">
                <v:textbox inset=",0,,0">
                  <w:txbxContent>
                    <w:p w14:paraId="7C8A3C20" w14:textId="02C6C866" w:rsidR="009A77C8" w:rsidRPr="0029254A" w:rsidRDefault="009A77C8" w:rsidP="0029254A">
                      <w:pPr>
                        <w:widowControl w:val="0"/>
                        <w:autoSpaceDE w:val="0"/>
                        <w:autoSpaceDN w:val="0"/>
                        <w:adjustRightInd w:val="0"/>
                        <w:rPr>
                          <w:rFonts w:ascii="Calibri" w:hAnsi="Calibri" w:cs="Arial"/>
                          <w:color w:val="1A1A1A"/>
                        </w:rPr>
                      </w:pPr>
                      <w:r w:rsidRPr="00CC6E21">
                        <w:rPr>
                          <w:rFonts w:asciiTheme="majorHAnsi" w:hAnsiTheme="majorHAnsi"/>
                        </w:rPr>
                        <w:t>Practices</w:t>
                      </w:r>
                      <w:r>
                        <w:rPr>
                          <w:rFonts w:ascii="Calibri" w:hAnsi="Calibri"/>
                        </w:rPr>
                        <w:br/>
                      </w:r>
                      <w:r w:rsidRPr="00190CB6">
                        <w:rPr>
                          <w:rFonts w:ascii="Calibri" w:hAnsi="Calibri"/>
                          <w:sz w:val="22"/>
                          <w:szCs w:val="22"/>
                        </w:rPr>
                        <w:t xml:space="preserve">Pole Vault practices are held at USD 259 Northeast Magnet  High School at 5550 N. </w:t>
                      </w:r>
                      <w:proofErr w:type="spellStart"/>
                      <w:r w:rsidRPr="00190CB6">
                        <w:rPr>
                          <w:rFonts w:ascii="Calibri" w:hAnsi="Calibri"/>
                          <w:sz w:val="22"/>
                          <w:szCs w:val="22"/>
                        </w:rPr>
                        <w:t>Lycee</w:t>
                      </w:r>
                      <w:proofErr w:type="spellEnd"/>
                      <w:r w:rsidRPr="00190CB6">
                        <w:rPr>
                          <w:rFonts w:ascii="Calibri" w:hAnsi="Calibri"/>
                          <w:sz w:val="22"/>
                          <w:szCs w:val="22"/>
                        </w:rPr>
                        <w:t xml:space="preserve"> Street in Bel Aire, Kansas beginning on </w:t>
                      </w:r>
                      <w:r w:rsidR="005431AC">
                        <w:rPr>
                          <w:rFonts w:ascii="Calibri" w:hAnsi="Calibri"/>
                          <w:sz w:val="22"/>
                          <w:szCs w:val="22"/>
                        </w:rPr>
                        <w:t>Satur</w:t>
                      </w:r>
                      <w:r w:rsidRPr="00190CB6">
                        <w:rPr>
                          <w:rFonts w:ascii="Calibri" w:hAnsi="Calibri"/>
                          <w:sz w:val="22"/>
                          <w:szCs w:val="22"/>
                        </w:rPr>
                        <w:t xml:space="preserve">day, November </w:t>
                      </w:r>
                      <w:r w:rsidR="005431AC">
                        <w:rPr>
                          <w:rFonts w:ascii="Calibri" w:hAnsi="Calibri"/>
                          <w:sz w:val="22"/>
                          <w:szCs w:val="22"/>
                        </w:rPr>
                        <w:t>1</w:t>
                      </w:r>
                      <w:r w:rsidRPr="00190CB6">
                        <w:rPr>
                          <w:rFonts w:ascii="Calibri" w:hAnsi="Calibri"/>
                          <w:sz w:val="22"/>
                          <w:szCs w:val="22"/>
                        </w:rPr>
                        <w:t>, 2019, and continuing through Saturday, February 22, 2020.  Practices are Tuesday and Thursday evenings from 630p to 830p, and Saturdays from 100p to 300p. Coaching includes use of training apparatus, pole vault poles and equipment, and monthly (optional) swimming pool drills.</w:t>
                      </w:r>
                    </w:p>
                    <w:p w14:paraId="5E319042" w14:textId="77777777" w:rsidR="009A77C8" w:rsidRPr="00C52785" w:rsidRDefault="009A77C8" w:rsidP="00C52785">
                      <w:pPr>
                        <w:widowControl w:val="0"/>
                        <w:autoSpaceDE w:val="0"/>
                        <w:autoSpaceDN w:val="0"/>
                        <w:adjustRightInd w:val="0"/>
                        <w:rPr>
                          <w:rFonts w:ascii="Calibri" w:hAnsi="Calibri" w:cs="Arial"/>
                          <w:color w:val="1A1A1A"/>
                        </w:rPr>
                      </w:pPr>
                    </w:p>
                    <w:p w14:paraId="2E781EE7" w14:textId="77777777" w:rsidR="009A77C8" w:rsidRPr="00F73912" w:rsidRDefault="009A77C8" w:rsidP="0020075A">
                      <w:pPr>
                        <w:pStyle w:val="BodyText"/>
                        <w:rPr>
                          <w:rFonts w:ascii="Calibri" w:hAnsi="Calibri"/>
                          <w:sz w:val="24"/>
                        </w:rPr>
                      </w:pPr>
                    </w:p>
                    <w:p w14:paraId="51463F1C" w14:textId="77777777" w:rsidR="009A77C8" w:rsidRPr="00AC2BB6" w:rsidRDefault="009A77C8" w:rsidP="0020075A">
                      <w:pPr>
                        <w:pStyle w:val="BodyText"/>
                        <w:jc w:val="both"/>
                      </w:pPr>
                    </w:p>
                  </w:txbxContent>
                </v:textbox>
                <w10:wrap type="tight" anchorx="page" anchory="page"/>
              </v:shape>
            </w:pict>
          </mc:Fallback>
        </mc:AlternateContent>
      </w:r>
      <w:r w:rsidR="009A77C8">
        <w:rPr>
          <w:noProof/>
        </w:rPr>
        <mc:AlternateContent>
          <mc:Choice Requires="wps">
            <w:drawing>
              <wp:anchor distT="0" distB="0" distL="114300" distR="114300" simplePos="0" relativeHeight="251792390" behindDoc="0" locked="0" layoutInCell="1" allowOverlap="1" wp14:anchorId="085901F4" wp14:editId="59AC9534">
                <wp:simplePos x="0" y="0"/>
                <wp:positionH relativeFrom="page">
                  <wp:posOffset>473921</wp:posOffset>
                </wp:positionH>
                <wp:positionV relativeFrom="page">
                  <wp:posOffset>1642534</wp:posOffset>
                </wp:positionV>
                <wp:extent cx="4097655" cy="1286933"/>
                <wp:effectExtent l="0" t="0" r="0" b="8890"/>
                <wp:wrapTight wrapText="bothSides">
                  <wp:wrapPolygon edited="0">
                    <wp:start x="335" y="0"/>
                    <wp:lineTo x="335" y="21536"/>
                    <wp:lineTo x="21222" y="21536"/>
                    <wp:lineTo x="21222" y="0"/>
                    <wp:lineTo x="335"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1286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6655CA3" w14:textId="77777777" w:rsidR="009A77C8" w:rsidRPr="00DE0602" w:rsidRDefault="009A77C8" w:rsidP="006F2984">
                            <w:pPr>
                              <w:widowControl w:val="0"/>
                              <w:autoSpaceDE w:val="0"/>
                              <w:autoSpaceDN w:val="0"/>
                              <w:adjustRightInd w:val="0"/>
                              <w:spacing w:after="240"/>
                              <w:rPr>
                                <w:rFonts w:ascii="Calibri" w:hAnsi="Calibri" w:cs="Arial"/>
                              </w:rPr>
                            </w:pPr>
                            <w:r w:rsidRPr="00DE0602">
                              <w:rPr>
                                <w:rFonts w:asciiTheme="majorHAnsi" w:hAnsiTheme="majorHAnsi" w:cs="Arial"/>
                              </w:rPr>
                              <w:t>The Pole Vault Program</w:t>
                            </w:r>
                            <w:r>
                              <w:rPr>
                                <w:rFonts w:ascii="Calibri" w:hAnsi="Calibri" w:cs="Arial"/>
                              </w:rPr>
                              <w:br/>
                            </w:r>
                            <w:r w:rsidRPr="00190CB6">
                              <w:rPr>
                                <w:rFonts w:ascii="Calibri" w:hAnsi="Calibri" w:cs="Arial"/>
                                <w:sz w:val="22"/>
                                <w:szCs w:val="22"/>
                              </w:rPr>
                              <w:t>The STC Pole Vault Program is for Vaulters of ALL ages. It is managed by the Team Dad and Head Pole Vault Coach. They are r</w:t>
                            </w:r>
                            <w:r w:rsidRPr="00190CB6">
                              <w:rPr>
                                <w:rFonts w:ascii="Calibri" w:hAnsi="Calibri" w:cs="Calibri"/>
                                <w:sz w:val="22"/>
                                <w:szCs w:val="22"/>
                              </w:rPr>
                              <w:t xml:space="preserve">esponsible for planning and leading all activities, </w:t>
                            </w:r>
                            <w:proofErr w:type="gramStart"/>
                            <w:r w:rsidRPr="00190CB6">
                              <w:rPr>
                                <w:rFonts w:ascii="Calibri" w:hAnsi="Calibri" w:cs="Calibri"/>
                                <w:sz w:val="22"/>
                                <w:szCs w:val="22"/>
                              </w:rPr>
                              <w:t>including:</w:t>
                            </w:r>
                            <w:proofErr w:type="gramEnd"/>
                            <w:r w:rsidRPr="00190CB6">
                              <w:rPr>
                                <w:rFonts w:ascii="Calibri" w:hAnsi="Calibri" w:cs="Calibri"/>
                                <w:sz w:val="22"/>
                                <w:szCs w:val="22"/>
                              </w:rPr>
                              <w:t xml:space="preserve"> team organization, training activities for athletes and coaches, overall training template, oversight of membership activities, and co-direction of participating in meets and other organized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01F4" id="Text Box 33" o:spid="_x0000_s1039" type="#_x0000_t202" style="position:absolute;margin-left:37.3pt;margin-top:129.35pt;width:322.65pt;height:101.35pt;z-index:251792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" filled="f" stroked="f">
                <v:textbox inset=",0,,0">
                  <w:txbxContent>
                    <w:p w14:paraId="76655CA3" w14:textId="77777777" w:rsidR="009A77C8" w:rsidRPr="00DE0602" w:rsidRDefault="009A77C8" w:rsidP="006F2984">
                      <w:pPr>
                        <w:widowControl w:val="0"/>
                        <w:autoSpaceDE w:val="0"/>
                        <w:autoSpaceDN w:val="0"/>
                        <w:adjustRightInd w:val="0"/>
                        <w:spacing w:after="240"/>
                        <w:rPr>
                          <w:rFonts w:ascii="Calibri" w:hAnsi="Calibri" w:cs="Arial"/>
                        </w:rPr>
                      </w:pPr>
                      <w:r w:rsidRPr="00DE0602">
                        <w:rPr>
                          <w:rFonts w:asciiTheme="majorHAnsi" w:hAnsiTheme="majorHAnsi" w:cs="Arial"/>
                        </w:rPr>
                        <w:t>The Pole Vault Program</w:t>
                      </w:r>
                      <w:r>
                        <w:rPr>
                          <w:rFonts w:ascii="Calibri" w:hAnsi="Calibri" w:cs="Arial"/>
                        </w:rPr>
                        <w:br/>
                      </w:r>
                      <w:r w:rsidRPr="00190CB6">
                        <w:rPr>
                          <w:rFonts w:ascii="Calibri" w:hAnsi="Calibri" w:cs="Arial"/>
                          <w:sz w:val="22"/>
                          <w:szCs w:val="22"/>
                        </w:rPr>
                        <w:t>The STC Pole Vault Program is for Vaulters of ALL ages. It is managed by the Team Dad and Head Pole Vault Coach. They are r</w:t>
                      </w:r>
                      <w:r w:rsidRPr="00190CB6">
                        <w:rPr>
                          <w:rFonts w:ascii="Calibri" w:hAnsi="Calibri" w:cs="Calibri"/>
                          <w:sz w:val="22"/>
                          <w:szCs w:val="22"/>
                        </w:rPr>
                        <w:t xml:space="preserve">esponsible for planning and leading all activities, </w:t>
                      </w:r>
                      <w:proofErr w:type="gramStart"/>
                      <w:r w:rsidRPr="00190CB6">
                        <w:rPr>
                          <w:rFonts w:ascii="Calibri" w:hAnsi="Calibri" w:cs="Calibri"/>
                          <w:sz w:val="22"/>
                          <w:szCs w:val="22"/>
                        </w:rPr>
                        <w:t>including:</w:t>
                      </w:r>
                      <w:proofErr w:type="gramEnd"/>
                      <w:r w:rsidRPr="00190CB6">
                        <w:rPr>
                          <w:rFonts w:ascii="Calibri" w:hAnsi="Calibri" w:cs="Calibri"/>
                          <w:sz w:val="22"/>
                          <w:szCs w:val="22"/>
                        </w:rPr>
                        <w:t xml:space="preserve"> team organization, training activities for athletes and coaches, overall training template, oversight of membership activities, and co-direction of participating in meets and other organized activities.</w:t>
                      </w:r>
                    </w:p>
                  </w:txbxContent>
                </v:textbox>
                <w10:wrap type="tight" anchorx="page" anchory="page"/>
              </v:shape>
            </w:pict>
          </mc:Fallback>
        </mc:AlternateContent>
      </w:r>
      <w:r w:rsidR="009A77C8">
        <w:rPr>
          <w:noProof/>
        </w:rPr>
        <w:drawing>
          <wp:anchor distT="0" distB="0" distL="118745" distR="118745" simplePos="0" relativeHeight="251794438" behindDoc="0" locked="0" layoutInCell="0" allowOverlap="1" wp14:anchorId="4CE4C222" wp14:editId="7EF86ECF">
            <wp:simplePos x="0" y="0"/>
            <wp:positionH relativeFrom="page">
              <wp:posOffset>8103404</wp:posOffset>
            </wp:positionH>
            <wp:positionV relativeFrom="page">
              <wp:posOffset>5867429</wp:posOffset>
            </wp:positionV>
            <wp:extent cx="1291905" cy="1323673"/>
            <wp:effectExtent l="0" t="0" r="3810" b="0"/>
            <wp:wrapTight wrapText="bothSides">
              <wp:wrapPolygon edited="0">
                <wp:start x="0" y="0"/>
                <wp:lineTo x="0" y="21351"/>
                <wp:lineTo x="21451" y="21351"/>
                <wp:lineTo x="2145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1291905" cy="132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7C8">
        <w:rPr>
          <w:noProof/>
        </w:rPr>
        <mc:AlternateContent>
          <mc:Choice Requires="wps">
            <w:drawing>
              <wp:anchor distT="0" distB="0" distL="114300" distR="114300" simplePos="0" relativeHeight="251791366" behindDoc="0" locked="0" layoutInCell="1" allowOverlap="1" wp14:anchorId="1BC000F3" wp14:editId="2FF12699">
                <wp:simplePos x="0" y="0"/>
                <wp:positionH relativeFrom="page">
                  <wp:posOffset>5486400</wp:posOffset>
                </wp:positionH>
                <wp:positionV relativeFrom="page">
                  <wp:posOffset>863600</wp:posOffset>
                </wp:positionV>
                <wp:extent cx="411480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9FE2DC" w14:textId="77777777" w:rsidR="009A77C8" w:rsidRDefault="009A77C8" w:rsidP="00DE3F2E">
                            <w:pPr>
                              <w:pStyle w:val="Title"/>
                            </w:pPr>
                            <w:r>
                              <w:t>REGISTRATION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00F3" id="Text Box 31" o:spid="_x0000_s1040" type="#_x0000_t202" style="position:absolute;margin-left:6in;margin-top:68pt;width:324pt;height:37.4pt;z-index:251791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" filled="f" stroked="f">
                <v:textbox inset=",0,,0">
                  <w:txbxContent>
                    <w:p w14:paraId="299FE2DC" w14:textId="77777777" w:rsidR="009A77C8" w:rsidRDefault="009A77C8" w:rsidP="00DE3F2E">
                      <w:pPr>
                        <w:pStyle w:val="Title"/>
                      </w:pPr>
                      <w:r>
                        <w:t>REGISTRATION</w:t>
                      </w:r>
                    </w:p>
                  </w:txbxContent>
                </v:textbox>
                <w10:wrap anchorx="page" anchory="page"/>
              </v:shape>
            </w:pict>
          </mc:Fallback>
        </mc:AlternateContent>
      </w:r>
      <w:r w:rsidR="009A77C8">
        <w:rPr>
          <w:noProof/>
        </w:rPr>
        <mc:AlternateContent>
          <mc:Choice Requires="wps">
            <w:drawing>
              <wp:anchor distT="0" distB="0" distL="114300" distR="114300" simplePos="0" relativeHeight="251790342" behindDoc="0" locked="0" layoutInCell="1" allowOverlap="1" wp14:anchorId="51627786" wp14:editId="49903582">
                <wp:simplePos x="0" y="0"/>
                <wp:positionH relativeFrom="page">
                  <wp:posOffset>474132</wp:posOffset>
                </wp:positionH>
                <wp:positionV relativeFrom="page">
                  <wp:posOffset>863600</wp:posOffset>
                </wp:positionV>
                <wp:extent cx="4097655"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CEDF52" w14:textId="77777777" w:rsidR="009A77C8" w:rsidRDefault="009A77C8"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7786" id="Text Box 30" o:spid="_x0000_s1041" type="#_x0000_t202" style="position:absolute;margin-left:37.35pt;margin-top:68pt;width:322.65pt;height:37.4pt;z-index:251790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" filled="f" stroked="f">
                <v:textbox inset=",0,,0">
                  <w:txbxContent>
                    <w:p w14:paraId="75CEDF52" w14:textId="77777777" w:rsidR="009A77C8" w:rsidRDefault="009A77C8" w:rsidP="00DE3F2E">
                      <w:pPr>
                        <w:pStyle w:val="Title"/>
                      </w:pPr>
                      <w:r>
                        <w:t>LEADERSHIP</w:t>
                      </w:r>
                    </w:p>
                  </w:txbxContent>
                </v:textbox>
                <w10:wrap anchorx="page" anchory="page"/>
              </v:shape>
            </w:pict>
          </mc:Fallback>
        </mc:AlternateContent>
      </w:r>
      <w:r w:rsidR="009A77C8">
        <w:rPr>
          <w:noProof/>
        </w:rPr>
        <mc:AlternateContent>
          <mc:Choice Requires="wps">
            <w:drawing>
              <wp:anchor distT="0" distB="0" distL="114300" distR="114300" simplePos="0" relativeHeight="251799558" behindDoc="0" locked="0" layoutInCell="1" allowOverlap="1" wp14:anchorId="3C61904C" wp14:editId="05E985CF">
                <wp:simplePos x="0" y="0"/>
                <wp:positionH relativeFrom="page">
                  <wp:posOffset>1384300</wp:posOffset>
                </wp:positionH>
                <wp:positionV relativeFrom="page">
                  <wp:posOffset>6477000</wp:posOffset>
                </wp:positionV>
                <wp:extent cx="2336800" cy="927100"/>
                <wp:effectExtent l="0" t="0" r="0" b="12700"/>
                <wp:wrapTight wrapText="bothSides">
                  <wp:wrapPolygon edited="0">
                    <wp:start x="235" y="0"/>
                    <wp:lineTo x="235" y="21304"/>
                    <wp:lineTo x="21130" y="21304"/>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27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5A3EFB" w14:textId="77777777" w:rsidR="009A77C8" w:rsidRPr="003357E0" w:rsidRDefault="009A77C8" w:rsidP="00C353D5">
                            <w:pPr>
                              <w:pStyle w:val="Subtitle"/>
                              <w:jc w:val="center"/>
                              <w:rPr>
                                <w:rFonts w:ascii="Impact" w:hAnsi="Impact"/>
                                <w:color w:val="auto"/>
                              </w:rPr>
                            </w:pPr>
                            <w:r w:rsidRPr="003357E0">
                              <w:rPr>
                                <w:rFonts w:ascii="Impact" w:hAnsi="Impact"/>
                                <w:color w:val="auto"/>
                              </w:rPr>
                              <w:t>1845 Fairmount</w:t>
                            </w:r>
                          </w:p>
                          <w:p w14:paraId="4D2EF621" w14:textId="77777777" w:rsidR="009A77C8" w:rsidRPr="003357E0" w:rsidRDefault="009A77C8" w:rsidP="00C353D5">
                            <w:pPr>
                              <w:pStyle w:val="Subtitle"/>
                              <w:jc w:val="center"/>
                              <w:rPr>
                                <w:rFonts w:ascii="Impact" w:hAnsi="Impact"/>
                                <w:color w:val="auto"/>
                              </w:rPr>
                            </w:pPr>
                            <w:r w:rsidRPr="003357E0">
                              <w:rPr>
                                <w:rFonts w:ascii="Impact" w:hAnsi="Impact"/>
                                <w:color w:val="auto"/>
                              </w:rPr>
                              <w:t>Wichita, Kansas 67260</w:t>
                            </w:r>
                          </w:p>
                          <w:p w14:paraId="1DA52CC0" w14:textId="77777777" w:rsidR="009A77C8" w:rsidRPr="003357E0" w:rsidRDefault="009A77C8" w:rsidP="00C353D5">
                            <w:pPr>
                              <w:pStyle w:val="Subtitle"/>
                              <w:jc w:val="center"/>
                              <w:rPr>
                                <w:rFonts w:ascii="Impact" w:hAnsi="Impact"/>
                                <w:color w:val="auto"/>
                              </w:rPr>
                            </w:pPr>
                            <w:r w:rsidRPr="003357E0">
                              <w:rPr>
                                <w:rFonts w:ascii="Impact" w:hAnsi="Impact"/>
                                <w:color w:val="auto"/>
                              </w:rPr>
                              <w:t>(316) 978-5544</w:t>
                            </w:r>
                          </w:p>
                          <w:p w14:paraId="64B296A4" w14:textId="77777777" w:rsidR="009A77C8" w:rsidRDefault="00CF01E8" w:rsidP="00C353D5">
                            <w:pPr>
                              <w:pStyle w:val="Subtitle"/>
                              <w:jc w:val="center"/>
                              <w:rPr>
                                <w:rFonts w:ascii="Impact" w:hAnsi="Impact"/>
                                <w:color w:val="auto"/>
                              </w:rPr>
                            </w:pPr>
                            <w:hyperlink r:id="rId13" w:history="1">
                              <w:r w:rsidR="009A77C8" w:rsidRPr="00FF5235">
                                <w:rPr>
                                  <w:rStyle w:val="Hyperlink"/>
                                  <w:rFonts w:ascii="Impact" w:hAnsi="Impact"/>
                                </w:rPr>
                                <w:t>youth@shockertrackclub.com</w:t>
                              </w:r>
                            </w:hyperlink>
                          </w:p>
                          <w:p w14:paraId="324A0A10" w14:textId="77777777" w:rsidR="009A77C8" w:rsidRDefault="00CF01E8" w:rsidP="00C353D5">
                            <w:pPr>
                              <w:pStyle w:val="Subtitle"/>
                              <w:jc w:val="center"/>
                              <w:rPr>
                                <w:rFonts w:ascii="Impact" w:hAnsi="Impact"/>
                                <w:color w:val="auto"/>
                              </w:rPr>
                            </w:pPr>
                            <w:hyperlink r:id="rId14" w:history="1">
                              <w:r w:rsidR="009A77C8" w:rsidRPr="00060411">
                                <w:rPr>
                                  <w:rStyle w:val="Hyperlink"/>
                                  <w:rFonts w:ascii="Impact" w:hAnsi="Impact"/>
                                </w:rPr>
                                <w:t>polevault@shockertrackclub.com</w:t>
                              </w:r>
                            </w:hyperlink>
                          </w:p>
                          <w:p w14:paraId="5D70E4A6" w14:textId="77777777" w:rsidR="009A77C8" w:rsidRPr="00712E47" w:rsidRDefault="009A77C8" w:rsidP="00C353D5">
                            <w:pPr>
                              <w:pStyle w:val="Subtitle"/>
                              <w:jc w:val="center"/>
                              <w:rPr>
                                <w:rFonts w:ascii="Impact" w:hAnsi="Impact"/>
                                <w:color w:val="auto"/>
                              </w:rPr>
                            </w:pPr>
                          </w:p>
                          <w:p w14:paraId="4F00902B" w14:textId="77777777" w:rsidR="009A77C8" w:rsidRPr="00857F6B" w:rsidRDefault="009A77C8"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1904C" id="_x0000_s1042" type="#_x0000_t202" style="position:absolute;margin-left:109pt;margin-top:510pt;width:184pt;height:73pt;z-index:251799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" filled="f" stroked="f">
                <v:textbox inset=",0,,0">
                  <w:txbxContent>
                    <w:p w14:paraId="1C5A3EFB" w14:textId="77777777" w:rsidR="009A77C8" w:rsidRPr="003357E0" w:rsidRDefault="009A77C8" w:rsidP="00C353D5">
                      <w:pPr>
                        <w:pStyle w:val="Subtitle"/>
                        <w:jc w:val="center"/>
                        <w:rPr>
                          <w:rFonts w:ascii="Impact" w:hAnsi="Impact"/>
                          <w:color w:val="auto"/>
                        </w:rPr>
                      </w:pPr>
                      <w:r w:rsidRPr="003357E0">
                        <w:rPr>
                          <w:rFonts w:ascii="Impact" w:hAnsi="Impact"/>
                          <w:color w:val="auto"/>
                        </w:rPr>
                        <w:t>1845 Fairmount</w:t>
                      </w:r>
                    </w:p>
                    <w:p w14:paraId="4D2EF621" w14:textId="77777777" w:rsidR="009A77C8" w:rsidRPr="003357E0" w:rsidRDefault="009A77C8" w:rsidP="00C353D5">
                      <w:pPr>
                        <w:pStyle w:val="Subtitle"/>
                        <w:jc w:val="center"/>
                        <w:rPr>
                          <w:rFonts w:ascii="Impact" w:hAnsi="Impact"/>
                          <w:color w:val="auto"/>
                        </w:rPr>
                      </w:pPr>
                      <w:r w:rsidRPr="003357E0">
                        <w:rPr>
                          <w:rFonts w:ascii="Impact" w:hAnsi="Impact"/>
                          <w:color w:val="auto"/>
                        </w:rPr>
                        <w:t>Wichita, Kansas 67260</w:t>
                      </w:r>
                    </w:p>
                    <w:p w14:paraId="1DA52CC0" w14:textId="77777777" w:rsidR="009A77C8" w:rsidRPr="003357E0" w:rsidRDefault="009A77C8" w:rsidP="00C353D5">
                      <w:pPr>
                        <w:pStyle w:val="Subtitle"/>
                        <w:jc w:val="center"/>
                        <w:rPr>
                          <w:rFonts w:ascii="Impact" w:hAnsi="Impact"/>
                          <w:color w:val="auto"/>
                        </w:rPr>
                      </w:pPr>
                      <w:r w:rsidRPr="003357E0">
                        <w:rPr>
                          <w:rFonts w:ascii="Impact" w:hAnsi="Impact"/>
                          <w:color w:val="auto"/>
                        </w:rPr>
                        <w:t>(316) 978-5544</w:t>
                      </w:r>
                    </w:p>
                    <w:p w14:paraId="64B296A4" w14:textId="77777777" w:rsidR="009A77C8" w:rsidRDefault="00B80B95" w:rsidP="00C353D5">
                      <w:pPr>
                        <w:pStyle w:val="Subtitle"/>
                        <w:jc w:val="center"/>
                        <w:rPr>
                          <w:rFonts w:ascii="Impact" w:hAnsi="Impact"/>
                          <w:color w:val="auto"/>
                        </w:rPr>
                      </w:pPr>
                      <w:hyperlink r:id="rId15" w:history="1">
                        <w:r w:rsidR="009A77C8" w:rsidRPr="00FF5235">
                          <w:rPr>
                            <w:rStyle w:val="Hyperlink"/>
                            <w:rFonts w:ascii="Impact" w:hAnsi="Impact"/>
                          </w:rPr>
                          <w:t>youth@shockertrackclub.com</w:t>
                        </w:r>
                      </w:hyperlink>
                    </w:p>
                    <w:p w14:paraId="324A0A10" w14:textId="77777777" w:rsidR="009A77C8" w:rsidRDefault="00B80B95" w:rsidP="00C353D5">
                      <w:pPr>
                        <w:pStyle w:val="Subtitle"/>
                        <w:jc w:val="center"/>
                        <w:rPr>
                          <w:rFonts w:ascii="Impact" w:hAnsi="Impact"/>
                          <w:color w:val="auto"/>
                        </w:rPr>
                      </w:pPr>
                      <w:hyperlink r:id="rId16" w:history="1">
                        <w:r w:rsidR="009A77C8" w:rsidRPr="00060411">
                          <w:rPr>
                            <w:rStyle w:val="Hyperlink"/>
                            <w:rFonts w:ascii="Impact" w:hAnsi="Impact"/>
                          </w:rPr>
                          <w:t>polevault@shockertrackclub.com</w:t>
                        </w:r>
                      </w:hyperlink>
                    </w:p>
                    <w:p w14:paraId="5D70E4A6" w14:textId="77777777" w:rsidR="009A77C8" w:rsidRPr="00712E47" w:rsidRDefault="009A77C8" w:rsidP="00C353D5">
                      <w:pPr>
                        <w:pStyle w:val="Subtitle"/>
                        <w:jc w:val="center"/>
                        <w:rPr>
                          <w:rFonts w:ascii="Impact" w:hAnsi="Impact"/>
                          <w:color w:val="auto"/>
                        </w:rPr>
                      </w:pPr>
                    </w:p>
                    <w:p w14:paraId="4F00902B" w14:textId="77777777" w:rsidR="009A77C8" w:rsidRPr="00857F6B" w:rsidRDefault="009A77C8" w:rsidP="00C353D5">
                      <w:pPr>
                        <w:pStyle w:val="Subtitle"/>
                      </w:pPr>
                    </w:p>
                  </w:txbxContent>
                </v:textbox>
                <w10:wrap type="tight" anchorx="page" anchory="page"/>
              </v:shape>
            </w:pict>
          </mc:Fallback>
        </mc:AlternateContent>
      </w:r>
      <w:r w:rsidR="009A77C8">
        <w:rPr>
          <w:noProof/>
        </w:rPr>
        <mc:AlternateContent>
          <mc:Choice Requires="wps">
            <w:drawing>
              <wp:anchor distT="0" distB="0" distL="114300" distR="114300" simplePos="0" relativeHeight="251795462" behindDoc="0" locked="0" layoutInCell="1" allowOverlap="1" wp14:anchorId="6ABF13A3" wp14:editId="3F615252">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3A78F9F" w14:textId="77777777" w:rsidR="009A77C8" w:rsidRDefault="009A77C8">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13A3" id="Text Box 46" o:spid="_x0000_s1043" type="#_x0000_t202" style="position:absolute;margin-left:439.5pt;margin-top:476.95pt;width:186.7pt;height:97.05pt;z-index:251795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" filled="f" stroked="f">
                <v:textbox>
                  <w:txbxContent>
                    <w:p w14:paraId="63A78F9F" w14:textId="77777777" w:rsidR="009A77C8" w:rsidRDefault="009A77C8">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9A77C8">
        <w:rPr>
          <w:noProof/>
        </w:rPr>
        <w:drawing>
          <wp:anchor distT="0" distB="0" distL="114300" distR="114300" simplePos="0" relativeHeight="251798534" behindDoc="0" locked="0" layoutInCell="1" allowOverlap="1" wp14:anchorId="139FE22B" wp14:editId="77B43EF2">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7C8">
        <w:rPr>
          <w:noProof/>
        </w:rPr>
        <w:drawing>
          <wp:anchor distT="0" distB="0" distL="114300" distR="114300" simplePos="0" relativeHeight="251797510" behindDoc="0" locked="0" layoutInCell="1" allowOverlap="1" wp14:anchorId="58DFB403" wp14:editId="1909B8B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7C8">
        <w:rPr>
          <w:noProof/>
        </w:rPr>
        <mc:AlternateContent>
          <mc:Choice Requires="wps">
            <w:drawing>
              <wp:anchor distT="0" distB="0" distL="114300" distR="114300" simplePos="0" relativeHeight="251789318" behindDoc="0" locked="0" layoutInCell="1" allowOverlap="1" wp14:anchorId="25005EAF" wp14:editId="1A3D325F">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3DA3F9" w14:textId="77777777" w:rsidR="009A77C8" w:rsidRPr="00665ABF" w:rsidRDefault="009A77C8"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05EAF" id="_x0000_s1045" type="#_x0000_t202" style="position:absolute;margin-left:439.5pt;margin-top:453pt;width:186.75pt;height:24pt;z-index:251789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" filled="f" stroked="f">
                <v:textbox inset=",0,,0">
                  <w:txbxContent>
                    <w:p w14:paraId="2E3DA3F9" w14:textId="77777777" w:rsidR="009A77C8" w:rsidRPr="00665ABF" w:rsidRDefault="009A77C8" w:rsidP="00DE3F2E">
                      <w:pPr>
                        <w:rPr>
                          <w:rFonts w:asciiTheme="majorHAnsi" w:hAnsiTheme="majorHAnsi"/>
                          <w:color w:val="FFFF00"/>
                          <w:sz w:val="40"/>
                          <w:szCs w:val="40"/>
                        </w:rPr>
                      </w:pPr>
                      <w:r>
                        <w:rPr>
                          <w:rFonts w:asciiTheme="majorHAnsi" w:hAnsiTheme="majorHAnsi"/>
                          <w:color w:val="FFFF00"/>
                          <w:sz w:val="40"/>
                          <w:szCs w:val="40"/>
                        </w:rPr>
                        <w:t>ST</w:t>
                      </w:r>
                      <w:bookmarkStart w:id="3" w:name="_GoBack"/>
                      <w:r>
                        <w:rPr>
                          <w:rFonts w:asciiTheme="majorHAnsi" w:hAnsiTheme="majorHAnsi"/>
                          <w:color w:val="FFFF00"/>
                          <w:sz w:val="40"/>
                          <w:szCs w:val="40"/>
                        </w:rPr>
                        <w:t xml:space="preserve">C </w:t>
                      </w:r>
                      <w:r w:rsidRPr="00665ABF">
                        <w:rPr>
                          <w:rFonts w:asciiTheme="majorHAnsi" w:hAnsiTheme="majorHAnsi"/>
                          <w:color w:val="FFFF00"/>
                          <w:sz w:val="40"/>
                          <w:szCs w:val="40"/>
                        </w:rPr>
                        <w:t>MISSION</w:t>
                      </w:r>
                      <w:bookmarkEnd w:id="3"/>
                    </w:p>
                  </w:txbxContent>
                </v:textbox>
                <w10:wrap anchorx="page" anchory="page"/>
              </v:shape>
            </w:pict>
          </mc:Fallback>
        </mc:AlternateContent>
      </w:r>
    </w:p>
    <w:sectPr w:rsidR="00DE3F2E" w:rsidSect="00D15F3E">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D90EA" w14:textId="77777777" w:rsidR="00CF01E8" w:rsidRDefault="00CF01E8">
      <w:r>
        <w:separator/>
      </w:r>
    </w:p>
  </w:endnote>
  <w:endnote w:type="continuationSeparator" w:id="0">
    <w:p w14:paraId="3600638A" w14:textId="77777777" w:rsidR="00CF01E8" w:rsidRDefault="00CF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Mincho">
    <w:altName w:val="MS Gothic"/>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sual">
    <w:panose1 w:val="00010400000000000000"/>
    <w:charset w:val="4D"/>
    <w:family w:val="auto"/>
    <w:pitch w:val="variable"/>
    <w:sig w:usb0="8000002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337953" w:rsidRDefault="00337953">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1A366" w14:textId="77777777" w:rsidR="00CF01E8" w:rsidRDefault="00CF01E8">
      <w:r>
        <w:separator/>
      </w:r>
    </w:p>
  </w:footnote>
  <w:footnote w:type="continuationSeparator" w:id="0">
    <w:p w14:paraId="759C7F58" w14:textId="77777777" w:rsidR="00CF01E8" w:rsidRDefault="00CF0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337953" w:rsidRDefault="0033795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337953" w:rsidRDefault="0033795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410EB4"/>
    <w:multiLevelType w:val="hybridMultilevel"/>
    <w:tmpl w:val="FC6E9B8C"/>
    <w:lvl w:ilvl="0" w:tplc="C63CA9F0">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4181"/>
    <w:rsid w:val="00020C99"/>
    <w:rsid w:val="00033CBD"/>
    <w:rsid w:val="00034643"/>
    <w:rsid w:val="00043B29"/>
    <w:rsid w:val="00047EE2"/>
    <w:rsid w:val="00050856"/>
    <w:rsid w:val="00054981"/>
    <w:rsid w:val="00083723"/>
    <w:rsid w:val="000851EB"/>
    <w:rsid w:val="000865B9"/>
    <w:rsid w:val="0009393D"/>
    <w:rsid w:val="000A5055"/>
    <w:rsid w:val="000B3B02"/>
    <w:rsid w:val="000B727D"/>
    <w:rsid w:val="000C4656"/>
    <w:rsid w:val="000D4D8A"/>
    <w:rsid w:val="000E40ED"/>
    <w:rsid w:val="000F23D4"/>
    <w:rsid w:val="001223E6"/>
    <w:rsid w:val="00123DB7"/>
    <w:rsid w:val="001279CD"/>
    <w:rsid w:val="00153D2B"/>
    <w:rsid w:val="0016382E"/>
    <w:rsid w:val="00171B12"/>
    <w:rsid w:val="00174F40"/>
    <w:rsid w:val="00176BD2"/>
    <w:rsid w:val="00182D8A"/>
    <w:rsid w:val="001865E0"/>
    <w:rsid w:val="00190227"/>
    <w:rsid w:val="00190CB6"/>
    <w:rsid w:val="00196C23"/>
    <w:rsid w:val="001C1206"/>
    <w:rsid w:val="001E0A09"/>
    <w:rsid w:val="001E1D17"/>
    <w:rsid w:val="001F0579"/>
    <w:rsid w:val="0020075A"/>
    <w:rsid w:val="00213FCA"/>
    <w:rsid w:val="00213FD5"/>
    <w:rsid w:val="00216B5A"/>
    <w:rsid w:val="00232049"/>
    <w:rsid w:val="00253AD0"/>
    <w:rsid w:val="002713C4"/>
    <w:rsid w:val="002753B3"/>
    <w:rsid w:val="00290142"/>
    <w:rsid w:val="0029254A"/>
    <w:rsid w:val="002A5894"/>
    <w:rsid w:val="002D3826"/>
    <w:rsid w:val="002E0DCB"/>
    <w:rsid w:val="002E3CB6"/>
    <w:rsid w:val="002E4B10"/>
    <w:rsid w:val="002F2882"/>
    <w:rsid w:val="00311B91"/>
    <w:rsid w:val="00333529"/>
    <w:rsid w:val="00333EEE"/>
    <w:rsid w:val="0033418E"/>
    <w:rsid w:val="003357E0"/>
    <w:rsid w:val="00337953"/>
    <w:rsid w:val="00344697"/>
    <w:rsid w:val="003908D3"/>
    <w:rsid w:val="00392234"/>
    <w:rsid w:val="003A3E27"/>
    <w:rsid w:val="003B403F"/>
    <w:rsid w:val="003D4B0D"/>
    <w:rsid w:val="003D556E"/>
    <w:rsid w:val="003F17E8"/>
    <w:rsid w:val="003F6FB1"/>
    <w:rsid w:val="00400201"/>
    <w:rsid w:val="004017EF"/>
    <w:rsid w:val="00434ABB"/>
    <w:rsid w:val="0044662C"/>
    <w:rsid w:val="0044718B"/>
    <w:rsid w:val="00457018"/>
    <w:rsid w:val="004573FB"/>
    <w:rsid w:val="00475185"/>
    <w:rsid w:val="004D0FA8"/>
    <w:rsid w:val="004E2CF0"/>
    <w:rsid w:val="004F727F"/>
    <w:rsid w:val="005019B1"/>
    <w:rsid w:val="00516EFE"/>
    <w:rsid w:val="00541477"/>
    <w:rsid w:val="00541CC4"/>
    <w:rsid w:val="005431AC"/>
    <w:rsid w:val="00547126"/>
    <w:rsid w:val="00562797"/>
    <w:rsid w:val="005870D4"/>
    <w:rsid w:val="0059593C"/>
    <w:rsid w:val="005C177E"/>
    <w:rsid w:val="005D2C5E"/>
    <w:rsid w:val="005D4F7B"/>
    <w:rsid w:val="005F3D86"/>
    <w:rsid w:val="0061685B"/>
    <w:rsid w:val="00625FDD"/>
    <w:rsid w:val="006302A0"/>
    <w:rsid w:val="00634BD3"/>
    <w:rsid w:val="00635394"/>
    <w:rsid w:val="00645106"/>
    <w:rsid w:val="00660441"/>
    <w:rsid w:val="00665ABF"/>
    <w:rsid w:val="006B0C68"/>
    <w:rsid w:val="006C0F8F"/>
    <w:rsid w:val="006C0F9D"/>
    <w:rsid w:val="006D037C"/>
    <w:rsid w:val="006D24AF"/>
    <w:rsid w:val="006D498D"/>
    <w:rsid w:val="006E1021"/>
    <w:rsid w:val="006E2166"/>
    <w:rsid w:val="006F1E04"/>
    <w:rsid w:val="006F2984"/>
    <w:rsid w:val="00701C40"/>
    <w:rsid w:val="00712E47"/>
    <w:rsid w:val="00730182"/>
    <w:rsid w:val="00731D64"/>
    <w:rsid w:val="007340F5"/>
    <w:rsid w:val="00740BAA"/>
    <w:rsid w:val="007644A9"/>
    <w:rsid w:val="00784325"/>
    <w:rsid w:val="007C2717"/>
    <w:rsid w:val="007E3B70"/>
    <w:rsid w:val="007F47D4"/>
    <w:rsid w:val="00822918"/>
    <w:rsid w:val="0083350F"/>
    <w:rsid w:val="00847B68"/>
    <w:rsid w:val="0085624B"/>
    <w:rsid w:val="00896E7C"/>
    <w:rsid w:val="008A00BA"/>
    <w:rsid w:val="008B2128"/>
    <w:rsid w:val="008C71CB"/>
    <w:rsid w:val="008F31EA"/>
    <w:rsid w:val="008F346E"/>
    <w:rsid w:val="008F6BE1"/>
    <w:rsid w:val="008F6E44"/>
    <w:rsid w:val="00903C74"/>
    <w:rsid w:val="009174E2"/>
    <w:rsid w:val="0096084E"/>
    <w:rsid w:val="00971D53"/>
    <w:rsid w:val="00986C25"/>
    <w:rsid w:val="00990284"/>
    <w:rsid w:val="009A77C8"/>
    <w:rsid w:val="009C5BEA"/>
    <w:rsid w:val="009E0266"/>
    <w:rsid w:val="009E219E"/>
    <w:rsid w:val="009E286F"/>
    <w:rsid w:val="009F791E"/>
    <w:rsid w:val="00A071D7"/>
    <w:rsid w:val="00A23A8F"/>
    <w:rsid w:val="00A26229"/>
    <w:rsid w:val="00A35108"/>
    <w:rsid w:val="00A50AE1"/>
    <w:rsid w:val="00A70C2D"/>
    <w:rsid w:val="00A70D2E"/>
    <w:rsid w:val="00AA51B2"/>
    <w:rsid w:val="00AB17CB"/>
    <w:rsid w:val="00AC1013"/>
    <w:rsid w:val="00AC3DA2"/>
    <w:rsid w:val="00B028A8"/>
    <w:rsid w:val="00B06AD0"/>
    <w:rsid w:val="00B06C1A"/>
    <w:rsid w:val="00B07C26"/>
    <w:rsid w:val="00B12A9E"/>
    <w:rsid w:val="00B13C87"/>
    <w:rsid w:val="00B20547"/>
    <w:rsid w:val="00B220F2"/>
    <w:rsid w:val="00B25E8E"/>
    <w:rsid w:val="00B3431C"/>
    <w:rsid w:val="00B64328"/>
    <w:rsid w:val="00B70547"/>
    <w:rsid w:val="00B74D23"/>
    <w:rsid w:val="00B75FB2"/>
    <w:rsid w:val="00B76AB3"/>
    <w:rsid w:val="00B80B95"/>
    <w:rsid w:val="00BA5FBC"/>
    <w:rsid w:val="00BD3817"/>
    <w:rsid w:val="00BF492D"/>
    <w:rsid w:val="00C04127"/>
    <w:rsid w:val="00C12165"/>
    <w:rsid w:val="00C353D5"/>
    <w:rsid w:val="00C42906"/>
    <w:rsid w:val="00C442BE"/>
    <w:rsid w:val="00C460CA"/>
    <w:rsid w:val="00C52785"/>
    <w:rsid w:val="00C73E54"/>
    <w:rsid w:val="00C96022"/>
    <w:rsid w:val="00CB7A15"/>
    <w:rsid w:val="00CC6E21"/>
    <w:rsid w:val="00CD417B"/>
    <w:rsid w:val="00CD62E9"/>
    <w:rsid w:val="00CE17EB"/>
    <w:rsid w:val="00CE40AB"/>
    <w:rsid w:val="00CF01E8"/>
    <w:rsid w:val="00CF0948"/>
    <w:rsid w:val="00D01F9C"/>
    <w:rsid w:val="00D07A6E"/>
    <w:rsid w:val="00D141DF"/>
    <w:rsid w:val="00D15F3E"/>
    <w:rsid w:val="00D24E67"/>
    <w:rsid w:val="00D2573D"/>
    <w:rsid w:val="00D34BCC"/>
    <w:rsid w:val="00D422C6"/>
    <w:rsid w:val="00D452EE"/>
    <w:rsid w:val="00D6105F"/>
    <w:rsid w:val="00D85879"/>
    <w:rsid w:val="00DA6154"/>
    <w:rsid w:val="00DC1557"/>
    <w:rsid w:val="00DC6C51"/>
    <w:rsid w:val="00DE0602"/>
    <w:rsid w:val="00DE3104"/>
    <w:rsid w:val="00DE3F2E"/>
    <w:rsid w:val="00DF733D"/>
    <w:rsid w:val="00E04287"/>
    <w:rsid w:val="00E07889"/>
    <w:rsid w:val="00E142F3"/>
    <w:rsid w:val="00E5109B"/>
    <w:rsid w:val="00E54C88"/>
    <w:rsid w:val="00E645D5"/>
    <w:rsid w:val="00E83CF5"/>
    <w:rsid w:val="00EA5A1E"/>
    <w:rsid w:val="00EA6757"/>
    <w:rsid w:val="00EB01E2"/>
    <w:rsid w:val="00EC1640"/>
    <w:rsid w:val="00EC4045"/>
    <w:rsid w:val="00ED0A59"/>
    <w:rsid w:val="00ED148B"/>
    <w:rsid w:val="00ED4666"/>
    <w:rsid w:val="00EF7FE3"/>
    <w:rsid w:val="00F35A83"/>
    <w:rsid w:val="00F62BD5"/>
    <w:rsid w:val="00F63AA5"/>
    <w:rsid w:val="00F73912"/>
    <w:rsid w:val="00F75C48"/>
    <w:rsid w:val="00F85422"/>
    <w:rsid w:val="00F91F0A"/>
    <w:rsid w:val="00F9561B"/>
    <w:rsid w:val="00FC36BC"/>
    <w:rsid w:val="00FD50CD"/>
    <w:rsid w:val="00FE19A4"/>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217204CB-3FC3-4D49-9A63-51BD3AC6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 w:type="character" w:styleId="UnresolvedMention">
    <w:name w:val="Unresolved Mention"/>
    <w:basedOn w:val="DefaultParagraphFont"/>
    <w:uiPriority w:val="99"/>
    <w:semiHidden/>
    <w:unhideWhenUsed/>
    <w:rsid w:val="00CC6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youth@shockertrackclub.co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polevault@shockertrackclub.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levault@shockertrackclub.com" TargetMode="External"/><Relationship Id="rId5" Type="http://schemas.openxmlformats.org/officeDocument/2006/relationships/footnotes" Target="footnotes.xml"/><Relationship Id="rId15" Type="http://schemas.openxmlformats.org/officeDocument/2006/relationships/hyperlink" Target="mailto:youth@shockertrackclub.com" TargetMode="External"/><Relationship Id="rId23" Type="http://schemas.openxmlformats.org/officeDocument/2006/relationships/theme" Target="theme/theme1.xml"/><Relationship Id="rId10" Type="http://schemas.openxmlformats.org/officeDocument/2006/relationships/hyperlink" Target="mailto:polevault@shockertrackclub.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polevault@shockertrackclub.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Macintosh%20HD:Applications:Microsoft%20Office%202011:Office:Media:Templates:Publishing%20Layout%20View:Programs:Picture%20Program.dotx</Template>
  <TotalTime>92</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Muci, Alex</cp:lastModifiedBy>
  <cp:revision>20</cp:revision>
  <cp:lastPrinted>2018-09-10T19:45:00Z</cp:lastPrinted>
  <dcterms:created xsi:type="dcterms:W3CDTF">2019-06-21T15:43:00Z</dcterms:created>
  <dcterms:modified xsi:type="dcterms:W3CDTF">2019-09-01T02:34:00Z</dcterms:modified>
  <cp:category/>
</cp:coreProperties>
</file>