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9384F" w14:textId="06C8D5B7" w:rsidR="00DE3F2E" w:rsidRDefault="004E2CF0" w:rsidP="009E286F">
      <w:r>
        <w:rPr>
          <w:noProof/>
        </w:rPr>
        <w:drawing>
          <wp:anchor distT="0" distB="0" distL="114300" distR="114300" simplePos="0" relativeHeight="251728902" behindDoc="0" locked="0" layoutInCell="1" allowOverlap="1" wp14:anchorId="38225741" wp14:editId="4F6E8FD4">
            <wp:simplePos x="0" y="0"/>
            <wp:positionH relativeFrom="page">
              <wp:posOffset>528320</wp:posOffset>
            </wp:positionH>
            <wp:positionV relativeFrom="page">
              <wp:posOffset>1070610</wp:posOffset>
            </wp:positionV>
            <wp:extent cx="1911985" cy="1437640"/>
            <wp:effectExtent l="8573" t="0" r="1587" b="1588"/>
            <wp:wrapThrough wrapText="bothSides">
              <wp:wrapPolygon edited="0">
                <wp:start x="21503" y="-129"/>
                <wp:lineTo x="269" y="-129"/>
                <wp:lineTo x="269" y="21242"/>
                <wp:lineTo x="21503" y="21242"/>
                <wp:lineTo x="21503" y="-12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19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69C90DF">
            <wp:simplePos x="0" y="0"/>
            <wp:positionH relativeFrom="page">
              <wp:posOffset>2478405</wp:posOffset>
            </wp:positionH>
            <wp:positionV relativeFrom="page">
              <wp:posOffset>1115695</wp:posOffset>
            </wp:positionV>
            <wp:extent cx="1922145" cy="1281430"/>
            <wp:effectExtent l="0" t="0" r="8255" b="0"/>
            <wp:wrapTight wrapText="bothSides">
              <wp:wrapPolygon edited="0">
                <wp:start x="0" y="0"/>
                <wp:lineTo x="0" y="20979"/>
                <wp:lineTo x="21407" y="20979"/>
                <wp:lineTo x="21407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B91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664005D7">
                <wp:simplePos x="0" y="0"/>
                <wp:positionH relativeFrom="page">
                  <wp:posOffset>5499100</wp:posOffset>
                </wp:positionH>
                <wp:positionV relativeFrom="page">
                  <wp:posOffset>4210685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7F2887" w14:textId="3B0F0B8E" w:rsidR="00337953" w:rsidRPr="007644A9" w:rsidRDefault="00416ADC" w:rsidP="00DE3F2E">
                            <w:pPr>
                              <w:pStyle w:val="Dat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Out</w:t>
                            </w:r>
                            <w:r w:rsidR="00337953">
                              <w:rPr>
                                <w:sz w:val="72"/>
                                <w:szCs w:val="72"/>
                              </w:rPr>
                              <w:t>door 2019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DD5B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33pt;margin-top:331.5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" filled="f" stroked="f">
                <v:textbox inset=",0,,0">
                  <w:txbxContent>
                    <w:p w14:paraId="437F2887" w14:textId="3B0F0B8E" w:rsidR="00337953" w:rsidRPr="007644A9" w:rsidRDefault="00416ADC" w:rsidP="00DE3F2E">
                      <w:pPr>
                        <w:pStyle w:val="Dat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Out</w:t>
                      </w:r>
                      <w:r w:rsidR="00337953">
                        <w:rPr>
                          <w:sz w:val="72"/>
                          <w:szCs w:val="72"/>
                        </w:rPr>
                        <w:t>door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18C207AF">
                <wp:simplePos x="0" y="0"/>
                <wp:positionH relativeFrom="page">
                  <wp:posOffset>5486400</wp:posOffset>
                </wp:positionH>
                <wp:positionV relativeFrom="page">
                  <wp:posOffset>6451600</wp:posOffset>
                </wp:positionV>
                <wp:extent cx="4051300" cy="768985"/>
                <wp:effectExtent l="0" t="0" r="0" b="18415"/>
                <wp:wrapTight wrapText="bothSides">
                  <wp:wrapPolygon edited="0">
                    <wp:start x="135" y="0"/>
                    <wp:lineTo x="135" y="21404"/>
                    <wp:lineTo x="21261" y="21404"/>
                    <wp:lineTo x="21261" y="0"/>
                    <wp:lineTo x="135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8261C9" w14:textId="39A71230" w:rsidR="00337953" w:rsidRPr="00434ABB" w:rsidRDefault="00337953" w:rsidP="00DE3F2E">
                            <w:pPr>
                              <w:pStyle w:val="Subtitle"/>
                              <w:rPr>
                                <w:color w:val="FFFF00"/>
                                <w:sz w:val="84"/>
                                <w:szCs w:val="84"/>
                              </w:rPr>
                            </w:pPr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Youth </w:t>
                            </w:r>
                            <w:r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>Team</w:t>
                            </w:r>
                          </w:p>
                          <w:p w14:paraId="44EE2F0A" w14:textId="77777777" w:rsidR="00337953" w:rsidRDefault="0033795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27" type="#_x0000_t202" style="position:absolute;margin-left:6in;margin-top:508pt;width:319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t4GvQCAABW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" filled="f" stroked="f">
                <v:textbox inset=",0,,0">
                  <w:txbxContent>
                    <w:p w14:paraId="208261C9" w14:textId="39A71230" w:rsidR="00337953" w:rsidRPr="00434ABB" w:rsidRDefault="00337953" w:rsidP="00DE3F2E">
                      <w:pPr>
                        <w:pStyle w:val="Subtitle"/>
                        <w:rPr>
                          <w:color w:val="FFFF00"/>
                          <w:sz w:val="84"/>
                          <w:szCs w:val="84"/>
                        </w:rPr>
                      </w:pPr>
                      <w:proofErr w:type="gramStart"/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 xml:space="preserve">Youth </w:t>
                      </w:r>
                      <w:r>
                        <w:rPr>
                          <w:color w:val="FFFF00"/>
                          <w:sz w:val="84"/>
                          <w:szCs w:val="84"/>
                        </w:rPr>
                        <w:t xml:space="preserve"> </w:t>
                      </w:r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>Team</w:t>
                      </w:r>
                      <w:proofErr w:type="gramEnd"/>
                    </w:p>
                    <w:p w14:paraId="44EE2F0A" w14:textId="77777777" w:rsidR="00337953" w:rsidRDefault="00337953"/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4D391E" w14:textId="421B0BB4" w:rsidR="00337953" w:rsidRDefault="00337953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8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" filled="f" stroked="f">
                <v:textbox inset=",0,,0">
                  <w:txbxContent>
                    <w:p w14:paraId="434D391E" w14:textId="421B0BB4" w:rsidR="00337953" w:rsidRDefault="00337953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D21A07C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A3233F8" w14:textId="63282C4A" w:rsidR="00337953" w:rsidRDefault="00337953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337953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337953" w:rsidRPr="00EA5A1E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337953" w:rsidRPr="00EA5A1E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337953" w:rsidRPr="00EA5A1E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337953" w:rsidRPr="00EA5A1E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337953" w:rsidRPr="00EA5A1E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337953" w:rsidRPr="00EA5A1E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337953" w:rsidRPr="003D6436" w:rsidRDefault="00337953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29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BQfIoCAAAd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" mv:complextextbox="1" filled="f" stroked="f">
                <v:textbox>
                  <w:txbxContent>
                    <w:p w14:paraId="6A3233F8" w14:textId="63282C4A" w:rsidR="00337953" w:rsidRDefault="00337953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337953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337953" w:rsidRPr="00EA5A1E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337953" w:rsidRPr="00EA5A1E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337953" w:rsidRPr="00EA5A1E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337953" w:rsidRPr="00EA5A1E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337953" w:rsidRPr="00EA5A1E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337953" w:rsidRPr="00EA5A1E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337953" w:rsidRPr="003D6436" w:rsidRDefault="00337953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337953" w:rsidRPr="00665ABF" w:rsidRDefault="00337953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0" o:spid="_x0000_s1030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wybg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" filled="f" stroked="f">
                <v:textbox inset=",0,,0">
                  <w:txbxContent>
                    <w:p w14:paraId="2CCD483B" w14:textId="28E57EAB" w:rsidR="00337953" w:rsidRPr="00665ABF" w:rsidRDefault="00337953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24418ED" w14:textId="14D771FF" w:rsidR="00337953" w:rsidRDefault="00337953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Separate indoor and outdoor seasons provide opportunities for nearly eight months of training.  </w:t>
                            </w:r>
                          </w:p>
                          <w:p w14:paraId="3E4F4EE7" w14:textId="77777777" w:rsidR="00337953" w:rsidRDefault="00337953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337953" w:rsidRPr="009B1E56" w:rsidRDefault="00337953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337953" w:rsidRPr="002E0DCB" w:rsidRDefault="00337953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1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l6ECs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" mv:complextextbox="1" filled="f" stroked="f">
                <v:textbox inset=",0,,0">
                  <w:txbxContent>
                    <w:p w14:paraId="224418ED" w14:textId="14D771FF" w:rsidR="00337953" w:rsidRDefault="00337953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Separate indoor and outdoor seasons provide opportunities for nearly eight months of training.  </w:t>
                      </w:r>
                    </w:p>
                    <w:p w14:paraId="3E4F4EE7" w14:textId="77777777" w:rsidR="00337953" w:rsidRDefault="00337953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337953" w:rsidRPr="009B1E56" w:rsidRDefault="00337953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337953" w:rsidRPr="002E0DCB" w:rsidRDefault="00337953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2B068C39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FBCAF5" w14:textId="7C723B6E" w:rsidR="00337953" w:rsidRDefault="00337953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2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tx9vY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" filled="f" stroked="f">
                <v:textbox inset=",0,,0">
                  <w:txbxContent>
                    <w:p w14:paraId="1CFBCAF5" w14:textId="7C723B6E" w:rsidR="00337953" w:rsidRDefault="00337953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36C49C5E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BC9E8F" w14:textId="77777777" w:rsidR="00337953" w:rsidRPr="00E5109B" w:rsidRDefault="00337953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3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UQDp&#10;uv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337953" w:rsidRPr="00E5109B" w:rsidRDefault="00337953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0031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8" behindDoc="0" locked="0" layoutInCell="1" allowOverlap="1" wp14:anchorId="7A6DF888" wp14:editId="16014810">
                <wp:simplePos x="0" y="0"/>
                <wp:positionH relativeFrom="page">
                  <wp:posOffset>5486400</wp:posOffset>
                </wp:positionH>
                <wp:positionV relativeFrom="page">
                  <wp:posOffset>2878667</wp:posOffset>
                </wp:positionV>
                <wp:extent cx="4001770" cy="1202266"/>
                <wp:effectExtent l="0" t="0" r="0" b="0"/>
                <wp:wrapThrough wrapText="bothSides">
                  <wp:wrapPolygon edited="0">
                    <wp:start x="343" y="228"/>
                    <wp:lineTo x="343" y="21223"/>
                    <wp:lineTo x="21182" y="21223"/>
                    <wp:lineTo x="21182" y="228"/>
                    <wp:lineTo x="343" y="228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1202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CB72" w14:textId="1ADD589C" w:rsidR="00337953" w:rsidRPr="00EA6757" w:rsidRDefault="00D06D4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J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oin in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April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for $</w:t>
                            </w:r>
                            <w:r>
                              <w:rPr>
                                <w:rFonts w:ascii="Calibri" w:hAnsi="Calibri"/>
                              </w:rPr>
                              <w:t>21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0, </w:t>
                            </w:r>
                            <w:r>
                              <w:rPr>
                                <w:rFonts w:ascii="Calibri" w:hAnsi="Calibri"/>
                              </w:rPr>
                              <w:t>May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for $1</w:t>
                            </w:r>
                            <w:r>
                              <w:rPr>
                                <w:rFonts w:ascii="Calibri" w:hAnsi="Calibri"/>
                              </w:rPr>
                              <w:t>9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0,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June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for $1</w:t>
                            </w:r>
                            <w:r>
                              <w:rPr>
                                <w:rFonts w:ascii="Calibri" w:hAnsi="Calibri"/>
                              </w:rPr>
                              <w:t>7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0, </w:t>
                            </w:r>
                            <w:r>
                              <w:rPr>
                                <w:rFonts w:ascii="Calibri" w:hAnsi="Calibri"/>
                              </w:rPr>
                              <w:t>and Jul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y for $1</w:t>
                            </w:r>
                            <w:r>
                              <w:rPr>
                                <w:rFonts w:ascii="Calibri" w:hAnsi="Calibri"/>
                              </w:rPr>
                              <w:t>5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All fees include a STC team t-shirt, jersey, </w:t>
                            </w:r>
                            <w:r>
                              <w:rPr>
                                <w:rFonts w:ascii="Calibri" w:hAnsi="Calibri"/>
                              </w:rPr>
                              <w:t>water bottle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, wristband, and  free participation in the S</w:t>
                            </w:r>
                            <w:r>
                              <w:rPr>
                                <w:rFonts w:ascii="Calibri" w:hAnsi="Calibri"/>
                              </w:rPr>
                              <w:t>hocker Summer Series Track Meets on select Thursday nights in May, June and July at Wichita State University’s Cessna Stadium.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F888" id="Text Box 21" o:spid="_x0000_s1034" type="#_x0000_t202" style="position:absolute;margin-left:6in;margin-top:226.65pt;width:315.1pt;height:94.65pt;z-index:251727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" filled="f" stroked="f">
                <v:textbox>
                  <w:txbxContent>
                    <w:p w14:paraId="7B85CB72" w14:textId="1ADD589C" w:rsidR="00337953" w:rsidRPr="00EA6757" w:rsidRDefault="00D06D4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J</w:t>
                      </w:r>
                      <w:r w:rsidR="00337953">
                        <w:rPr>
                          <w:rFonts w:ascii="Calibri" w:hAnsi="Calibri"/>
                        </w:rPr>
                        <w:t xml:space="preserve">oin in </w:t>
                      </w:r>
                      <w:r>
                        <w:rPr>
                          <w:rFonts w:ascii="Calibri" w:hAnsi="Calibri"/>
                        </w:rPr>
                        <w:t xml:space="preserve">April </w:t>
                      </w:r>
                      <w:r w:rsidR="00337953">
                        <w:rPr>
                          <w:rFonts w:ascii="Calibri" w:hAnsi="Calibri"/>
                        </w:rPr>
                        <w:t>for $</w:t>
                      </w:r>
                      <w:r>
                        <w:rPr>
                          <w:rFonts w:ascii="Calibri" w:hAnsi="Calibri"/>
                        </w:rPr>
                        <w:t>21</w:t>
                      </w:r>
                      <w:r w:rsidR="00337953">
                        <w:rPr>
                          <w:rFonts w:ascii="Calibri" w:hAnsi="Calibri"/>
                        </w:rPr>
                        <w:t xml:space="preserve">0, </w:t>
                      </w:r>
                      <w:r>
                        <w:rPr>
                          <w:rFonts w:ascii="Calibri" w:hAnsi="Calibri"/>
                        </w:rPr>
                        <w:t>May</w:t>
                      </w:r>
                      <w:r w:rsidR="00337953">
                        <w:rPr>
                          <w:rFonts w:ascii="Calibri" w:hAnsi="Calibri"/>
                        </w:rPr>
                        <w:t xml:space="preserve"> for $1</w:t>
                      </w:r>
                      <w:r>
                        <w:rPr>
                          <w:rFonts w:ascii="Calibri" w:hAnsi="Calibri"/>
                        </w:rPr>
                        <w:t>9</w:t>
                      </w:r>
                      <w:r w:rsidR="00337953">
                        <w:rPr>
                          <w:rFonts w:ascii="Calibri" w:hAnsi="Calibri"/>
                        </w:rPr>
                        <w:t xml:space="preserve">0, </w:t>
                      </w:r>
                      <w:r>
                        <w:rPr>
                          <w:rFonts w:ascii="Calibri" w:hAnsi="Calibri"/>
                        </w:rPr>
                        <w:t xml:space="preserve">June </w:t>
                      </w:r>
                      <w:r w:rsidR="00337953">
                        <w:rPr>
                          <w:rFonts w:ascii="Calibri" w:hAnsi="Calibri"/>
                        </w:rPr>
                        <w:t>for $1</w:t>
                      </w:r>
                      <w:r>
                        <w:rPr>
                          <w:rFonts w:ascii="Calibri" w:hAnsi="Calibri"/>
                        </w:rPr>
                        <w:t>7</w:t>
                      </w:r>
                      <w:r w:rsidR="00337953">
                        <w:rPr>
                          <w:rFonts w:ascii="Calibri" w:hAnsi="Calibri"/>
                        </w:rPr>
                        <w:t xml:space="preserve">0, </w:t>
                      </w:r>
                      <w:r>
                        <w:rPr>
                          <w:rFonts w:ascii="Calibri" w:hAnsi="Calibri"/>
                        </w:rPr>
                        <w:t>and Jul</w:t>
                      </w:r>
                      <w:r w:rsidR="00337953">
                        <w:rPr>
                          <w:rFonts w:ascii="Calibri" w:hAnsi="Calibri"/>
                        </w:rPr>
                        <w:t>y for $1</w:t>
                      </w:r>
                      <w:r>
                        <w:rPr>
                          <w:rFonts w:ascii="Calibri" w:hAnsi="Calibri"/>
                        </w:rPr>
                        <w:t>5</w:t>
                      </w:r>
                      <w:r w:rsidR="00337953">
                        <w:rPr>
                          <w:rFonts w:ascii="Calibri" w:hAnsi="Calibri"/>
                        </w:rPr>
                        <w:t>0</w:t>
                      </w:r>
                      <w:r>
                        <w:rPr>
                          <w:rFonts w:ascii="Calibri" w:hAnsi="Calibri"/>
                        </w:rPr>
                        <w:t xml:space="preserve">. </w:t>
                      </w:r>
                      <w:r w:rsidR="00337953">
                        <w:rPr>
                          <w:rFonts w:ascii="Calibri" w:hAnsi="Calibri"/>
                        </w:rPr>
                        <w:t xml:space="preserve">All fees include a STC team t-shirt, jersey, </w:t>
                      </w:r>
                      <w:r>
                        <w:rPr>
                          <w:rFonts w:ascii="Calibri" w:hAnsi="Calibri"/>
                        </w:rPr>
                        <w:t>water bottle</w:t>
                      </w:r>
                      <w:r w:rsidR="00337953">
                        <w:rPr>
                          <w:rFonts w:ascii="Calibri" w:hAnsi="Calibri"/>
                        </w:rPr>
                        <w:t>, wristband, and  free participation in the S</w:t>
                      </w:r>
                      <w:r>
                        <w:rPr>
                          <w:rFonts w:ascii="Calibri" w:hAnsi="Calibri"/>
                        </w:rPr>
                        <w:t>hocker Summer Series Track Meets on select Thursday nights in May, June and July at Wichita State University’s Cessna Stadium.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5454F2FF">
                <wp:simplePos x="0" y="0"/>
                <wp:positionH relativeFrom="page">
                  <wp:posOffset>491067</wp:posOffset>
                </wp:positionH>
                <wp:positionV relativeFrom="page">
                  <wp:posOffset>1913467</wp:posOffset>
                </wp:positionV>
                <wp:extent cx="3985895" cy="1642533"/>
                <wp:effectExtent l="0" t="0" r="0" b="8890"/>
                <wp:wrapTight wrapText="bothSides">
                  <wp:wrapPolygon edited="0">
                    <wp:start x="344" y="0"/>
                    <wp:lineTo x="344" y="21550"/>
                    <wp:lineTo x="21197" y="21550"/>
                    <wp:lineTo x="21197" y="0"/>
                    <wp:lineTo x="344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895" cy="1642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7F665BF" w14:textId="264C4132" w:rsidR="00337953" w:rsidRPr="00D06D4F" w:rsidRDefault="00337953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D06D4F">
                              <w:rPr>
                                <w:rFonts w:ascii="Calibri" w:hAnsi="Calibri" w:cs="Arial"/>
                              </w:rPr>
                              <w:t xml:space="preserve">The Shocker Track Club Youth Team - </w:t>
                            </w:r>
                            <w:r w:rsidRPr="00D06D4F">
                              <w:rPr>
                                <w:rFonts w:ascii="Calibri" w:hAnsi="Calibri" w:cs="Arial"/>
                                <w:b/>
                              </w:rPr>
                              <w:t>the only regional youth track club that provides nearly year-round coaching in every event</w:t>
                            </w:r>
                            <w:r w:rsidRPr="00D06D4F">
                              <w:rPr>
                                <w:rFonts w:ascii="Calibri" w:hAnsi="Calibri" w:cs="Arial"/>
                              </w:rPr>
                              <w:t xml:space="preserve"> – is a USATF Club managed by a Director with assistance from the Youth Operations Director, and Head Event Coaches. They are r</w:t>
                            </w:r>
                            <w:r w:rsidRPr="00D06D4F">
                              <w:rPr>
                                <w:rFonts w:ascii="Calibri" w:hAnsi="Calibri" w:cs="Calibri"/>
                              </w:rPr>
                              <w:t xml:space="preserve">esponsible for planning and leading all activities, including: team organization, training activities for athletes and coaches, overall training template, </w:t>
                            </w:r>
                            <w:r w:rsidR="00D06D4F" w:rsidRPr="00D06D4F">
                              <w:rPr>
                                <w:rFonts w:ascii="Calibri" w:hAnsi="Calibri" w:cs="Calibri"/>
                              </w:rPr>
                              <w:t xml:space="preserve">and </w:t>
                            </w:r>
                            <w:r w:rsidRPr="00D06D4F">
                              <w:rPr>
                                <w:rFonts w:ascii="Calibri" w:hAnsi="Calibri" w:cs="Calibri"/>
                              </w:rPr>
                              <w:t>oversight of membership activities</w:t>
                            </w:r>
                            <w:r w:rsidR="00D06D4F" w:rsidRPr="00D06D4F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Pr="00D06D4F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287EAB12" w14:textId="624137E4" w:rsidR="00337953" w:rsidRPr="00D34BCC" w:rsidRDefault="00337953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D00A" id="Text Box 33" o:spid="_x0000_s1035" type="#_x0000_t202" style="position:absolute;margin-left:38.65pt;margin-top:150.65pt;width:313.85pt;height:129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" filled="f" stroked="f">
                <v:textbox inset=",0,,0">
                  <w:txbxContent>
                    <w:p w14:paraId="17F665BF" w14:textId="264C4132" w:rsidR="00337953" w:rsidRPr="00D06D4F" w:rsidRDefault="00337953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D06D4F">
                        <w:rPr>
                          <w:rFonts w:ascii="Calibri" w:hAnsi="Calibri" w:cs="Arial"/>
                        </w:rPr>
                        <w:t xml:space="preserve">The Shocker Track Club Youth Team - </w:t>
                      </w:r>
                      <w:r w:rsidRPr="00D06D4F">
                        <w:rPr>
                          <w:rFonts w:ascii="Calibri" w:hAnsi="Calibri" w:cs="Arial"/>
                          <w:b/>
                        </w:rPr>
                        <w:t>the only regional youth track club that provides nearly year-round coaching in every event</w:t>
                      </w:r>
                      <w:r w:rsidRPr="00D06D4F">
                        <w:rPr>
                          <w:rFonts w:ascii="Calibri" w:hAnsi="Calibri" w:cs="Arial"/>
                        </w:rPr>
                        <w:t xml:space="preserve"> – is a USATF Club managed by a Director with assistance from the Youth Operations Director, and Head Event Coaches. They are r</w:t>
                      </w:r>
                      <w:r w:rsidRPr="00D06D4F">
                        <w:rPr>
                          <w:rFonts w:ascii="Calibri" w:hAnsi="Calibri" w:cs="Calibri"/>
                        </w:rPr>
                        <w:t xml:space="preserve">esponsible for planning and leading all activities, including: team organization, training activities for athletes and coaches, overall training template, </w:t>
                      </w:r>
                      <w:r w:rsidR="00D06D4F" w:rsidRPr="00D06D4F">
                        <w:rPr>
                          <w:rFonts w:ascii="Calibri" w:hAnsi="Calibri" w:cs="Calibri"/>
                        </w:rPr>
                        <w:t xml:space="preserve">and </w:t>
                      </w:r>
                      <w:r w:rsidRPr="00D06D4F">
                        <w:rPr>
                          <w:rFonts w:ascii="Calibri" w:hAnsi="Calibri" w:cs="Calibri"/>
                        </w:rPr>
                        <w:t>oversight of membership activities</w:t>
                      </w:r>
                      <w:r w:rsidR="00D06D4F" w:rsidRPr="00D06D4F">
                        <w:rPr>
                          <w:rFonts w:ascii="Calibri" w:hAnsi="Calibri" w:cs="Calibri"/>
                        </w:rPr>
                        <w:t>.</w:t>
                      </w:r>
                      <w:r w:rsidRPr="00D06D4F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287EAB12" w14:textId="624137E4" w:rsidR="00337953" w:rsidRPr="00D34BCC" w:rsidRDefault="00337953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64E02E7D">
                <wp:simplePos x="0" y="0"/>
                <wp:positionH relativeFrom="page">
                  <wp:posOffset>457200</wp:posOffset>
                </wp:positionH>
                <wp:positionV relativeFrom="page">
                  <wp:posOffset>3656541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0F1540" w14:textId="3235E599" w:rsidR="00337953" w:rsidRPr="00D06D4F" w:rsidRDefault="00337953" w:rsidP="00DE3F2E">
                            <w:pPr>
                              <w:pStyle w:val="Heading3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D06D4F">
                              <w:rPr>
                                <w:b w:val="0"/>
                                <w:sz w:val="28"/>
                                <w:szCs w:val="28"/>
                              </w:rPr>
                              <w:t>Coaches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255C" id="Text Box 34" o:spid="_x0000_s1036" type="#_x0000_t202" style="position:absolute;margin-left:36pt;margin-top:287.9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" filled="f" stroked="f">
                <v:textbox inset=",0,,0">
                  <w:txbxContent>
                    <w:p w14:paraId="0C0F1540" w14:textId="3235E599" w:rsidR="00337953" w:rsidRPr="00D06D4F" w:rsidRDefault="00337953" w:rsidP="00DE3F2E">
                      <w:pPr>
                        <w:pStyle w:val="Heading3"/>
                        <w:rPr>
                          <w:b w:val="0"/>
                          <w:sz w:val="28"/>
                          <w:szCs w:val="28"/>
                        </w:rPr>
                      </w:pPr>
                      <w:r w:rsidRPr="00D06D4F">
                        <w:rPr>
                          <w:b w:val="0"/>
                          <w:sz w:val="28"/>
                          <w:szCs w:val="28"/>
                        </w:rPr>
                        <w:t>Coaches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519888C8">
                <wp:simplePos x="0" y="0"/>
                <wp:positionH relativeFrom="page">
                  <wp:posOffset>473710</wp:posOffset>
                </wp:positionH>
                <wp:positionV relativeFrom="page">
                  <wp:posOffset>3895302</wp:posOffset>
                </wp:positionV>
                <wp:extent cx="3985260" cy="1955588"/>
                <wp:effectExtent l="0" t="0" r="0" b="0"/>
                <wp:wrapThrough wrapText="bothSides">
                  <wp:wrapPolygon edited="0">
                    <wp:start x="344" y="140"/>
                    <wp:lineTo x="344" y="21326"/>
                    <wp:lineTo x="21201" y="21326"/>
                    <wp:lineTo x="21201" y="140"/>
                    <wp:lineTo x="344" y="14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195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7137FAB" w14:textId="0F327805" w:rsidR="00337953" w:rsidRPr="00D06D4F" w:rsidRDefault="003379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D06D4F">
                              <w:rPr>
                                <w:rFonts w:ascii="Calibri" w:hAnsi="Calibri" w:cs="Calibri"/>
                              </w:rPr>
                              <w:t xml:space="preserve">Nearly all Coaches have NCAA Division 1, 2, or NAIA competition experience.  All STC Youth Coaches AND key Volunteers are USATF members, have passed a USA Track &amp; Field background check, and completed the USOC SafeSport training. </w:t>
                            </w:r>
                            <w:r w:rsidRPr="00D06D4F"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</w:p>
                          <w:p w14:paraId="14A64C5D" w14:textId="46E6D01C" w:rsidR="00337953" w:rsidRPr="00D06D4F" w:rsidRDefault="003379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D06D4F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</w:p>
                          <w:p w14:paraId="40AB0356" w14:textId="77777777" w:rsidR="00337953" w:rsidRDefault="003379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337953" w:rsidRPr="00457018" w:rsidRDefault="00337953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5EC" id="Text Box 50" o:spid="_x0000_s1037" type="#_x0000_t202" style="position:absolute;margin-left:37.3pt;margin-top:306.7pt;width:313.8pt;height:154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" filled="f" stroked="f">
                <v:textbox>
                  <w:txbxContent>
                    <w:p w14:paraId="37137FAB" w14:textId="0F327805" w:rsidR="00337953" w:rsidRPr="00D06D4F" w:rsidRDefault="003379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D06D4F">
                        <w:rPr>
                          <w:rFonts w:ascii="Calibri" w:hAnsi="Calibri" w:cs="Calibri"/>
                        </w:rPr>
                        <w:t xml:space="preserve">Nearly all Coaches have NCAA Division 1, 2, or NAIA competition experience.  All STC Youth Coaches AND key Volunteers are USATF members, have passed a USA Track &amp; Field background check, and completed the USOC SafeSport training. </w:t>
                      </w:r>
                      <w:r w:rsidRPr="00D06D4F"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</w:p>
                    <w:p w14:paraId="14A64C5D" w14:textId="46E6D01C" w:rsidR="00337953" w:rsidRPr="00D06D4F" w:rsidRDefault="003379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D06D4F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</w:p>
                    <w:p w14:paraId="40AB0356" w14:textId="77777777" w:rsidR="00337953" w:rsidRDefault="003379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337953" w:rsidRPr="00457018" w:rsidRDefault="00337953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7EC7EF09">
                <wp:simplePos x="0" y="0"/>
                <wp:positionH relativeFrom="page">
                  <wp:posOffset>508000</wp:posOffset>
                </wp:positionH>
                <wp:positionV relativeFrom="page">
                  <wp:posOffset>5850467</wp:posOffset>
                </wp:positionV>
                <wp:extent cx="3759200" cy="330200"/>
                <wp:effectExtent l="0" t="0" r="0" b="0"/>
                <wp:wrapThrough wrapText="bothSides">
                  <wp:wrapPolygon edited="0">
                    <wp:start x="365" y="831"/>
                    <wp:lineTo x="365" y="19938"/>
                    <wp:lineTo x="21162" y="19938"/>
                    <wp:lineTo x="21162" y="831"/>
                    <wp:lineTo x="365" y="831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337953" w:rsidRPr="00D06D4F" w:rsidRDefault="00337953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D06D4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29E6" id="Text Box 32" o:spid="_x0000_s1038" type="#_x0000_t202" style="position:absolute;margin-left:40pt;margin-top:460.65pt;width:296pt;height:26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" filled="f" stroked="f">
                <v:textbox>
                  <w:txbxContent>
                    <w:p w14:paraId="2346D593" w14:textId="5040D498" w:rsidR="00337953" w:rsidRPr="00D06D4F" w:rsidRDefault="00337953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D06D4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66EEC5C6">
                <wp:simplePos x="0" y="0"/>
                <wp:positionH relativeFrom="page">
                  <wp:posOffset>5486400</wp:posOffset>
                </wp:positionH>
                <wp:positionV relativeFrom="page">
                  <wp:posOffset>4385732</wp:posOffset>
                </wp:positionV>
                <wp:extent cx="4114800" cy="1227667"/>
                <wp:effectExtent l="0" t="0" r="0" b="0"/>
                <wp:wrapThrough wrapText="bothSides">
                  <wp:wrapPolygon edited="0">
                    <wp:start x="333" y="223"/>
                    <wp:lineTo x="333" y="21231"/>
                    <wp:lineTo x="21200" y="21231"/>
                    <wp:lineTo x="21200" y="223"/>
                    <wp:lineTo x="333" y="223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227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6172F785" w:rsidR="00337953" w:rsidRPr="00253AD0" w:rsidRDefault="00337953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rFonts w:ascii="Calibri" w:hAnsi="Calibri"/>
                              </w:rPr>
                              <w:t xml:space="preserve">Track &amp; Field practices are held at Wichita State University’s </w:t>
                            </w:r>
                            <w:r w:rsidR="00D06D4F">
                              <w:rPr>
                                <w:rFonts w:ascii="Calibri" w:hAnsi="Calibri"/>
                              </w:rPr>
                              <w:t>Cessna Stadium select Tuesdays, Thursdays and Saturdays in April, on Tuesday and Thursday evenings in May, and on Monday, Tuesday and Wednesday evenings in June and July.</w:t>
                            </w:r>
                            <w:r w:rsidR="00003124">
                              <w:rPr>
                                <w:rFonts w:ascii="Calibri" w:hAnsi="Calibri"/>
                              </w:rPr>
                              <w:t xml:space="preserve"> Complete information about scheduling is available at www.shockertrackclub.com</w:t>
                            </w:r>
                          </w:p>
                          <w:bookmarkEnd w:id="0"/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5D91" id="Text Box 35" o:spid="_x0000_s1039" type="#_x0000_t202" style="position:absolute;margin-left:6in;margin-top:345.35pt;width:324pt;height:96.6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" filled="f" stroked="f">
                <v:textbox>
                  <w:txbxContent>
                    <w:p w14:paraId="2469243F" w14:textId="6172F785" w:rsidR="00337953" w:rsidRPr="00253AD0" w:rsidRDefault="00337953">
                      <w:pPr>
                        <w:rPr>
                          <w:rFonts w:ascii="Calibri" w:hAnsi="Calibri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rFonts w:ascii="Calibri" w:hAnsi="Calibri"/>
                        </w:rPr>
                        <w:t xml:space="preserve">Track &amp; Field practices are held at Wichita State University’s </w:t>
                      </w:r>
                      <w:r w:rsidR="00D06D4F">
                        <w:rPr>
                          <w:rFonts w:ascii="Calibri" w:hAnsi="Calibri"/>
                        </w:rPr>
                        <w:t>Cessna Stadium select Tuesdays, Thursdays and Saturdays in April, on Tuesday and Thursday evenings in May, and on Monday, Tuesday and Wednesday evenings in June and July.</w:t>
                      </w:r>
                      <w:r w:rsidR="00003124">
                        <w:rPr>
                          <w:rFonts w:ascii="Calibri" w:hAnsi="Calibri"/>
                        </w:rPr>
                        <w:t xml:space="preserve"> Complete information about scheduling is available at www.shockertrackclub.com</w:t>
                      </w:r>
                    </w:p>
                    <w:bookmarkEnd w:id="2"/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722758" behindDoc="0" locked="0" layoutInCell="1" allowOverlap="1" wp14:anchorId="7A1536AE" wp14:editId="469E897A">
                <wp:simplePos x="0" y="0"/>
                <wp:positionH relativeFrom="page">
                  <wp:posOffset>5486400</wp:posOffset>
                </wp:positionH>
                <wp:positionV relativeFrom="page">
                  <wp:posOffset>4080086</wp:posOffset>
                </wp:positionV>
                <wp:extent cx="3911600" cy="314960"/>
                <wp:effectExtent l="0" t="0" r="0" b="0"/>
                <wp:wrapThrough wrapText="bothSides">
                  <wp:wrapPolygon edited="0">
                    <wp:start x="140" y="0"/>
                    <wp:lineTo x="140" y="19161"/>
                    <wp:lineTo x="21319" y="19161"/>
                    <wp:lineTo x="21319" y="0"/>
                    <wp:lineTo x="14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E623" w14:textId="17978683" w:rsidR="00337953" w:rsidRPr="00D06D4F" w:rsidRDefault="00337953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D06D4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36AE" id="_x0000_s1040" type="#_x0000_t202" style="position:absolute;margin-left:6in;margin-top:321.25pt;width:308pt;height:24.8pt;z-index:251722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" filled="f" stroked="f">
                <v:textbox>
                  <w:txbxContent>
                    <w:p w14:paraId="6D0DE623" w14:textId="17978683" w:rsidR="00337953" w:rsidRPr="00D06D4F" w:rsidRDefault="00337953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D06D4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Practices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726854" behindDoc="0" locked="0" layoutInCell="1" allowOverlap="1" wp14:anchorId="273B9CE6" wp14:editId="7ED25580">
                <wp:simplePos x="0" y="0"/>
                <wp:positionH relativeFrom="page">
                  <wp:posOffset>5486400</wp:posOffset>
                </wp:positionH>
                <wp:positionV relativeFrom="page">
                  <wp:posOffset>2640118</wp:posOffset>
                </wp:positionV>
                <wp:extent cx="3911600" cy="353695"/>
                <wp:effectExtent l="0" t="0" r="0" b="1905"/>
                <wp:wrapThrough wrapText="bothSides">
                  <wp:wrapPolygon edited="0">
                    <wp:start x="140" y="0"/>
                    <wp:lineTo x="140" y="20165"/>
                    <wp:lineTo x="21319" y="20165"/>
                    <wp:lineTo x="21319" y="0"/>
                    <wp:lineTo x="14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B2C5" w14:textId="35BD7CE9" w:rsidR="00337953" w:rsidRPr="00BA5FBC" w:rsidRDefault="00337953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 xml:space="preserve">Registration </w:t>
                            </w:r>
                            <w:r w:rsidRPr="00BA5FBC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9CE6" id="Text Box 20" o:spid="_x0000_s1041" type="#_x0000_t202" style="position:absolute;margin-left:6in;margin-top:207.9pt;width:308pt;height:27.85pt;z-index:251726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" filled="f" stroked="f">
                <v:textbox>
                  <w:txbxContent>
                    <w:p w14:paraId="22EAB2C5" w14:textId="35BD7CE9" w:rsidR="00337953" w:rsidRPr="00BA5FBC" w:rsidRDefault="00337953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 xml:space="preserve">Registration </w:t>
                      </w:r>
                      <w:r w:rsidRPr="00BA5FBC">
                        <w:rPr>
                          <w:rFonts w:ascii="Impact" w:hAnsi="Impact"/>
                          <w:sz w:val="28"/>
                          <w:szCs w:val="28"/>
                        </w:rPr>
                        <w:t>Fees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6D4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22ED39D4">
                <wp:simplePos x="0" y="0"/>
                <wp:positionH relativeFrom="page">
                  <wp:posOffset>5486400</wp:posOffset>
                </wp:positionH>
                <wp:positionV relativeFrom="page">
                  <wp:posOffset>1811868</wp:posOffset>
                </wp:positionV>
                <wp:extent cx="4001770" cy="770466"/>
                <wp:effectExtent l="0" t="0" r="0" b="4445"/>
                <wp:wrapTight wrapText="bothSides">
                  <wp:wrapPolygon edited="0">
                    <wp:start x="343" y="0"/>
                    <wp:lineTo x="343" y="21369"/>
                    <wp:lineTo x="21182" y="21369"/>
                    <wp:lineTo x="21182" y="0"/>
                    <wp:lineTo x="343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77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0C09925" w14:textId="00BAD5F6" w:rsidR="00337953" w:rsidRPr="0029254A" w:rsidRDefault="00416ADC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Outdoor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Track &amp; Field practices begin on </w:t>
                            </w:r>
                            <w:r>
                              <w:rPr>
                                <w:rFonts w:ascii="Calibri" w:hAnsi="Calibri"/>
                              </w:rPr>
                              <w:t>April 2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, 201</w:t>
                            </w:r>
                            <w:r>
                              <w:rPr>
                                <w:rFonts w:ascii="Calibri" w:hAnsi="Calibri"/>
                              </w:rPr>
                              <w:t>9 and continue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through </w:t>
                            </w:r>
                            <w:r>
                              <w:rPr>
                                <w:rFonts w:ascii="Calibri" w:hAnsi="Calibri"/>
                              </w:rPr>
                              <w:t>Ju</w:t>
                            </w:r>
                            <w:r w:rsidR="00D06D4F">
                              <w:rPr>
                                <w:rFonts w:ascii="Calibri" w:hAnsi="Calibri"/>
                              </w:rPr>
                              <w:t>ly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3</w:t>
                            </w:r>
                            <w:r w:rsidR="00D06D4F">
                              <w:rPr>
                                <w:rFonts w:ascii="Calibri" w:hAnsi="Calibri"/>
                              </w:rPr>
                              <w:t>1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, 2019.  Coaching in every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event in Track &amp; Field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is provided.  Pole Vault practices begin on </w:t>
                            </w:r>
                            <w:r w:rsidR="00D06D4F">
                              <w:rPr>
                                <w:rFonts w:ascii="Calibri" w:hAnsi="Calibri"/>
                              </w:rPr>
                              <w:t>June 3, 2019.</w:t>
                            </w:r>
                          </w:p>
                          <w:p w14:paraId="67338158" w14:textId="2F300BDF" w:rsidR="00337953" w:rsidRPr="00C52785" w:rsidRDefault="00337953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337953" w:rsidRPr="00F73912" w:rsidRDefault="00337953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337953" w:rsidRPr="00AC2BB6" w:rsidRDefault="00337953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0E54" id="Text Box 61" o:spid="_x0000_s1042" type="#_x0000_t202" style="position:absolute;margin-left:6in;margin-top:142.65pt;width:315.1pt;height:60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" filled="f" stroked="f">
                <v:textbox inset=",0,,0">
                  <w:txbxContent>
                    <w:p w14:paraId="50C09925" w14:textId="00BAD5F6" w:rsidR="00337953" w:rsidRPr="0029254A" w:rsidRDefault="00416ADC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Outdoor </w:t>
                      </w:r>
                      <w:r w:rsidR="00337953">
                        <w:rPr>
                          <w:rFonts w:ascii="Calibri" w:hAnsi="Calibri"/>
                        </w:rPr>
                        <w:t xml:space="preserve">Track &amp; Field practices begin on </w:t>
                      </w:r>
                      <w:r>
                        <w:rPr>
                          <w:rFonts w:ascii="Calibri" w:hAnsi="Calibri"/>
                        </w:rPr>
                        <w:t>April 2</w:t>
                      </w:r>
                      <w:r w:rsidR="00337953">
                        <w:rPr>
                          <w:rFonts w:ascii="Calibri" w:hAnsi="Calibri"/>
                        </w:rPr>
                        <w:t>, 201</w:t>
                      </w:r>
                      <w:r>
                        <w:rPr>
                          <w:rFonts w:ascii="Calibri" w:hAnsi="Calibri"/>
                        </w:rPr>
                        <w:t>9 and continue</w:t>
                      </w:r>
                      <w:r w:rsidR="00337953">
                        <w:rPr>
                          <w:rFonts w:ascii="Calibri" w:hAnsi="Calibri"/>
                        </w:rPr>
                        <w:t xml:space="preserve"> through </w:t>
                      </w:r>
                      <w:r>
                        <w:rPr>
                          <w:rFonts w:ascii="Calibri" w:hAnsi="Calibri"/>
                        </w:rPr>
                        <w:t>Ju</w:t>
                      </w:r>
                      <w:r w:rsidR="00D06D4F">
                        <w:rPr>
                          <w:rFonts w:ascii="Calibri" w:hAnsi="Calibri"/>
                        </w:rPr>
                        <w:t>ly</w:t>
                      </w:r>
                      <w:r>
                        <w:rPr>
                          <w:rFonts w:ascii="Calibri" w:hAnsi="Calibri"/>
                        </w:rPr>
                        <w:t xml:space="preserve"> 3</w:t>
                      </w:r>
                      <w:r w:rsidR="00D06D4F">
                        <w:rPr>
                          <w:rFonts w:ascii="Calibri" w:hAnsi="Calibri"/>
                        </w:rPr>
                        <w:t>1</w:t>
                      </w:r>
                      <w:r w:rsidR="00337953">
                        <w:rPr>
                          <w:rFonts w:ascii="Calibri" w:hAnsi="Calibri"/>
                        </w:rPr>
                        <w:t>, 2019.  Coaching in every</w:t>
                      </w:r>
                      <w:r>
                        <w:rPr>
                          <w:rFonts w:ascii="Calibri" w:hAnsi="Calibri"/>
                        </w:rPr>
                        <w:t xml:space="preserve"> event in Track &amp; Field </w:t>
                      </w:r>
                      <w:r w:rsidR="00337953">
                        <w:rPr>
                          <w:rFonts w:ascii="Calibri" w:hAnsi="Calibri"/>
                        </w:rPr>
                        <w:t xml:space="preserve">is provided.  Pole Vault practices begin on </w:t>
                      </w:r>
                      <w:r w:rsidR="00D06D4F">
                        <w:rPr>
                          <w:rFonts w:ascii="Calibri" w:hAnsi="Calibri"/>
                        </w:rPr>
                        <w:t>June 3, 2019.</w:t>
                      </w:r>
                    </w:p>
                    <w:p w14:paraId="67338158" w14:textId="2F300BDF" w:rsidR="00337953" w:rsidRPr="00C52785" w:rsidRDefault="00337953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337953" w:rsidRPr="00F73912" w:rsidRDefault="00337953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337953" w:rsidRPr="00AC2BB6" w:rsidRDefault="00337953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7953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17C3E8D4">
                <wp:simplePos x="0" y="0"/>
                <wp:positionH relativeFrom="page">
                  <wp:posOffset>508000</wp:posOffset>
                </wp:positionH>
                <wp:positionV relativeFrom="page">
                  <wp:posOffset>6134100</wp:posOffset>
                </wp:positionV>
                <wp:extent cx="3822700" cy="342900"/>
                <wp:effectExtent l="0" t="0" r="0" b="12700"/>
                <wp:wrapThrough wrapText="bothSides">
                  <wp:wrapPolygon edited="0">
                    <wp:start x="144" y="0"/>
                    <wp:lineTo x="144" y="20800"/>
                    <wp:lineTo x="21241" y="20800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0D66373D" w:rsidR="00337953" w:rsidRDefault="00337953">
                            <w:r>
                              <w:rPr>
                                <w:rFonts w:ascii="Calibri" w:hAnsi="Calibri"/>
                              </w:rPr>
                              <w:t>I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nformational meeting</w:t>
                            </w:r>
                            <w:r>
                              <w:rPr>
                                <w:rFonts w:ascii="Calibri" w:hAnsi="Calibri"/>
                              </w:rPr>
                              <w:t>s are held regularly at practices.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6DD1" id="Text Box 36" o:spid="_x0000_s1043" type="#_x0000_t202" style="position:absolute;margin-left:40pt;margin-top:483pt;width:301pt;height:27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" filled="f" stroked="f">
                <v:textbox>
                  <w:txbxContent>
                    <w:p w14:paraId="7AAB1AA8" w14:textId="0D66373D" w:rsidR="00337953" w:rsidRDefault="00337953">
                      <w:r>
                        <w:rPr>
                          <w:rFonts w:ascii="Calibri" w:hAnsi="Calibri"/>
                        </w:rPr>
                        <w:t>I</w:t>
                      </w:r>
                      <w:r w:rsidRPr="007340F5">
                        <w:rPr>
                          <w:rFonts w:ascii="Calibri" w:hAnsi="Calibri"/>
                        </w:rPr>
                        <w:t>nformational meeting</w:t>
                      </w:r>
                      <w:r>
                        <w:rPr>
                          <w:rFonts w:ascii="Calibri" w:hAnsi="Calibri"/>
                        </w:rPr>
                        <w:t>s are held regularly at practices.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3D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79F83284">
                <wp:simplePos x="0" y="0"/>
                <wp:positionH relativeFrom="page">
                  <wp:posOffset>5486400</wp:posOffset>
                </wp:positionH>
                <wp:positionV relativeFrom="page">
                  <wp:posOffset>1600835</wp:posOffset>
                </wp:positionV>
                <wp:extent cx="4191000" cy="203835"/>
                <wp:effectExtent l="0" t="0" r="0" b="2476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E42998" w14:textId="4B3B0719" w:rsidR="00337953" w:rsidRPr="00346CEE" w:rsidRDefault="00337953" w:rsidP="00DE3F2E">
                            <w:pPr>
                              <w:pStyle w:val="Heading1"/>
                              <w:rPr>
                                <w:b w:val="0"/>
                              </w:rPr>
                            </w:pPr>
                            <w:r w:rsidRPr="00346CEE">
                              <w:rPr>
                                <w:b w:val="0"/>
                              </w:rPr>
                              <w:t>The Program</w:t>
                            </w:r>
                          </w:p>
                          <w:p w14:paraId="0383A84F" w14:textId="77777777" w:rsidR="00337953" w:rsidRDefault="00337953" w:rsidP="00DE3F2E">
                            <w:pPr>
                              <w:pStyle w:val="Heading1"/>
                            </w:pPr>
                          </w:p>
                          <w:p w14:paraId="6CDC837D" w14:textId="77777777" w:rsidR="00337953" w:rsidRDefault="00337953" w:rsidP="00DE3F2E">
                            <w:pPr>
                              <w:pStyle w:val="Heading1"/>
                            </w:pPr>
                          </w:p>
                          <w:p w14:paraId="62AD335E" w14:textId="77777777" w:rsidR="00337953" w:rsidRDefault="00337953" w:rsidP="00DE3F2E">
                            <w:pPr>
                              <w:pStyle w:val="Heading1"/>
                            </w:pPr>
                          </w:p>
                          <w:p w14:paraId="299878CA" w14:textId="77777777" w:rsidR="00337953" w:rsidRDefault="00337953" w:rsidP="00DE3F2E">
                            <w:pPr>
                              <w:pStyle w:val="Heading1"/>
                            </w:pPr>
                          </w:p>
                          <w:p w14:paraId="4C467E75" w14:textId="595E967A" w:rsidR="00337953" w:rsidRPr="00AC2BB6" w:rsidRDefault="00337953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220E" id="Text Box 60" o:spid="_x0000_s1044" type="#_x0000_t202" style="position:absolute;margin-left:6in;margin-top:126.05pt;width:330pt;height:16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" filled="f" stroked="f">
                <v:textbox inset=",0,,0">
                  <w:txbxContent>
                    <w:p w14:paraId="4FE42998" w14:textId="4B3B0719" w:rsidR="00337953" w:rsidRPr="00346CEE" w:rsidRDefault="00337953" w:rsidP="00DE3F2E">
                      <w:pPr>
                        <w:pStyle w:val="Heading1"/>
                        <w:rPr>
                          <w:b w:val="0"/>
                        </w:rPr>
                      </w:pPr>
                      <w:r w:rsidRPr="00346CEE">
                        <w:rPr>
                          <w:b w:val="0"/>
                        </w:rPr>
                        <w:t>The Program</w:t>
                      </w:r>
                    </w:p>
                    <w:p w14:paraId="0383A84F" w14:textId="77777777" w:rsidR="00337953" w:rsidRDefault="00337953" w:rsidP="00DE3F2E">
                      <w:pPr>
                        <w:pStyle w:val="Heading1"/>
                      </w:pPr>
                    </w:p>
                    <w:p w14:paraId="6CDC837D" w14:textId="77777777" w:rsidR="00337953" w:rsidRDefault="00337953" w:rsidP="00DE3F2E">
                      <w:pPr>
                        <w:pStyle w:val="Heading1"/>
                      </w:pPr>
                    </w:p>
                    <w:p w14:paraId="62AD335E" w14:textId="77777777" w:rsidR="00337953" w:rsidRDefault="00337953" w:rsidP="00DE3F2E">
                      <w:pPr>
                        <w:pStyle w:val="Heading1"/>
                      </w:pPr>
                    </w:p>
                    <w:p w14:paraId="299878CA" w14:textId="77777777" w:rsidR="00337953" w:rsidRDefault="00337953" w:rsidP="00DE3F2E">
                      <w:pPr>
                        <w:pStyle w:val="Heading1"/>
                      </w:pPr>
                    </w:p>
                    <w:p w14:paraId="4C467E75" w14:textId="595E967A" w:rsidR="00337953" w:rsidRPr="00AC2BB6" w:rsidRDefault="00337953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4B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6CEC1D31">
                <wp:simplePos x="0" y="0"/>
                <wp:positionH relativeFrom="page">
                  <wp:posOffset>488950</wp:posOffset>
                </wp:positionH>
                <wp:positionV relativeFrom="page">
                  <wp:posOffset>1599565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AAEFA68" w14:textId="548DDBB1" w:rsidR="00337953" w:rsidRPr="00D06D4F" w:rsidRDefault="00337953" w:rsidP="00DE3F2E">
                            <w:pPr>
                              <w:pStyle w:val="Heading3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D06D4F">
                              <w:rPr>
                                <w:b w:val="0"/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8F01" id="Text Box 214" o:spid="_x0000_s1045" type="#_x0000_t202" style="position:absolute;margin-left:38.5pt;margin-top:125.95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" filled="f" stroked="f">
                <v:textbox inset=",0,,0">
                  <w:txbxContent>
                    <w:p w14:paraId="7AAEFA68" w14:textId="548DDBB1" w:rsidR="00337953" w:rsidRPr="00D06D4F" w:rsidRDefault="00337953" w:rsidP="00DE3F2E">
                      <w:pPr>
                        <w:pStyle w:val="Heading3"/>
                        <w:rPr>
                          <w:b w:val="0"/>
                          <w:sz w:val="28"/>
                          <w:szCs w:val="28"/>
                        </w:rPr>
                      </w:pPr>
                      <w:r w:rsidRPr="00D06D4F">
                        <w:rPr>
                          <w:b w:val="0"/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17E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399EB707">
                <wp:simplePos x="0" y="0"/>
                <wp:positionH relativeFrom="page">
                  <wp:posOffset>1384300</wp:posOffset>
                </wp:positionH>
                <wp:positionV relativeFrom="page">
                  <wp:posOffset>6477000</wp:posOffset>
                </wp:positionV>
                <wp:extent cx="2336800" cy="927100"/>
                <wp:effectExtent l="0" t="0" r="0" b="12700"/>
                <wp:wrapTight wrapText="bothSides">
                  <wp:wrapPolygon edited="0">
                    <wp:start x="235" y="0"/>
                    <wp:lineTo x="235" y="21304"/>
                    <wp:lineTo x="21130" y="21304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00D180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2239A3DA" w:rsidR="00337953" w:rsidRDefault="00EF66F1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hyperlink r:id="rId10" w:history="1">
                              <w:r w:rsidR="00337953" w:rsidRPr="00FF5235">
                                <w:rPr>
                                  <w:rStyle w:val="Hyperlink"/>
                                  <w:rFonts w:ascii="Impact" w:hAnsi="Impact"/>
                                </w:rPr>
                                <w:t>youth@shockertrackclub.com</w:t>
                              </w:r>
                            </w:hyperlink>
                          </w:p>
                          <w:p w14:paraId="16E6F6B4" w14:textId="184F9BAB" w:rsidR="00337953" w:rsidRPr="00712E47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asstyouth@shockertrackclub.com</w:t>
                            </w:r>
                          </w:p>
                          <w:p w14:paraId="27651780" w14:textId="77777777" w:rsidR="00337953" w:rsidRPr="00857F6B" w:rsidRDefault="00337953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margin-left:109pt;margin-top:510pt;width:184pt;height:7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" filled="f" stroked="f">
                <v:textbox inset=",0,,0">
                  <w:txbxContent>
                    <w:p w14:paraId="7400D180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2239A3DA" w:rsidR="00337953" w:rsidRDefault="00731D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hyperlink r:id="rId12" w:history="1">
                        <w:r w:rsidR="00337953" w:rsidRPr="00FF5235">
                          <w:rPr>
                            <w:rStyle w:val="Hyperlink"/>
                            <w:rFonts w:ascii="Impact" w:hAnsi="Impact"/>
                          </w:rPr>
                          <w:t>youth@shockertrackclub.com</w:t>
                        </w:r>
                      </w:hyperlink>
                    </w:p>
                    <w:p w14:paraId="16E6F6B4" w14:textId="184F9BAB" w:rsidR="00337953" w:rsidRPr="00712E47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asstyouth@shockertrackclub.com</w:t>
                      </w:r>
                    </w:p>
                    <w:p w14:paraId="27651780" w14:textId="77777777" w:rsidR="00337953" w:rsidRPr="00857F6B" w:rsidRDefault="00337953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AE25B9A" w14:textId="448BB32B" w:rsidR="00337953" w:rsidRDefault="00337953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support Wichita area Track and Field and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Cross Country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4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DqPLGA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448BB32B" w:rsidR="00337953" w:rsidRDefault="00337953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1ABA1B1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BD8ABB" w14:textId="3649B81A" w:rsidR="00337953" w:rsidRPr="00665ABF" w:rsidRDefault="00337953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48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NM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0b&#10;mKxNp61F9QTtJQVUP/QQTGXYNEL+wGiACZdh9X1LJMWo/cChRRM/DM1ItAfYyEvp+iglvAQTGdYY&#10;jdulHsfntpds04CHcRhwMYd2rpnttHM0hyEA08sCfpi0Zjxenq3W+X8w+w0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JXcDTP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337953" w:rsidRPr="00665ABF" w:rsidRDefault="00337953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bookmarkStart w:id="4" w:name="_GoBack"/>
      <w:bookmarkEnd w:id="4"/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9FA5C8" w14:textId="44DA81D6" w:rsidR="00337953" w:rsidRDefault="00337953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49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" filled="f" stroked="f">
                <v:textbox inset=",0,,0">
                  <w:txbxContent>
                    <w:p w14:paraId="3F9FA5C8" w14:textId="44DA81D6" w:rsidR="00337953" w:rsidRDefault="00337953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6D2BDC" w14:textId="71677A53" w:rsidR="00337953" w:rsidRDefault="00337953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50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VYj4&#10;rf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337953" w:rsidRDefault="00337953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15F3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72E9C" w14:textId="77777777" w:rsidR="00EF66F1" w:rsidRDefault="00EF66F1">
      <w:r>
        <w:separator/>
      </w:r>
    </w:p>
  </w:endnote>
  <w:endnote w:type="continuationSeparator" w:id="0">
    <w:p w14:paraId="1DEDB0A8" w14:textId="77777777" w:rsidR="00EF66F1" w:rsidRDefault="00EF6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PMincho">
    <w:altName w:val="MS Gothic"/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SoeiKakugothicUB">
    <w:altName w:val="HGP創英角ｺﾞｼｯｸUB"/>
    <w:panose1 w:val="020B0900000000000000"/>
    <w:charset w:val="8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3A7ED" w14:textId="77777777" w:rsidR="00337953" w:rsidRDefault="003379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29056" w14:textId="77777777" w:rsidR="00EF66F1" w:rsidRDefault="00EF66F1">
      <w:r>
        <w:separator/>
      </w:r>
    </w:p>
  </w:footnote>
  <w:footnote w:type="continuationSeparator" w:id="0">
    <w:p w14:paraId="0B477356" w14:textId="77777777" w:rsidR="00EF66F1" w:rsidRDefault="00EF6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C34F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8A78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03124"/>
    <w:rsid w:val="00020C99"/>
    <w:rsid w:val="00033CBD"/>
    <w:rsid w:val="00034643"/>
    <w:rsid w:val="00043B29"/>
    <w:rsid w:val="00050856"/>
    <w:rsid w:val="00054981"/>
    <w:rsid w:val="00083723"/>
    <w:rsid w:val="000865B9"/>
    <w:rsid w:val="000A5055"/>
    <w:rsid w:val="000B3B02"/>
    <w:rsid w:val="000B727D"/>
    <w:rsid w:val="000C4656"/>
    <w:rsid w:val="000D4D8A"/>
    <w:rsid w:val="000E40ED"/>
    <w:rsid w:val="000F23D4"/>
    <w:rsid w:val="001223E6"/>
    <w:rsid w:val="00123DB7"/>
    <w:rsid w:val="001279CD"/>
    <w:rsid w:val="00153D2B"/>
    <w:rsid w:val="0016382E"/>
    <w:rsid w:val="00171B12"/>
    <w:rsid w:val="00174F40"/>
    <w:rsid w:val="00182D8A"/>
    <w:rsid w:val="001865E0"/>
    <w:rsid w:val="00190227"/>
    <w:rsid w:val="00196C23"/>
    <w:rsid w:val="001C1206"/>
    <w:rsid w:val="001E0A09"/>
    <w:rsid w:val="001E1D17"/>
    <w:rsid w:val="001F0579"/>
    <w:rsid w:val="0020075A"/>
    <w:rsid w:val="00213FD5"/>
    <w:rsid w:val="00216B5A"/>
    <w:rsid w:val="00253AD0"/>
    <w:rsid w:val="002713C4"/>
    <w:rsid w:val="002753B3"/>
    <w:rsid w:val="00290142"/>
    <w:rsid w:val="0029254A"/>
    <w:rsid w:val="002A5894"/>
    <w:rsid w:val="002C6F4B"/>
    <w:rsid w:val="002D3826"/>
    <w:rsid w:val="002E0DCB"/>
    <w:rsid w:val="002F2882"/>
    <w:rsid w:val="00311B91"/>
    <w:rsid w:val="00333529"/>
    <w:rsid w:val="00333EEE"/>
    <w:rsid w:val="0033418E"/>
    <w:rsid w:val="003357E0"/>
    <w:rsid w:val="00337953"/>
    <w:rsid w:val="00344697"/>
    <w:rsid w:val="00346CEE"/>
    <w:rsid w:val="003908D3"/>
    <w:rsid w:val="00392234"/>
    <w:rsid w:val="003A3E27"/>
    <w:rsid w:val="003D4B0D"/>
    <w:rsid w:val="003D556E"/>
    <w:rsid w:val="003F17E8"/>
    <w:rsid w:val="003F6FB1"/>
    <w:rsid w:val="00400201"/>
    <w:rsid w:val="004017EF"/>
    <w:rsid w:val="00416ADC"/>
    <w:rsid w:val="00434ABB"/>
    <w:rsid w:val="0044662C"/>
    <w:rsid w:val="0044718B"/>
    <w:rsid w:val="00457018"/>
    <w:rsid w:val="004573FB"/>
    <w:rsid w:val="004D0FA8"/>
    <w:rsid w:val="004E2CF0"/>
    <w:rsid w:val="004F727F"/>
    <w:rsid w:val="005019B1"/>
    <w:rsid w:val="00516EFE"/>
    <w:rsid w:val="00541477"/>
    <w:rsid w:val="00541CC4"/>
    <w:rsid w:val="00547126"/>
    <w:rsid w:val="00562797"/>
    <w:rsid w:val="005870D4"/>
    <w:rsid w:val="0059593C"/>
    <w:rsid w:val="005C177E"/>
    <w:rsid w:val="005D2C5E"/>
    <w:rsid w:val="005D4F7B"/>
    <w:rsid w:val="005F3D86"/>
    <w:rsid w:val="00625FDD"/>
    <w:rsid w:val="006302A0"/>
    <w:rsid w:val="00635394"/>
    <w:rsid w:val="00645106"/>
    <w:rsid w:val="00660441"/>
    <w:rsid w:val="00665ABF"/>
    <w:rsid w:val="006B0C68"/>
    <w:rsid w:val="006C0F8F"/>
    <w:rsid w:val="006C0F9D"/>
    <w:rsid w:val="006D037C"/>
    <w:rsid w:val="006D24AF"/>
    <w:rsid w:val="006D498D"/>
    <w:rsid w:val="006E1021"/>
    <w:rsid w:val="006E2166"/>
    <w:rsid w:val="006F1E04"/>
    <w:rsid w:val="00701C40"/>
    <w:rsid w:val="00712E47"/>
    <w:rsid w:val="00730182"/>
    <w:rsid w:val="00731D64"/>
    <w:rsid w:val="007340F5"/>
    <w:rsid w:val="00740BAA"/>
    <w:rsid w:val="007644A9"/>
    <w:rsid w:val="00784325"/>
    <w:rsid w:val="007C2717"/>
    <w:rsid w:val="007E3B70"/>
    <w:rsid w:val="007F47D4"/>
    <w:rsid w:val="00822918"/>
    <w:rsid w:val="0083350F"/>
    <w:rsid w:val="00847B68"/>
    <w:rsid w:val="0085624B"/>
    <w:rsid w:val="00896E7C"/>
    <w:rsid w:val="008A00BA"/>
    <w:rsid w:val="008B2128"/>
    <w:rsid w:val="008C71CB"/>
    <w:rsid w:val="008F31EA"/>
    <w:rsid w:val="008F346E"/>
    <w:rsid w:val="008F6BE1"/>
    <w:rsid w:val="008F6E44"/>
    <w:rsid w:val="00903C74"/>
    <w:rsid w:val="009174E2"/>
    <w:rsid w:val="0096084E"/>
    <w:rsid w:val="00971D53"/>
    <w:rsid w:val="00986C25"/>
    <w:rsid w:val="00990284"/>
    <w:rsid w:val="009C5BEA"/>
    <w:rsid w:val="009E0266"/>
    <w:rsid w:val="009E219E"/>
    <w:rsid w:val="009E286F"/>
    <w:rsid w:val="009F791E"/>
    <w:rsid w:val="00A071D7"/>
    <w:rsid w:val="00A23A8F"/>
    <w:rsid w:val="00A26229"/>
    <w:rsid w:val="00A35108"/>
    <w:rsid w:val="00A50AE1"/>
    <w:rsid w:val="00A70C2D"/>
    <w:rsid w:val="00A70D2E"/>
    <w:rsid w:val="00AA51B2"/>
    <w:rsid w:val="00AC1013"/>
    <w:rsid w:val="00AC3DA2"/>
    <w:rsid w:val="00B06AD0"/>
    <w:rsid w:val="00B06C1A"/>
    <w:rsid w:val="00B07C26"/>
    <w:rsid w:val="00B12A9E"/>
    <w:rsid w:val="00B13C87"/>
    <w:rsid w:val="00B20547"/>
    <w:rsid w:val="00B220F2"/>
    <w:rsid w:val="00B25E8E"/>
    <w:rsid w:val="00B3431C"/>
    <w:rsid w:val="00B64328"/>
    <w:rsid w:val="00B70547"/>
    <w:rsid w:val="00B74D23"/>
    <w:rsid w:val="00B75FB2"/>
    <w:rsid w:val="00BA5FBC"/>
    <w:rsid w:val="00BF492D"/>
    <w:rsid w:val="00C04127"/>
    <w:rsid w:val="00C12165"/>
    <w:rsid w:val="00C353D5"/>
    <w:rsid w:val="00C42906"/>
    <w:rsid w:val="00C442BE"/>
    <w:rsid w:val="00C460CA"/>
    <w:rsid w:val="00C52785"/>
    <w:rsid w:val="00C73E54"/>
    <w:rsid w:val="00C96022"/>
    <w:rsid w:val="00CB7A15"/>
    <w:rsid w:val="00CD417B"/>
    <w:rsid w:val="00CD62E9"/>
    <w:rsid w:val="00CE17EB"/>
    <w:rsid w:val="00CE40AB"/>
    <w:rsid w:val="00CF0948"/>
    <w:rsid w:val="00D06D4F"/>
    <w:rsid w:val="00D07A6E"/>
    <w:rsid w:val="00D141DF"/>
    <w:rsid w:val="00D15F3E"/>
    <w:rsid w:val="00D24E67"/>
    <w:rsid w:val="00D2573D"/>
    <w:rsid w:val="00D34BCC"/>
    <w:rsid w:val="00D452EE"/>
    <w:rsid w:val="00D85879"/>
    <w:rsid w:val="00DA6154"/>
    <w:rsid w:val="00DC1557"/>
    <w:rsid w:val="00DC6C51"/>
    <w:rsid w:val="00DE3104"/>
    <w:rsid w:val="00DE3F2E"/>
    <w:rsid w:val="00DF733D"/>
    <w:rsid w:val="00E04287"/>
    <w:rsid w:val="00E07889"/>
    <w:rsid w:val="00E142F3"/>
    <w:rsid w:val="00E5109B"/>
    <w:rsid w:val="00E54C88"/>
    <w:rsid w:val="00E645D5"/>
    <w:rsid w:val="00E83CF5"/>
    <w:rsid w:val="00EA5A1E"/>
    <w:rsid w:val="00EA6757"/>
    <w:rsid w:val="00EB01E2"/>
    <w:rsid w:val="00EC1640"/>
    <w:rsid w:val="00EC4045"/>
    <w:rsid w:val="00ED0A59"/>
    <w:rsid w:val="00ED148B"/>
    <w:rsid w:val="00ED4666"/>
    <w:rsid w:val="00EF66F1"/>
    <w:rsid w:val="00F62BD5"/>
    <w:rsid w:val="00F63AA5"/>
    <w:rsid w:val="00F73912"/>
    <w:rsid w:val="00F75C48"/>
    <w:rsid w:val="00F85422"/>
    <w:rsid w:val="00F91F0A"/>
    <w:rsid w:val="00F9561B"/>
    <w:rsid w:val="00FC36BC"/>
    <w:rsid w:val="00FD50CD"/>
    <w:rsid w:val="00FE19A4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  <w15:docId w15:val="{2073F8A7-F039-DB41-B082-3A2F3381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youth@shockertrackclub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youth@shockertrackclub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Macintosh%20HD:Applications:Microsoft%20Office%202011:Office:Media:Templates:Publishing%20Layout%20View:Programs:Picture%20Program.dotx</Template>
  <TotalTime>10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Muci, Alex</cp:lastModifiedBy>
  <cp:revision>4</cp:revision>
  <cp:lastPrinted>2018-09-10T19:45:00Z</cp:lastPrinted>
  <dcterms:created xsi:type="dcterms:W3CDTF">2019-03-06T05:10:00Z</dcterms:created>
  <dcterms:modified xsi:type="dcterms:W3CDTF">2019-03-06T05:23:00Z</dcterms:modified>
  <cp:category/>
</cp:coreProperties>
</file>