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4C7599DD" w:rsidR="00DE3F2E" w:rsidRDefault="004E2CF0" w:rsidP="009E286F">
      <w:bookmarkStart w:id="0" w:name="_GoBack"/>
      <w:r>
        <w:rPr>
          <w:noProof/>
        </w:rPr>
        <w:drawing>
          <wp:anchor distT="0" distB="0" distL="114300" distR="114300" simplePos="0" relativeHeight="251728902" behindDoc="0" locked="0" layoutInCell="1" allowOverlap="1" wp14:anchorId="38225741" wp14:editId="4F6E8FD4">
            <wp:simplePos x="0" y="0"/>
            <wp:positionH relativeFrom="page">
              <wp:posOffset>528320</wp:posOffset>
            </wp:positionH>
            <wp:positionV relativeFrom="page">
              <wp:posOffset>1070610</wp:posOffset>
            </wp:positionV>
            <wp:extent cx="1911985" cy="1437640"/>
            <wp:effectExtent l="8573" t="0" r="1587" b="1588"/>
            <wp:wrapThrough wrapText="bothSides">
              <wp:wrapPolygon edited="0">
                <wp:start x="21503" y="-129"/>
                <wp:lineTo x="269" y="-129"/>
                <wp:lineTo x="269" y="21242"/>
                <wp:lineTo x="21503" y="21242"/>
                <wp:lineTo x="21503" y="-129"/>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57.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911985" cy="1437640"/>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8745" distR="118745" simplePos="0" relativeHeight="251694084" behindDoc="0" locked="0" layoutInCell="0" allowOverlap="1" wp14:anchorId="38653861" wp14:editId="569C90DF">
            <wp:simplePos x="0" y="0"/>
            <wp:positionH relativeFrom="page">
              <wp:posOffset>2478405</wp:posOffset>
            </wp:positionH>
            <wp:positionV relativeFrom="page">
              <wp:posOffset>1115695</wp:posOffset>
            </wp:positionV>
            <wp:extent cx="1922145" cy="1281430"/>
            <wp:effectExtent l="0" t="0" r="8255" b="0"/>
            <wp:wrapTight wrapText="bothSides">
              <wp:wrapPolygon edited="0">
                <wp:start x="0" y="0"/>
                <wp:lineTo x="0" y="20979"/>
                <wp:lineTo x="21407" y="20979"/>
                <wp:lineTo x="21407" y="0"/>
                <wp:lineTo x="0" y="0"/>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1922145" cy="1281430"/>
                    </a:xfrm>
                    <a:prstGeom prst="rect">
                      <a:avLst/>
                    </a:prstGeom>
                  </pic:spPr>
                </pic:pic>
              </a:graphicData>
            </a:graphic>
            <wp14:sizeRelH relativeFrom="margin">
              <wp14:pctWidth>0</wp14:pctWidth>
            </wp14:sizeRelH>
            <wp14:sizeRelV relativeFrom="margin">
              <wp14:pctHeight>0</wp14:pctHeight>
            </wp14:sizeRelV>
          </wp:anchor>
        </w:drawing>
      </w:r>
      <w:r w:rsidR="00311B91">
        <w:rPr>
          <w:noProof/>
        </w:rPr>
        <mc:AlternateContent>
          <mc:Choice Requires="wps">
            <w:drawing>
              <wp:anchor distT="0" distB="0" distL="114300" distR="114300" simplePos="0" relativeHeight="251694086" behindDoc="0" locked="0" layoutInCell="1" allowOverlap="1" wp14:anchorId="104DD5B5" wp14:editId="664005D7">
                <wp:simplePos x="0" y="0"/>
                <wp:positionH relativeFrom="page">
                  <wp:posOffset>5499100</wp:posOffset>
                </wp:positionH>
                <wp:positionV relativeFrom="page">
                  <wp:posOffset>4210685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3D811FF8" w:rsidR="00337953" w:rsidRPr="007644A9" w:rsidRDefault="00337953" w:rsidP="00DE3F2E">
                            <w:pPr>
                              <w:pStyle w:val="Date"/>
                              <w:rPr>
                                <w:sz w:val="72"/>
                                <w:szCs w:val="72"/>
                              </w:rPr>
                            </w:pPr>
                            <w:r>
                              <w:rPr>
                                <w:sz w:val="72"/>
                                <w:szCs w:val="72"/>
                              </w:rPr>
                              <w:t>Indoor 2018 - 2019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433pt;margin-top:331.5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Hn8vECAABP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" filled="f" stroked="f">
                <v:textbox inset=",0,,0">
                  <w:txbxContent>
                    <w:p w14:paraId="437F2887" w14:textId="3D811FF8" w:rsidR="00337953" w:rsidRPr="007644A9" w:rsidRDefault="00337953" w:rsidP="00DE3F2E">
                      <w:pPr>
                        <w:pStyle w:val="Date"/>
                        <w:rPr>
                          <w:sz w:val="72"/>
                          <w:szCs w:val="72"/>
                        </w:rPr>
                      </w:pPr>
                      <w:r>
                        <w:rPr>
                          <w:sz w:val="72"/>
                          <w:szCs w:val="72"/>
                        </w:rPr>
                        <w:t>Indoor 2018 - 2019</w:t>
                      </w:r>
                    </w:p>
                  </w:txbxContent>
                </v:textbox>
                <w10:wrap anchorx="page" anchory="page"/>
              </v:shape>
            </w:pict>
          </mc:Fallback>
        </mc:AlternateContent>
      </w:r>
      <w:r w:rsidR="00EC4045">
        <w:rPr>
          <w:noProof/>
        </w:rPr>
        <mc:AlternateContent>
          <mc:Choice Requires="wps">
            <w:drawing>
              <wp:anchor distT="0" distB="0" distL="114300" distR="114300" simplePos="0" relativeHeight="251674624" behindDoc="0" locked="0" layoutInCell="1" allowOverlap="1" wp14:anchorId="671B47E5" wp14:editId="18C207AF">
                <wp:simplePos x="0" y="0"/>
                <wp:positionH relativeFrom="page">
                  <wp:posOffset>5486400</wp:posOffset>
                </wp:positionH>
                <wp:positionV relativeFrom="page">
                  <wp:posOffset>6451600</wp:posOffset>
                </wp:positionV>
                <wp:extent cx="4051300" cy="768985"/>
                <wp:effectExtent l="0" t="0" r="0" b="18415"/>
                <wp:wrapTight wrapText="bothSides">
                  <wp:wrapPolygon edited="0">
                    <wp:start x="135" y="0"/>
                    <wp:lineTo x="135" y="21404"/>
                    <wp:lineTo x="21261" y="21404"/>
                    <wp:lineTo x="21261" y="0"/>
                    <wp:lineTo x="135"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39A71230" w:rsidR="00337953" w:rsidRPr="00434ABB" w:rsidRDefault="00337953" w:rsidP="00DE3F2E">
                            <w:pPr>
                              <w:pStyle w:val="Subtitle"/>
                              <w:rPr>
                                <w:color w:val="FFFF00"/>
                                <w:sz w:val="84"/>
                                <w:szCs w:val="84"/>
                              </w:rPr>
                            </w:pPr>
                            <w:proofErr w:type="gramStart"/>
                            <w:r w:rsidRPr="00434ABB">
                              <w:rPr>
                                <w:color w:val="FFFF00"/>
                                <w:sz w:val="84"/>
                                <w:szCs w:val="84"/>
                              </w:rPr>
                              <w:t xml:space="preserve">Youth </w:t>
                            </w:r>
                            <w:r>
                              <w:rPr>
                                <w:color w:val="FFFF00"/>
                                <w:sz w:val="84"/>
                                <w:szCs w:val="84"/>
                              </w:rPr>
                              <w:t xml:space="preserve"> </w:t>
                            </w:r>
                            <w:r w:rsidRPr="00434ABB">
                              <w:rPr>
                                <w:color w:val="FFFF00"/>
                                <w:sz w:val="84"/>
                                <w:szCs w:val="84"/>
                              </w:rPr>
                              <w:t>Team</w:t>
                            </w:r>
                            <w:proofErr w:type="gramEnd"/>
                          </w:p>
                          <w:p w14:paraId="44EE2F0A" w14:textId="77777777" w:rsidR="00337953" w:rsidRDefault="0033795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6in;margin-top:508pt;width:319pt;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t4GvQCAABW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" filled="f" stroked="f">
                <v:textbox inset=",0,,0">
                  <w:txbxContent>
                    <w:p w14:paraId="208261C9" w14:textId="39A71230" w:rsidR="00337953" w:rsidRPr="00434ABB" w:rsidRDefault="00337953" w:rsidP="00DE3F2E">
                      <w:pPr>
                        <w:pStyle w:val="Subtitle"/>
                        <w:rPr>
                          <w:color w:val="FFFF00"/>
                          <w:sz w:val="84"/>
                          <w:szCs w:val="84"/>
                        </w:rPr>
                      </w:pPr>
                      <w:proofErr w:type="gramStart"/>
                      <w:r w:rsidRPr="00434ABB">
                        <w:rPr>
                          <w:color w:val="FFFF00"/>
                          <w:sz w:val="84"/>
                          <w:szCs w:val="84"/>
                        </w:rPr>
                        <w:t xml:space="preserve">Youth </w:t>
                      </w:r>
                      <w:r>
                        <w:rPr>
                          <w:color w:val="FFFF00"/>
                          <w:sz w:val="84"/>
                          <w:szCs w:val="84"/>
                        </w:rPr>
                        <w:t xml:space="preserve"> </w:t>
                      </w:r>
                      <w:r w:rsidRPr="00434ABB">
                        <w:rPr>
                          <w:color w:val="FFFF00"/>
                          <w:sz w:val="84"/>
                          <w:szCs w:val="84"/>
                        </w:rPr>
                        <w:t>Team</w:t>
                      </w:r>
                      <w:proofErr w:type="gramEnd"/>
                    </w:p>
                    <w:p w14:paraId="44EE2F0A" w14:textId="77777777" w:rsidR="00337953" w:rsidRDefault="00337953"/>
                  </w:txbxContent>
                </v:textbox>
                <w10:wrap type="tight" anchorx="page" anchory="page"/>
              </v:shape>
            </w:pict>
          </mc:Fallback>
        </mc:AlternateContent>
      </w:r>
      <w:r w:rsidR="00990284">
        <w:rPr>
          <w:noProof/>
        </w:rPr>
        <mc:AlternateContent>
          <mc:Choice Requires="wps">
            <w:drawing>
              <wp:anchor distT="0" distB="0" distL="114300" distR="114300" simplePos="0" relativeHeight="251668480" behindDoc="0" locked="0" layoutInCell="1" allowOverlap="1" wp14:anchorId="2AA9739A" wp14:editId="7F3AA200">
                <wp:simplePos x="0" y="0"/>
                <wp:positionH relativeFrom="page">
                  <wp:posOffset>457200</wp:posOffset>
                </wp:positionH>
                <wp:positionV relativeFrom="page">
                  <wp:posOffset>4876800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421B0BB4" w:rsidR="00337953" w:rsidRDefault="00337953" w:rsidP="00DE3F2E">
                            <w:pPr>
                              <w:pStyle w:val="Heading1"/>
                            </w:pPr>
                            <w:r>
                              <w:t>Parents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36pt;margin-top:384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" filled="f" stroked="f">
                <v:textbox inset=",0,,0">
                  <w:txbxContent>
                    <w:p w14:paraId="434D391E" w14:textId="421B0BB4" w:rsidR="00337953" w:rsidRDefault="00337953" w:rsidP="00DE3F2E">
                      <w:pPr>
                        <w:pStyle w:val="Heading1"/>
                      </w:pPr>
                      <w:r>
                        <w:t>Parents</w:t>
                      </w:r>
                    </w:p>
                  </w:txbxContent>
                </v:textbox>
                <w10:wrap type="tight" anchorx="page" anchory="page"/>
              </v:shape>
            </w:pict>
          </mc:Fallback>
        </mc:AlternateContent>
      </w:r>
      <w:r w:rsidR="00990284">
        <w:rPr>
          <w:noProof/>
        </w:rPr>
        <mc:AlternateContent>
          <mc:Choice Requires="wps">
            <w:drawing>
              <wp:anchor distT="0" distB="0" distL="114300" distR="114300" simplePos="0" relativeHeight="251715590" behindDoc="0" locked="0" layoutInCell="1" allowOverlap="1" wp14:anchorId="35B562E3" wp14:editId="0D21A07C">
                <wp:simplePos x="0" y="0"/>
                <wp:positionH relativeFrom="page">
                  <wp:posOffset>457200</wp:posOffset>
                </wp:positionH>
                <wp:positionV relativeFrom="page">
                  <wp:posOffset>5105400</wp:posOffset>
                </wp:positionV>
                <wp:extent cx="4114800" cy="2298700"/>
                <wp:effectExtent l="0" t="0" r="0" b="12700"/>
                <wp:wrapThrough wrapText="bothSides">
                  <wp:wrapPolygon edited="0">
                    <wp:start x="133" y="0"/>
                    <wp:lineTo x="133" y="21481"/>
                    <wp:lineTo x="21333" y="21481"/>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2298700"/>
                        </a:xfrm>
                        <a:prstGeom prst="rect">
                          <a:avLst/>
                        </a:prstGeom>
                        <a:noFill/>
                        <a:ln>
                          <a:noFill/>
                        </a:ln>
                        <a:effectLst/>
                        <a:extLst>
                          <a:ext uri="{C572A759-6A51-4108-AA02-DFA0A04FC94B}">
                            <ma14:wrappingTextBoxFlag xmlns:ma14="http://schemas.microsoft.com/office/mac/drawingml/2011/main" val="1"/>
                          </a:ext>
                        </a:extLst>
                      </wps:spPr>
                      <wps:txbx>
                        <w:txbxContent>
                          <w:p w14:paraId="6A3233F8" w14:textId="63282C4A" w:rsidR="00337953" w:rsidRDefault="00337953"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Parents are important to the success of th</w:t>
                            </w:r>
                            <w:r>
                              <w:rPr>
                                <w:rFonts w:ascii="Calibri" w:hAnsi="Calibri" w:cs="Georgia"/>
                                <w:color w:val="262626"/>
                                <w:sz w:val="22"/>
                                <w:szCs w:val="22"/>
                              </w:rPr>
                              <w:t xml:space="preserve">e athlete and the track club and </w:t>
                            </w:r>
                            <w:r w:rsidRPr="009E286F">
                              <w:rPr>
                                <w:rFonts w:ascii="Calibri" w:hAnsi="Calibri" w:cs="Georgia"/>
                                <w:color w:val="262626"/>
                                <w:sz w:val="22"/>
                                <w:szCs w:val="22"/>
                              </w:rPr>
                              <w:t xml:space="preserve">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054574DD" w14:textId="77777777" w:rsidR="0033795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Pr>
                                <w:rFonts w:ascii="Calibri" w:hAnsi="Calibri" w:cs="Georgia"/>
                                <w:color w:val="262626"/>
                                <w:sz w:val="22"/>
                                <w:szCs w:val="22"/>
                              </w:rPr>
                              <w:t>Consider volunteering!</w:t>
                            </w:r>
                          </w:p>
                          <w:p w14:paraId="0884E635" w14:textId="54A0E7F9"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337953" w:rsidRPr="00EA5A1E" w:rsidRDefault="00337953"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337953" w:rsidRPr="00EA5A1E" w:rsidRDefault="00337953"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337953" w:rsidRPr="003D6436" w:rsidRDefault="00337953"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9" type="#_x0000_t202" style="position:absolute;margin-left:36pt;margin-top:402pt;width:324pt;height:181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" mv:complextextbox="1" filled="f" stroked="f">
                <v:textbox>
                  <w:txbxContent>
                    <w:p w14:paraId="6A3233F8" w14:textId="63282C4A" w:rsidR="00337953" w:rsidRDefault="00337953"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Parents are important to the success of th</w:t>
                      </w:r>
                      <w:r>
                        <w:rPr>
                          <w:rFonts w:ascii="Calibri" w:hAnsi="Calibri" w:cs="Georgia"/>
                          <w:color w:val="262626"/>
                          <w:sz w:val="22"/>
                          <w:szCs w:val="22"/>
                        </w:rPr>
                        <w:t xml:space="preserve">e athlete and the track club and </w:t>
                      </w:r>
                      <w:r w:rsidRPr="009E286F">
                        <w:rPr>
                          <w:rFonts w:ascii="Calibri" w:hAnsi="Calibri" w:cs="Georgia"/>
                          <w:color w:val="262626"/>
                          <w:sz w:val="22"/>
                          <w:szCs w:val="22"/>
                        </w:rPr>
                        <w:t xml:space="preserve">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054574DD" w14:textId="77777777" w:rsidR="0033795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Pr>
                          <w:rFonts w:ascii="Calibri" w:hAnsi="Calibri" w:cs="Georgia"/>
                          <w:color w:val="262626"/>
                          <w:sz w:val="22"/>
                          <w:szCs w:val="22"/>
                        </w:rPr>
                        <w:t>Consider volunteering!</w:t>
                      </w:r>
                    </w:p>
                    <w:p w14:paraId="0884E635" w14:textId="54A0E7F9"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337953" w:rsidRPr="00EA5A1E" w:rsidRDefault="00337953"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337953" w:rsidRPr="00EA5A1E" w:rsidRDefault="00337953"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337953" w:rsidRPr="003D6436" w:rsidRDefault="00337953"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CD62E9">
        <w:rPr>
          <w:noProof/>
        </w:rPr>
        <mc:AlternateContent>
          <mc:Choice Requires="wps">
            <w:drawing>
              <wp:anchor distT="0" distB="0" distL="114300" distR="114300" simplePos="0" relativeHeight="251672576" behindDoc="0" locked="0" layoutInCell="1" allowOverlap="1" wp14:anchorId="1991F6EF" wp14:editId="090650F6">
                <wp:simplePos x="0" y="0"/>
                <wp:positionH relativeFrom="page">
                  <wp:posOffset>5588000</wp:posOffset>
                </wp:positionH>
                <wp:positionV relativeFrom="page">
                  <wp:posOffset>5745480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337953" w:rsidRPr="00665ABF" w:rsidRDefault="00337953"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0" type="#_x0000_t202" style="position:absolute;margin-left:440pt;margin-top:452.4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5wyb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" filled="f" stroked="f">
                <v:textbox inset=",0,,0">
                  <w:txbxContent>
                    <w:p w14:paraId="2CCD483B" w14:textId="28E57EAB" w:rsidR="00337953" w:rsidRPr="00665ABF" w:rsidRDefault="00337953"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B220F2">
        <w:rPr>
          <w:noProof/>
        </w:rPr>
        <mc:AlternateContent>
          <mc:Choice Requires="wps">
            <w:drawing>
              <wp:anchor distT="0" distB="0" distL="114300" distR="114300" simplePos="0" relativeHeight="251667456" behindDoc="0" locked="0" layoutInCell="1" allowOverlap="1" wp14:anchorId="04863E16" wp14:editId="69420A8B">
                <wp:simplePos x="0" y="0"/>
                <wp:positionH relativeFrom="page">
                  <wp:posOffset>457200</wp:posOffset>
                </wp:positionH>
                <wp:positionV relativeFrom="page">
                  <wp:posOffset>3213100</wp:posOffset>
                </wp:positionV>
                <wp:extent cx="4114800" cy="1588770"/>
                <wp:effectExtent l="0" t="0" r="0" b="11430"/>
                <wp:wrapThrough wrapText="bothSides">
                  <wp:wrapPolygon edited="0">
                    <wp:start x="133" y="0"/>
                    <wp:lineTo x="133" y="21410"/>
                    <wp:lineTo x="21333" y="21410"/>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8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4418ED" w14:textId="14D771FF" w:rsidR="00337953" w:rsidRDefault="00337953"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w:t>
                            </w:r>
                            <w:r>
                              <w:rPr>
                                <w:rFonts w:ascii="Calibri" w:hAnsi="Calibri"/>
                                <w:sz w:val="22"/>
                                <w:szCs w:val="22"/>
                              </w:rPr>
                              <w:t xml:space="preserve">Separate indoor and outdoor seasons provide opportunities for nearly eight months of training.  </w:t>
                            </w:r>
                          </w:p>
                          <w:p w14:paraId="3E4F4EE7" w14:textId="77777777" w:rsidR="00337953" w:rsidRDefault="00337953" w:rsidP="008B2128">
                            <w:pPr>
                              <w:rPr>
                                <w:rFonts w:ascii="Calibri" w:hAnsi="Calibri"/>
                                <w:sz w:val="22"/>
                                <w:szCs w:val="22"/>
                              </w:rPr>
                            </w:pPr>
                          </w:p>
                          <w:p w14:paraId="4B233F66" w14:textId="297D1304" w:rsidR="00337953" w:rsidRPr="009B1E56" w:rsidRDefault="00337953" w:rsidP="008B2128">
                            <w:pPr>
                              <w:rPr>
                                <w:rFonts w:ascii="Arial" w:hAnsi="Arial" w:cs="Arial"/>
                                <w:b/>
                              </w:rPr>
                            </w:pPr>
                            <w:r w:rsidRPr="008B2128">
                              <w:rPr>
                                <w:rFonts w:ascii="Arial" w:hAnsi="Arial" w:cs="Arial"/>
                                <w:b/>
                                <w:sz w:val="22"/>
                                <w:szCs w:val="22"/>
                              </w:rPr>
                              <w:t>The Mission of the Shocker Track Club Youth Team is to provide opportunities for youth to compete in track and field from an introductory level, to high-level competition, under the framework of USATF guidelines.</w:t>
                            </w:r>
                          </w:p>
                          <w:p w14:paraId="63FDCBAF" w14:textId="574347B8" w:rsidR="00337953" w:rsidRPr="002E0DCB" w:rsidRDefault="00337953"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 o:spid="_x0000_s1031" type="#_x0000_t202" style="position:absolute;margin-left:36pt;margin-top:253pt;width:324pt;height:125.1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" mv:complextextbox="1" filled="f" stroked="f">
                <v:textbox inset=",0,,0">
                  <w:txbxContent>
                    <w:p w14:paraId="224418ED" w14:textId="14D771FF" w:rsidR="00337953" w:rsidRDefault="00337953"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w:t>
                      </w:r>
                      <w:r>
                        <w:rPr>
                          <w:rFonts w:ascii="Calibri" w:hAnsi="Calibri"/>
                          <w:sz w:val="22"/>
                          <w:szCs w:val="22"/>
                        </w:rPr>
                        <w:t xml:space="preserve">Separate indoor and outdoor seasons provide opportunities for nearly eight months of training.  </w:t>
                      </w:r>
                    </w:p>
                    <w:p w14:paraId="3E4F4EE7" w14:textId="77777777" w:rsidR="00337953" w:rsidRDefault="00337953" w:rsidP="008B2128">
                      <w:pPr>
                        <w:rPr>
                          <w:rFonts w:ascii="Calibri" w:hAnsi="Calibri"/>
                          <w:sz w:val="22"/>
                          <w:szCs w:val="22"/>
                        </w:rPr>
                      </w:pPr>
                    </w:p>
                    <w:p w14:paraId="4B233F66" w14:textId="297D1304" w:rsidR="00337953" w:rsidRPr="009B1E56" w:rsidRDefault="00337953" w:rsidP="008B2128">
                      <w:pPr>
                        <w:rPr>
                          <w:rFonts w:ascii="Arial" w:hAnsi="Arial" w:cs="Arial"/>
                          <w:b/>
                        </w:rPr>
                      </w:pPr>
                      <w:r w:rsidRPr="008B2128">
                        <w:rPr>
                          <w:rFonts w:ascii="Arial" w:hAnsi="Arial" w:cs="Arial"/>
                          <w:b/>
                          <w:sz w:val="22"/>
                          <w:szCs w:val="22"/>
                        </w:rPr>
                        <w:t>The Mission of the Shocker Track Club Youth Team is to provide opportunities for youth to compete in track and field from an introductory level, to high-level competition, under the framework of USATF guidelines.</w:t>
                      </w:r>
                    </w:p>
                    <w:p w14:paraId="63FDCBAF" w14:textId="574347B8" w:rsidR="00337953" w:rsidRPr="002E0DCB" w:rsidRDefault="00337953" w:rsidP="00DE3F2E">
                      <w:pPr>
                        <w:pStyle w:val="BodyText-Small"/>
                        <w:rPr>
                          <w:rFonts w:ascii="Calibri" w:hAnsi="Calibri"/>
                          <w:sz w:val="22"/>
                          <w:szCs w:val="22"/>
                        </w:rPr>
                      </w:pPr>
                    </w:p>
                  </w:txbxContent>
                </v:textbox>
                <w10:wrap type="through" anchorx="page" anchory="page"/>
              </v:shape>
            </w:pict>
          </mc:Fallback>
        </mc:AlternateContent>
      </w:r>
      <w:r w:rsidR="00E142F3">
        <w:rPr>
          <w:noProof/>
        </w:rPr>
        <mc:AlternateContent>
          <mc:Choice Requires="wps">
            <w:drawing>
              <wp:anchor distT="0" distB="0" distL="114300" distR="114300" simplePos="0" relativeHeight="251666432" behindDoc="0" locked="0" layoutInCell="1" allowOverlap="1" wp14:anchorId="7CD9B8D0" wp14:editId="2B068C39">
                <wp:simplePos x="0" y="0"/>
                <wp:positionH relativeFrom="page">
                  <wp:posOffset>457200</wp:posOffset>
                </wp:positionH>
                <wp:positionV relativeFrom="page">
                  <wp:posOffset>2997200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7C723B6E" w:rsidR="00337953" w:rsidRDefault="00337953"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36pt;margin-top:236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tx9vY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" filled="f" stroked="f">
                <v:textbox inset=",0,,0">
                  <w:txbxContent>
                    <w:p w14:paraId="1CFBCAF5" w14:textId="7C723B6E" w:rsidR="00337953" w:rsidRDefault="00337953" w:rsidP="00DE3F2E">
                      <w:pPr>
                        <w:pStyle w:val="Heading1"/>
                      </w:pPr>
                      <w:r>
                        <w:t>Mission and Vision</w:t>
                      </w:r>
                    </w:p>
                  </w:txbxContent>
                </v:textbox>
                <w10:wrap type="tight" anchorx="page" anchory="page"/>
              </v:shape>
            </w:pict>
          </mc:Fallback>
        </mc:AlternateContent>
      </w:r>
      <w:r w:rsidR="0083350F">
        <w:rPr>
          <w:noProof/>
        </w:rPr>
        <w:drawing>
          <wp:anchor distT="0" distB="0" distL="118745" distR="118745" simplePos="0" relativeHeight="251694085" behindDoc="0" locked="0" layoutInCell="0" allowOverlap="1" wp14:anchorId="0E96001F" wp14:editId="62FFA814">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73600" behindDoc="0" locked="0" layoutInCell="1" allowOverlap="1" wp14:anchorId="13906738" wp14:editId="36C49C5E">
                <wp:simplePos x="0" y="0"/>
                <wp:positionH relativeFrom="page">
                  <wp:posOffset>5588000</wp:posOffset>
                </wp:positionH>
                <wp:positionV relativeFrom="page">
                  <wp:posOffset>5270500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337953" w:rsidRPr="00E5109B" w:rsidRDefault="00337953" w:rsidP="00DE3F2E">
                            <w:pPr>
                              <w:pStyle w:val="Title"/>
                              <w:rPr>
                                <w:color w:val="FFFF00"/>
                                <w:sz w:val="64"/>
                                <w:szCs w:val="64"/>
                              </w:rPr>
                            </w:pPr>
                            <w:r w:rsidRPr="00E5109B">
                              <w:rPr>
                                <w:color w:val="FFFF00"/>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440pt;margin-top:415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" filled="f" stroked="f">
                <v:textbox inset=",0,,0">
                  <w:txbxContent>
                    <w:p w14:paraId="1ABC9E8F" w14:textId="77777777" w:rsidR="00337953" w:rsidRPr="00E5109B" w:rsidRDefault="00337953" w:rsidP="00DE3F2E">
                      <w:pPr>
                        <w:pStyle w:val="Title"/>
                        <w:rPr>
                          <w:color w:val="FFFF00"/>
                          <w:sz w:val="64"/>
                          <w:szCs w:val="64"/>
                        </w:rPr>
                      </w:pPr>
                      <w:r w:rsidRPr="00E5109B">
                        <w:rPr>
                          <w:color w:val="FFFF00"/>
                          <w:sz w:val="64"/>
                          <w:szCs w:val="64"/>
                        </w:rPr>
                        <w:t>Shocker Track Club</w:t>
                      </w:r>
                    </w:p>
                  </w:txbxContent>
                </v:textbox>
                <w10:wrap type="tight" anchorx="page" anchory="page"/>
              </v:shape>
            </w:pict>
          </mc:Fallback>
        </mc:AlternateContent>
      </w:r>
      <w:r w:rsidR="00ED0A59" w:rsidRPr="00ED0A59">
        <w:t xml:space="preserve"> </w:t>
      </w:r>
      <w:r w:rsidR="001C1206">
        <w:br w:type="page"/>
      </w:r>
      <w:r w:rsidR="00337953">
        <w:rPr>
          <w:noProof/>
        </w:rPr>
        <w:lastRenderedPageBreak/>
        <mc:AlternateContent>
          <mc:Choice Requires="wps">
            <w:drawing>
              <wp:anchor distT="0" distB="0" distL="114300" distR="114300" simplePos="0" relativeHeight="251725830" behindDoc="0" locked="0" layoutInCell="1" allowOverlap="1" wp14:anchorId="46CB6DD1" wp14:editId="6C4ADDF9">
                <wp:simplePos x="0" y="0"/>
                <wp:positionH relativeFrom="page">
                  <wp:posOffset>508000</wp:posOffset>
                </wp:positionH>
                <wp:positionV relativeFrom="page">
                  <wp:posOffset>6134100</wp:posOffset>
                </wp:positionV>
                <wp:extent cx="3822700" cy="342900"/>
                <wp:effectExtent l="0" t="0" r="0" b="12700"/>
                <wp:wrapThrough wrapText="bothSides">
                  <wp:wrapPolygon edited="0">
                    <wp:start x="144" y="0"/>
                    <wp:lineTo x="144" y="20800"/>
                    <wp:lineTo x="21241" y="20800"/>
                    <wp:lineTo x="21241" y="0"/>
                    <wp:lineTo x="144" y="0"/>
                  </wp:wrapPolygon>
                </wp:wrapThrough>
                <wp:docPr id="36" name="Text Box 36"/>
                <wp:cNvGraphicFramePr/>
                <a:graphic xmlns:a="http://schemas.openxmlformats.org/drawingml/2006/main">
                  <a:graphicData uri="http://schemas.microsoft.com/office/word/2010/wordprocessingShape">
                    <wps:wsp>
                      <wps:cNvSpPr txBox="1"/>
                      <wps:spPr>
                        <a:xfrm>
                          <a:off x="0" y="0"/>
                          <a:ext cx="3822700" cy="34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0D66373D" w:rsidR="00337953" w:rsidRDefault="00337953">
                            <w:r>
                              <w:rPr>
                                <w:rFonts w:ascii="Calibri" w:hAnsi="Calibri"/>
                              </w:rPr>
                              <w:t>I</w:t>
                            </w:r>
                            <w:r w:rsidRPr="007340F5">
                              <w:rPr>
                                <w:rFonts w:ascii="Calibri" w:hAnsi="Calibri"/>
                              </w:rPr>
                              <w:t>nformational meeting</w:t>
                            </w:r>
                            <w:r>
                              <w:rPr>
                                <w:rFonts w:ascii="Calibri" w:hAnsi="Calibri"/>
                              </w:rPr>
                              <w:t>s are held regularly at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4" type="#_x0000_t202" style="position:absolute;margin-left:40pt;margin-top:483pt;width:301pt;height:27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" mv:complextextbox="1" filled="f" stroked="f">
                <v:textbox>
                  <w:txbxContent>
                    <w:p w14:paraId="7AAB1AA8" w14:textId="0D66373D" w:rsidR="00337953" w:rsidRDefault="00337953">
                      <w:r>
                        <w:rPr>
                          <w:rFonts w:ascii="Calibri" w:hAnsi="Calibri"/>
                        </w:rPr>
                        <w:t>I</w:t>
                      </w:r>
                      <w:r w:rsidRPr="007340F5">
                        <w:rPr>
                          <w:rFonts w:ascii="Calibri" w:hAnsi="Calibri"/>
                        </w:rPr>
                        <w:t>nformational meeting</w:t>
                      </w:r>
                      <w:r>
                        <w:rPr>
                          <w:rFonts w:ascii="Calibri" w:hAnsi="Calibri"/>
                        </w:rPr>
                        <w:t>s are held regularly at practices.</w:t>
                      </w:r>
                    </w:p>
                  </w:txbxContent>
                </v:textbox>
                <w10:wrap type="through" anchorx="page" anchory="page"/>
              </v:shape>
            </w:pict>
          </mc:Fallback>
        </mc:AlternateContent>
      </w:r>
      <w:r w:rsidR="005F3D86">
        <w:rPr>
          <w:noProof/>
        </w:rPr>
        <mc:AlternateContent>
          <mc:Choice Requires="wps">
            <w:drawing>
              <wp:anchor distT="0" distB="0" distL="114300" distR="114300" simplePos="0" relativeHeight="251724806" behindDoc="0" locked="0" layoutInCell="1" allowOverlap="1" wp14:anchorId="1CDB29E6" wp14:editId="1A2BE17E">
                <wp:simplePos x="0" y="0"/>
                <wp:positionH relativeFrom="page">
                  <wp:posOffset>508000</wp:posOffset>
                </wp:positionH>
                <wp:positionV relativeFrom="page">
                  <wp:posOffset>5854065</wp:posOffset>
                </wp:positionV>
                <wp:extent cx="3759200" cy="381000"/>
                <wp:effectExtent l="0" t="0" r="0" b="0"/>
                <wp:wrapThrough wrapText="bothSides">
                  <wp:wrapPolygon edited="0">
                    <wp:start x="146" y="0"/>
                    <wp:lineTo x="146" y="20160"/>
                    <wp:lineTo x="21308" y="20160"/>
                    <wp:lineTo x="21308" y="0"/>
                    <wp:lineTo x="146" y="0"/>
                  </wp:wrapPolygon>
                </wp:wrapThrough>
                <wp:docPr id="32" name="Text Box 32"/>
                <wp:cNvGraphicFramePr/>
                <a:graphic xmlns:a="http://schemas.openxmlformats.org/drawingml/2006/main">
                  <a:graphicData uri="http://schemas.microsoft.com/office/word/2010/wordprocessingShape">
                    <wps:wsp>
                      <wps:cNvSpPr txBox="1"/>
                      <wps:spPr>
                        <a:xfrm>
                          <a:off x="0" y="0"/>
                          <a:ext cx="375920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5040D498" w:rsidR="00337953" w:rsidRPr="004D0FA8" w:rsidRDefault="00337953">
                            <w:pPr>
                              <w:rPr>
                                <w:rFonts w:asciiTheme="majorHAnsi" w:hAnsiTheme="majorHAnsi"/>
                                <w:b/>
                                <w:sz w:val="28"/>
                                <w:szCs w:val="28"/>
                              </w:rPr>
                            </w:pPr>
                            <w:r w:rsidRPr="004D0FA8">
                              <w:rPr>
                                <w:rFonts w:asciiTheme="majorHAnsi" w:hAnsiTheme="majorHAnsi"/>
                                <w:b/>
                                <w:sz w:val="28"/>
                                <w:szCs w:val="28"/>
                              </w:rPr>
                              <w:t>Informational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5" type="#_x0000_t202" style="position:absolute;margin-left:40pt;margin-top:460.95pt;width:296pt;height:30pt;z-index:25172480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" mv:complextextbox="1" filled="f" stroked="f">
                <v:textbox>
                  <w:txbxContent>
                    <w:p w14:paraId="2346D593" w14:textId="5040D498" w:rsidR="00337953" w:rsidRPr="004D0FA8" w:rsidRDefault="00337953">
                      <w:pPr>
                        <w:rPr>
                          <w:rFonts w:asciiTheme="majorHAnsi" w:hAnsiTheme="majorHAnsi"/>
                          <w:b/>
                          <w:sz w:val="28"/>
                          <w:szCs w:val="28"/>
                        </w:rPr>
                      </w:pPr>
                      <w:r w:rsidRPr="004D0FA8">
                        <w:rPr>
                          <w:rFonts w:asciiTheme="majorHAnsi" w:hAnsiTheme="majorHAnsi"/>
                          <w:b/>
                          <w:sz w:val="28"/>
                          <w:szCs w:val="28"/>
                        </w:rPr>
                        <w:t>Informational Meeting</w:t>
                      </w:r>
                    </w:p>
                  </w:txbxContent>
                </v:textbox>
                <w10:wrap type="through" anchorx="page" anchory="page"/>
              </v:shape>
            </w:pict>
          </mc:Fallback>
        </mc:AlternateContent>
      </w:r>
      <w:r w:rsidR="005F3D86">
        <w:rPr>
          <w:noProof/>
        </w:rPr>
        <mc:AlternateContent>
          <mc:Choice Requires="wps">
            <w:drawing>
              <wp:anchor distT="0" distB="0" distL="114300" distR="114300" simplePos="0" relativeHeight="251681792" behindDoc="0" locked="0" layoutInCell="1" allowOverlap="1" wp14:anchorId="4548255C" wp14:editId="4747F207">
                <wp:simplePos x="0" y="0"/>
                <wp:positionH relativeFrom="page">
                  <wp:posOffset>457200</wp:posOffset>
                </wp:positionH>
                <wp:positionV relativeFrom="page">
                  <wp:posOffset>3700145</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3235E599" w:rsidR="00337953" w:rsidRPr="00D85879" w:rsidRDefault="00337953" w:rsidP="00DE3F2E">
                            <w:pPr>
                              <w:pStyle w:val="Heading3"/>
                              <w:rPr>
                                <w:sz w:val="28"/>
                                <w:szCs w:val="28"/>
                              </w:rPr>
                            </w:pPr>
                            <w:r w:rsidRPr="00D85879">
                              <w:rPr>
                                <w:sz w:val="28"/>
                                <w:szCs w:val="28"/>
                              </w:rPr>
                              <w:t>Coaches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36pt;margin-top:291.3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WtaPUCAABX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" filled="f" stroked="f">
                <v:textbox inset=",0,,0">
                  <w:txbxContent>
                    <w:p w14:paraId="0C0F1540" w14:textId="3235E599" w:rsidR="00337953" w:rsidRPr="00D85879" w:rsidRDefault="00337953" w:rsidP="00DE3F2E">
                      <w:pPr>
                        <w:pStyle w:val="Heading3"/>
                        <w:rPr>
                          <w:sz w:val="28"/>
                          <w:szCs w:val="28"/>
                        </w:rPr>
                      </w:pPr>
                      <w:r w:rsidRPr="00D85879">
                        <w:rPr>
                          <w:sz w:val="28"/>
                          <w:szCs w:val="28"/>
                        </w:rPr>
                        <w:t>Coaches</w:t>
                      </w:r>
                    </w:p>
                  </w:txbxContent>
                </v:textbox>
                <w10:wrap anchorx="page" anchory="page"/>
              </v:shape>
            </w:pict>
          </mc:Fallback>
        </mc:AlternateContent>
      </w:r>
      <w:r w:rsidR="005F3D86">
        <w:rPr>
          <w:noProof/>
        </w:rPr>
        <mc:AlternateContent>
          <mc:Choice Requires="wps">
            <w:drawing>
              <wp:anchor distT="0" distB="0" distL="114300" distR="114300" simplePos="0" relativeHeight="251727878" behindDoc="0" locked="0" layoutInCell="1" allowOverlap="1" wp14:anchorId="7A6DF888" wp14:editId="5FE0DD8D">
                <wp:simplePos x="0" y="0"/>
                <wp:positionH relativeFrom="page">
                  <wp:posOffset>5486400</wp:posOffset>
                </wp:positionH>
                <wp:positionV relativeFrom="page">
                  <wp:posOffset>3220720</wp:posOffset>
                </wp:positionV>
                <wp:extent cx="4001770" cy="1300480"/>
                <wp:effectExtent l="0" t="0" r="0" b="0"/>
                <wp:wrapThrough wrapText="bothSides">
                  <wp:wrapPolygon edited="0">
                    <wp:start x="137" y="0"/>
                    <wp:lineTo x="137" y="21094"/>
                    <wp:lineTo x="21250" y="21094"/>
                    <wp:lineTo x="21250" y="0"/>
                    <wp:lineTo x="137" y="0"/>
                  </wp:wrapPolygon>
                </wp:wrapThrough>
                <wp:docPr id="21" name="Text Box 21"/>
                <wp:cNvGraphicFramePr/>
                <a:graphic xmlns:a="http://schemas.openxmlformats.org/drawingml/2006/main">
                  <a:graphicData uri="http://schemas.microsoft.com/office/word/2010/wordprocessingShape">
                    <wps:wsp>
                      <wps:cNvSpPr txBox="1"/>
                      <wps:spPr>
                        <a:xfrm>
                          <a:off x="0" y="0"/>
                          <a:ext cx="4001770" cy="1300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85CB72" w14:textId="675B0B22" w:rsidR="00337953" w:rsidRPr="00EA6757" w:rsidRDefault="00337953">
                            <w:pPr>
                              <w:rPr>
                                <w:rFonts w:ascii="Calibri" w:hAnsi="Calibri"/>
                              </w:rPr>
                            </w:pPr>
                            <w:r>
                              <w:rPr>
                                <w:rFonts w:ascii="Calibri" w:hAnsi="Calibri"/>
                              </w:rPr>
                              <w:t xml:space="preserve">For Track &amp; Field, join in October for $150, November for $140, December for $130, January for $120, and February for $110.  For Pole Vault, join in November for $180, December for $160, January for $140, and February for $120. All fees include a STC team t-shirt, jersey, gear-bag, wristband, </w:t>
                            </w:r>
                            <w:proofErr w:type="gramStart"/>
                            <w:r>
                              <w:rPr>
                                <w:rFonts w:ascii="Calibri" w:hAnsi="Calibri"/>
                              </w:rPr>
                              <w:t>and  free</w:t>
                            </w:r>
                            <w:proofErr w:type="gramEnd"/>
                            <w:r>
                              <w:rPr>
                                <w:rFonts w:ascii="Calibri" w:hAnsi="Calibri"/>
                              </w:rPr>
                              <w:t xml:space="preserve"> participation in the STC Bill Butterworth Indoor Meet. June and 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6in;margin-top:253.6pt;width:315.1pt;height:102.4pt;z-index:251727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3tJtUCAAAh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" mv:complextextbox="1" filled="f" stroked="f">
                <v:textbox>
                  <w:txbxContent>
                    <w:p w14:paraId="7B85CB72" w14:textId="675B0B22" w:rsidR="00337953" w:rsidRPr="00EA6757" w:rsidRDefault="00337953">
                      <w:pPr>
                        <w:rPr>
                          <w:rFonts w:ascii="Calibri" w:hAnsi="Calibri"/>
                        </w:rPr>
                      </w:pPr>
                      <w:r>
                        <w:rPr>
                          <w:rFonts w:ascii="Calibri" w:hAnsi="Calibri"/>
                        </w:rPr>
                        <w:t xml:space="preserve">For Track &amp; Field, join in October for $150, November for $140, December for $130, January for $120, and February for $110.  For Pole Vault, join in November for $180, December for $160, January for $140, and February for $120. All fees include a STC team t-shirt, jersey, gear-bag, wristband, </w:t>
                      </w:r>
                      <w:proofErr w:type="gramStart"/>
                      <w:r>
                        <w:rPr>
                          <w:rFonts w:ascii="Calibri" w:hAnsi="Calibri"/>
                        </w:rPr>
                        <w:t>and  free</w:t>
                      </w:r>
                      <w:proofErr w:type="gramEnd"/>
                      <w:r>
                        <w:rPr>
                          <w:rFonts w:ascii="Calibri" w:hAnsi="Calibri"/>
                        </w:rPr>
                        <w:t xml:space="preserve"> participation in the STC Bill Butterworth Indoor Meet. June and July.</w:t>
                      </w:r>
                    </w:p>
                  </w:txbxContent>
                </v:textbox>
                <w10:wrap type="through" anchorx="page" anchory="page"/>
              </v:shape>
            </w:pict>
          </mc:Fallback>
        </mc:AlternateContent>
      </w:r>
      <w:r w:rsidR="005F3D86">
        <w:rPr>
          <w:noProof/>
        </w:rPr>
        <mc:AlternateContent>
          <mc:Choice Requires="wps">
            <w:drawing>
              <wp:anchor distT="0" distB="0" distL="114300" distR="114300" simplePos="0" relativeHeight="251726854" behindDoc="0" locked="0" layoutInCell="1" allowOverlap="1" wp14:anchorId="273B9CE6" wp14:editId="3AD25AAC">
                <wp:simplePos x="0" y="0"/>
                <wp:positionH relativeFrom="page">
                  <wp:posOffset>5486400</wp:posOffset>
                </wp:positionH>
                <wp:positionV relativeFrom="page">
                  <wp:posOffset>2927985</wp:posOffset>
                </wp:positionV>
                <wp:extent cx="3911600" cy="353695"/>
                <wp:effectExtent l="0" t="0" r="0" b="1905"/>
                <wp:wrapThrough wrapText="bothSides">
                  <wp:wrapPolygon edited="0">
                    <wp:start x="140" y="0"/>
                    <wp:lineTo x="140" y="20165"/>
                    <wp:lineTo x="21319" y="20165"/>
                    <wp:lineTo x="21319" y="0"/>
                    <wp:lineTo x="140" y="0"/>
                  </wp:wrapPolygon>
                </wp:wrapThrough>
                <wp:docPr id="20" name="Text Box 20"/>
                <wp:cNvGraphicFramePr/>
                <a:graphic xmlns:a="http://schemas.openxmlformats.org/drawingml/2006/main">
                  <a:graphicData uri="http://schemas.microsoft.com/office/word/2010/wordprocessingShape">
                    <wps:wsp>
                      <wps:cNvSpPr txBox="1"/>
                      <wps:spPr>
                        <a:xfrm>
                          <a:off x="0" y="0"/>
                          <a:ext cx="3911600" cy="3536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EAB2C5" w14:textId="35BD7CE9" w:rsidR="00337953" w:rsidRPr="00BA5FBC" w:rsidRDefault="00337953">
                            <w:pPr>
                              <w:rPr>
                                <w:rFonts w:ascii="Impact" w:hAnsi="Impact"/>
                                <w:sz w:val="28"/>
                                <w:szCs w:val="28"/>
                              </w:rPr>
                            </w:pPr>
                            <w:r>
                              <w:rPr>
                                <w:rFonts w:ascii="Impact" w:hAnsi="Impact"/>
                                <w:sz w:val="28"/>
                                <w:szCs w:val="28"/>
                              </w:rPr>
                              <w:t xml:space="preserve">Registration </w:t>
                            </w:r>
                            <w:r w:rsidRPr="00BA5FBC">
                              <w:rPr>
                                <w:rFonts w:ascii="Impact" w:hAnsi="Impact"/>
                                <w:sz w:val="28"/>
                                <w:szCs w:val="28"/>
                              </w:rP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6in;margin-top:230.55pt;width:308pt;height:27.85pt;z-index:2517268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" mv:complextextbox="1" filled="f" stroked="f">
                <v:textbox>
                  <w:txbxContent>
                    <w:p w14:paraId="22EAB2C5" w14:textId="35BD7CE9" w:rsidR="00337953" w:rsidRPr="00BA5FBC" w:rsidRDefault="00337953">
                      <w:pPr>
                        <w:rPr>
                          <w:rFonts w:ascii="Impact" w:hAnsi="Impact"/>
                          <w:sz w:val="28"/>
                          <w:szCs w:val="28"/>
                        </w:rPr>
                      </w:pPr>
                      <w:r>
                        <w:rPr>
                          <w:rFonts w:ascii="Impact" w:hAnsi="Impact"/>
                          <w:sz w:val="28"/>
                          <w:szCs w:val="28"/>
                        </w:rPr>
                        <w:t xml:space="preserve">Registration </w:t>
                      </w:r>
                      <w:r w:rsidRPr="00BA5FBC">
                        <w:rPr>
                          <w:rFonts w:ascii="Impact" w:hAnsi="Impact"/>
                          <w:sz w:val="28"/>
                          <w:szCs w:val="28"/>
                        </w:rPr>
                        <w:t>Fees</w:t>
                      </w:r>
                    </w:p>
                  </w:txbxContent>
                </v:textbox>
                <w10:wrap type="through" anchorx="page" anchory="page"/>
              </v:shape>
            </w:pict>
          </mc:Fallback>
        </mc:AlternateContent>
      </w:r>
      <w:r w:rsidR="005F3D86">
        <w:rPr>
          <w:noProof/>
        </w:rPr>
        <mc:AlternateContent>
          <mc:Choice Requires="wps">
            <w:drawing>
              <wp:anchor distT="0" distB="0" distL="114300" distR="114300" simplePos="0" relativeHeight="251689984" behindDoc="0" locked="0" layoutInCell="1" allowOverlap="1" wp14:anchorId="36330E54" wp14:editId="72027326">
                <wp:simplePos x="0" y="0"/>
                <wp:positionH relativeFrom="page">
                  <wp:posOffset>5486400</wp:posOffset>
                </wp:positionH>
                <wp:positionV relativeFrom="page">
                  <wp:posOffset>1811655</wp:posOffset>
                </wp:positionV>
                <wp:extent cx="4001770" cy="1179195"/>
                <wp:effectExtent l="0" t="0" r="0" b="14605"/>
                <wp:wrapTight wrapText="bothSides">
                  <wp:wrapPolygon edited="0">
                    <wp:start x="137" y="0"/>
                    <wp:lineTo x="137" y="21402"/>
                    <wp:lineTo x="21250" y="21402"/>
                    <wp:lineTo x="21250" y="0"/>
                    <wp:lineTo x="137"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7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C09925" w14:textId="2E1CC631" w:rsidR="00337953" w:rsidRPr="0029254A" w:rsidRDefault="00337953" w:rsidP="0029254A">
                            <w:pPr>
                              <w:widowControl w:val="0"/>
                              <w:autoSpaceDE w:val="0"/>
                              <w:autoSpaceDN w:val="0"/>
                              <w:adjustRightInd w:val="0"/>
                              <w:rPr>
                                <w:rFonts w:ascii="Calibri" w:hAnsi="Calibri" w:cs="Arial"/>
                                <w:color w:val="1A1A1A"/>
                              </w:rPr>
                            </w:pPr>
                            <w:r>
                              <w:rPr>
                                <w:rFonts w:ascii="Calibri" w:hAnsi="Calibri"/>
                              </w:rPr>
                              <w:t>Separate programs are held for Track &amp; Field and Pole Vault.  Track &amp; Field practices begin on October 1, 2018 through February 20, 2019.  Coaching in every indoor T&amp;F event is provided.  Pole Vault practices begin on November 1, 2018 through February 23, 2019. Coaching includes monthly swimming pool drills.</w:t>
                            </w:r>
                          </w:p>
                          <w:p w14:paraId="67338158" w14:textId="2F300BDF" w:rsidR="00337953" w:rsidRPr="00C52785" w:rsidRDefault="00337953" w:rsidP="00C52785">
                            <w:pPr>
                              <w:widowControl w:val="0"/>
                              <w:autoSpaceDE w:val="0"/>
                              <w:autoSpaceDN w:val="0"/>
                              <w:adjustRightInd w:val="0"/>
                              <w:rPr>
                                <w:rFonts w:ascii="Calibri" w:hAnsi="Calibri" w:cs="Arial"/>
                                <w:color w:val="1A1A1A"/>
                              </w:rPr>
                            </w:pPr>
                          </w:p>
                          <w:p w14:paraId="782E9F1B" w14:textId="46B5EAA3" w:rsidR="00337953" w:rsidRPr="00F73912" w:rsidRDefault="00337953" w:rsidP="0020075A">
                            <w:pPr>
                              <w:pStyle w:val="BodyText"/>
                              <w:rPr>
                                <w:rFonts w:ascii="Calibri" w:hAnsi="Calibri"/>
                                <w:sz w:val="24"/>
                              </w:rPr>
                            </w:pPr>
                          </w:p>
                          <w:p w14:paraId="2B27DED1" w14:textId="77777777" w:rsidR="00337953" w:rsidRPr="00AC2BB6" w:rsidRDefault="00337953" w:rsidP="0020075A">
                            <w:pPr>
                              <w:pStyle w:val="BodyText"/>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margin-left:6in;margin-top:142.65pt;width:315.1pt;height:92.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" mv:complextextbox="1" filled="f" stroked="f">
                <v:textbox inset=",0,,0">
                  <w:txbxContent>
                    <w:p w14:paraId="50C09925" w14:textId="2E1CC631" w:rsidR="00337953" w:rsidRPr="0029254A" w:rsidRDefault="00337953" w:rsidP="0029254A">
                      <w:pPr>
                        <w:widowControl w:val="0"/>
                        <w:autoSpaceDE w:val="0"/>
                        <w:autoSpaceDN w:val="0"/>
                        <w:adjustRightInd w:val="0"/>
                        <w:rPr>
                          <w:rFonts w:ascii="Calibri" w:hAnsi="Calibri" w:cs="Arial"/>
                          <w:color w:val="1A1A1A"/>
                        </w:rPr>
                      </w:pPr>
                      <w:r>
                        <w:rPr>
                          <w:rFonts w:ascii="Calibri" w:hAnsi="Calibri"/>
                        </w:rPr>
                        <w:t>Separate programs are held for Track &amp; Field and Pole Vault.  Track &amp; Field practices begin on October 1, 2018 through February 20, 2019.  Coaching in every indoor T&amp;F event is provided.  Pole Vault practices begin on November 1, 2018 through February 23, 2019. Coaching includes monthly swimming pool drills.</w:t>
                      </w:r>
                    </w:p>
                    <w:p w14:paraId="67338158" w14:textId="2F300BDF" w:rsidR="00337953" w:rsidRPr="00C52785" w:rsidRDefault="00337953" w:rsidP="00C52785">
                      <w:pPr>
                        <w:widowControl w:val="0"/>
                        <w:autoSpaceDE w:val="0"/>
                        <w:autoSpaceDN w:val="0"/>
                        <w:adjustRightInd w:val="0"/>
                        <w:rPr>
                          <w:rFonts w:ascii="Calibri" w:hAnsi="Calibri" w:cs="Arial"/>
                          <w:color w:val="1A1A1A"/>
                        </w:rPr>
                      </w:pPr>
                    </w:p>
                    <w:p w14:paraId="782E9F1B" w14:textId="46B5EAA3" w:rsidR="00337953" w:rsidRPr="00F73912" w:rsidRDefault="00337953" w:rsidP="0020075A">
                      <w:pPr>
                        <w:pStyle w:val="BodyText"/>
                        <w:rPr>
                          <w:rFonts w:ascii="Calibri" w:hAnsi="Calibri"/>
                          <w:sz w:val="24"/>
                        </w:rPr>
                      </w:pPr>
                    </w:p>
                    <w:p w14:paraId="2B27DED1" w14:textId="77777777" w:rsidR="00337953" w:rsidRPr="00AC2BB6" w:rsidRDefault="00337953" w:rsidP="0020075A">
                      <w:pPr>
                        <w:pStyle w:val="BodyText"/>
                        <w:jc w:val="both"/>
                      </w:pPr>
                    </w:p>
                  </w:txbxContent>
                </v:textbox>
                <w10:wrap type="tight" anchorx="page" anchory="page"/>
              </v:shape>
            </w:pict>
          </mc:Fallback>
        </mc:AlternateContent>
      </w:r>
      <w:r w:rsidR="005F3D86">
        <w:rPr>
          <w:noProof/>
        </w:rPr>
        <mc:AlternateContent>
          <mc:Choice Requires="wps">
            <w:drawing>
              <wp:anchor distT="0" distB="0" distL="114300" distR="114300" simplePos="0" relativeHeight="251688960" behindDoc="0" locked="0" layoutInCell="1" allowOverlap="1" wp14:anchorId="469B220E" wp14:editId="75332CBB">
                <wp:simplePos x="0" y="0"/>
                <wp:positionH relativeFrom="page">
                  <wp:posOffset>5486400</wp:posOffset>
                </wp:positionH>
                <wp:positionV relativeFrom="page">
                  <wp:posOffset>1600835</wp:posOffset>
                </wp:positionV>
                <wp:extent cx="4191000" cy="203835"/>
                <wp:effectExtent l="0" t="0" r="0" b="2476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53C9780F" w:rsidR="00337953" w:rsidRDefault="00337953" w:rsidP="00DE3F2E">
                            <w:pPr>
                              <w:pStyle w:val="Heading1"/>
                            </w:pPr>
                            <w:r>
                              <w:t>The Programs</w:t>
                            </w:r>
                          </w:p>
                          <w:p w14:paraId="0383A84F" w14:textId="77777777" w:rsidR="00337953" w:rsidRDefault="00337953" w:rsidP="00DE3F2E">
                            <w:pPr>
                              <w:pStyle w:val="Heading1"/>
                            </w:pPr>
                          </w:p>
                          <w:p w14:paraId="6CDC837D" w14:textId="77777777" w:rsidR="00337953" w:rsidRDefault="00337953" w:rsidP="00DE3F2E">
                            <w:pPr>
                              <w:pStyle w:val="Heading1"/>
                            </w:pPr>
                          </w:p>
                          <w:p w14:paraId="62AD335E" w14:textId="77777777" w:rsidR="00337953" w:rsidRDefault="00337953" w:rsidP="00DE3F2E">
                            <w:pPr>
                              <w:pStyle w:val="Heading1"/>
                            </w:pPr>
                          </w:p>
                          <w:p w14:paraId="299878CA" w14:textId="77777777" w:rsidR="00337953" w:rsidRDefault="00337953" w:rsidP="00DE3F2E">
                            <w:pPr>
                              <w:pStyle w:val="Heading1"/>
                            </w:pPr>
                          </w:p>
                          <w:p w14:paraId="4C467E75" w14:textId="595E967A" w:rsidR="00337953" w:rsidRPr="00AC2BB6" w:rsidRDefault="00337953"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0" type="#_x0000_t202" style="position:absolute;margin-left:6in;margin-top:126.05pt;width:330pt;height:16.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" filled="f" stroked="f">
                <v:textbox inset=",0,,0">
                  <w:txbxContent>
                    <w:p w14:paraId="4FE42998" w14:textId="53C9780F" w:rsidR="00337953" w:rsidRDefault="00337953" w:rsidP="00DE3F2E">
                      <w:pPr>
                        <w:pStyle w:val="Heading1"/>
                      </w:pPr>
                      <w:r>
                        <w:t>The Programs</w:t>
                      </w:r>
                    </w:p>
                    <w:p w14:paraId="0383A84F" w14:textId="77777777" w:rsidR="00337953" w:rsidRDefault="00337953" w:rsidP="00DE3F2E">
                      <w:pPr>
                        <w:pStyle w:val="Heading1"/>
                      </w:pPr>
                    </w:p>
                    <w:p w14:paraId="6CDC837D" w14:textId="77777777" w:rsidR="00337953" w:rsidRDefault="00337953" w:rsidP="00DE3F2E">
                      <w:pPr>
                        <w:pStyle w:val="Heading1"/>
                      </w:pPr>
                    </w:p>
                    <w:p w14:paraId="62AD335E" w14:textId="77777777" w:rsidR="00337953" w:rsidRDefault="00337953" w:rsidP="00DE3F2E">
                      <w:pPr>
                        <w:pStyle w:val="Heading1"/>
                      </w:pPr>
                    </w:p>
                    <w:p w14:paraId="299878CA" w14:textId="77777777" w:rsidR="00337953" w:rsidRDefault="00337953" w:rsidP="00DE3F2E">
                      <w:pPr>
                        <w:pStyle w:val="Heading1"/>
                      </w:pPr>
                    </w:p>
                    <w:p w14:paraId="4C467E75" w14:textId="595E967A" w:rsidR="00337953" w:rsidRPr="00AC2BB6" w:rsidRDefault="00337953" w:rsidP="00DE3F2E">
                      <w:pPr>
                        <w:pStyle w:val="Heading1"/>
                      </w:pPr>
                      <w:r>
                        <w:t xml:space="preserve">0 </w:t>
                      </w:r>
                    </w:p>
                  </w:txbxContent>
                </v:textbox>
                <w10:wrap anchorx="page" anchory="page"/>
              </v:shape>
            </w:pict>
          </mc:Fallback>
        </mc:AlternateContent>
      </w:r>
      <w:r w:rsidR="003D4B0D">
        <w:rPr>
          <w:noProof/>
        </w:rPr>
        <mc:AlternateContent>
          <mc:Choice Requires="wps">
            <w:drawing>
              <wp:anchor distT="0" distB="0" distL="114300" distR="114300" simplePos="0" relativeHeight="251701254" behindDoc="0" locked="0" layoutInCell="1" allowOverlap="1" wp14:anchorId="0DC6E5EC" wp14:editId="6E944E84">
                <wp:simplePos x="0" y="0"/>
                <wp:positionH relativeFrom="page">
                  <wp:posOffset>488950</wp:posOffset>
                </wp:positionH>
                <wp:positionV relativeFrom="page">
                  <wp:posOffset>3883660</wp:posOffset>
                </wp:positionV>
                <wp:extent cx="3985260" cy="2061845"/>
                <wp:effectExtent l="0" t="0" r="0" b="0"/>
                <wp:wrapThrough wrapText="bothSides">
                  <wp:wrapPolygon edited="0">
                    <wp:start x="138" y="0"/>
                    <wp:lineTo x="138" y="21287"/>
                    <wp:lineTo x="21338" y="21287"/>
                    <wp:lineTo x="21338" y="0"/>
                    <wp:lineTo x="138" y="0"/>
                  </wp:wrapPolygon>
                </wp:wrapThrough>
                <wp:docPr id="50" name="Text Box 50"/>
                <wp:cNvGraphicFramePr/>
                <a:graphic xmlns:a="http://schemas.openxmlformats.org/drawingml/2006/main">
                  <a:graphicData uri="http://schemas.microsoft.com/office/word/2010/wordprocessingShape">
                    <wps:wsp>
                      <wps:cNvSpPr txBox="1"/>
                      <wps:spPr>
                        <a:xfrm>
                          <a:off x="0" y="0"/>
                          <a:ext cx="3985260" cy="2061845"/>
                        </a:xfrm>
                        <a:prstGeom prst="rect">
                          <a:avLst/>
                        </a:prstGeom>
                        <a:noFill/>
                        <a:ln>
                          <a:noFill/>
                        </a:ln>
                        <a:effectLst/>
                        <a:extLst>
                          <a:ext uri="{C572A759-6A51-4108-AA02-DFA0A04FC94B}">
                            <ma14:wrappingTextBoxFlag xmlns:ma14="http://schemas.microsoft.com/office/mac/drawingml/2011/main" val="1"/>
                          </a:ext>
                        </a:extLst>
                      </wps:spPr>
                      <wps:txbx>
                        <w:txbxContent>
                          <w:p w14:paraId="37137FAB" w14:textId="0F327805" w:rsidR="00337953" w:rsidRDefault="00337953" w:rsidP="00171B12">
                            <w:pPr>
                              <w:widowControl w:val="0"/>
                              <w:autoSpaceDE w:val="0"/>
                              <w:autoSpaceDN w:val="0"/>
                              <w:adjustRightInd w:val="0"/>
                              <w:rPr>
                                <w:rFonts w:ascii="Calibri" w:hAnsi="Calibri" w:cs="Calibri"/>
                              </w:rPr>
                            </w:pPr>
                            <w:r>
                              <w:rPr>
                                <w:rFonts w:ascii="Calibri" w:hAnsi="Calibri" w:cs="Calibri"/>
                              </w:rPr>
                              <w:t xml:space="preserve">Nearly all Coaches have NCAA Division 1, 2, or NAIA competition experience.  </w:t>
                            </w:r>
                            <w:r w:rsidRPr="00457018">
                              <w:rPr>
                                <w:rFonts w:ascii="Calibri" w:hAnsi="Calibri" w:cs="Calibri"/>
                              </w:rPr>
                              <w:t xml:space="preserve">All STC Youth Coaches </w:t>
                            </w:r>
                            <w:r>
                              <w:rPr>
                                <w:rFonts w:ascii="Calibri" w:hAnsi="Calibri" w:cs="Calibri"/>
                              </w:rPr>
                              <w:t>AND key Volunteers are USATF members, h</w:t>
                            </w:r>
                            <w:r w:rsidRPr="00457018">
                              <w:rPr>
                                <w:rFonts w:ascii="Calibri" w:hAnsi="Calibri" w:cs="Calibri"/>
                              </w:rPr>
                              <w:t>ave passed a USA Track &amp; Field background check</w:t>
                            </w:r>
                            <w:r>
                              <w:rPr>
                                <w:rFonts w:ascii="Calibri" w:hAnsi="Calibri" w:cs="Calibri"/>
                              </w:rPr>
                              <w:t xml:space="preserve">, and completed the USOC SafeSport training. </w:t>
                            </w:r>
                            <w:r>
                              <w:rPr>
                                <w:rFonts w:ascii="Calibri" w:hAnsi="Calibri" w:cs="Arial"/>
                              </w:rPr>
                              <w:t>Coaches “deliver” strategies developed by the Wichita State University Track &amp; Field Coaching staff.</w:t>
                            </w:r>
                          </w:p>
                          <w:p w14:paraId="1035FC4F" w14:textId="05CB8786" w:rsidR="00337953" w:rsidRDefault="00337953" w:rsidP="00171B12">
                            <w:pPr>
                              <w:widowControl w:val="0"/>
                              <w:autoSpaceDE w:val="0"/>
                              <w:autoSpaceDN w:val="0"/>
                              <w:adjustRightInd w:val="0"/>
                              <w:rPr>
                                <w:rFonts w:ascii="Calibri" w:hAnsi="Calibri" w:cs="Calibri"/>
                              </w:rPr>
                            </w:pPr>
                            <w:r w:rsidRPr="00457018">
                              <w:rPr>
                                <w:rFonts w:ascii="Calibri" w:hAnsi="Calibri" w:cs="Calibri"/>
                              </w:rPr>
                              <w:t xml:space="preserve">Coaches are responsible for the day-to-day training, practices, meet day preparation and coaching, as well as relaying information pertaining to meet day entries to parents, etc. </w:t>
                            </w:r>
                          </w:p>
                          <w:p w14:paraId="14A64C5D" w14:textId="5D7A1BC6" w:rsidR="00337953" w:rsidRDefault="00337953" w:rsidP="00171B12">
                            <w:pPr>
                              <w:widowControl w:val="0"/>
                              <w:autoSpaceDE w:val="0"/>
                              <w:autoSpaceDN w:val="0"/>
                              <w:adjustRightInd w:val="0"/>
                              <w:rPr>
                                <w:rFonts w:ascii="Calibri" w:hAnsi="Calibri" w:cs="Calibri"/>
                              </w:rPr>
                            </w:pPr>
                            <w:r>
                              <w:rPr>
                                <w:rFonts w:ascii="Calibri" w:hAnsi="Calibri" w:cs="Calibri"/>
                              </w:rPr>
                              <w:t>- Home Meet Management and Support // Fundraising</w:t>
                            </w:r>
                          </w:p>
                          <w:p w14:paraId="40AB0356" w14:textId="77777777" w:rsidR="00337953" w:rsidRDefault="00337953" w:rsidP="00171B12">
                            <w:pPr>
                              <w:widowControl w:val="0"/>
                              <w:autoSpaceDE w:val="0"/>
                              <w:autoSpaceDN w:val="0"/>
                              <w:adjustRightInd w:val="0"/>
                              <w:rPr>
                                <w:rFonts w:ascii="Calibri" w:hAnsi="Calibri" w:cs="Calibri"/>
                              </w:rPr>
                            </w:pPr>
                          </w:p>
                          <w:p w14:paraId="403EF891" w14:textId="15591699" w:rsidR="00337953" w:rsidRPr="00457018" w:rsidRDefault="00337953" w:rsidP="00CF0948">
                            <w:pPr>
                              <w:widowControl w:val="0"/>
                              <w:autoSpaceDE w:val="0"/>
                              <w:autoSpaceDN w:val="0"/>
                              <w:adjustRightInd w:val="0"/>
                              <w:spacing w:after="240"/>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1" type="#_x0000_t202" style="position:absolute;margin-left:38.5pt;margin-top:305.8pt;width:313.8pt;height:162.3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" mv:complextextbox="1" filled="f" stroked="f">
                <v:textbox>
                  <w:txbxContent>
                    <w:p w14:paraId="37137FAB" w14:textId="0F327805" w:rsidR="00337953" w:rsidRDefault="00337953" w:rsidP="00171B12">
                      <w:pPr>
                        <w:widowControl w:val="0"/>
                        <w:autoSpaceDE w:val="0"/>
                        <w:autoSpaceDN w:val="0"/>
                        <w:adjustRightInd w:val="0"/>
                        <w:rPr>
                          <w:rFonts w:ascii="Calibri" w:hAnsi="Calibri" w:cs="Calibri"/>
                        </w:rPr>
                      </w:pPr>
                      <w:r>
                        <w:rPr>
                          <w:rFonts w:ascii="Calibri" w:hAnsi="Calibri" w:cs="Calibri"/>
                        </w:rPr>
                        <w:t xml:space="preserve">Nearly all Coaches have NCAA Division 1, 2, or NAIA competition experience.  </w:t>
                      </w:r>
                      <w:r w:rsidRPr="00457018">
                        <w:rPr>
                          <w:rFonts w:ascii="Calibri" w:hAnsi="Calibri" w:cs="Calibri"/>
                        </w:rPr>
                        <w:t xml:space="preserve">All STC Youth Coaches </w:t>
                      </w:r>
                      <w:r>
                        <w:rPr>
                          <w:rFonts w:ascii="Calibri" w:hAnsi="Calibri" w:cs="Calibri"/>
                        </w:rPr>
                        <w:t>AND key Volunteers are USATF members, h</w:t>
                      </w:r>
                      <w:r w:rsidRPr="00457018">
                        <w:rPr>
                          <w:rFonts w:ascii="Calibri" w:hAnsi="Calibri" w:cs="Calibri"/>
                        </w:rPr>
                        <w:t>ave passed a USA Track &amp; Field background check</w:t>
                      </w:r>
                      <w:r>
                        <w:rPr>
                          <w:rFonts w:ascii="Calibri" w:hAnsi="Calibri" w:cs="Calibri"/>
                        </w:rPr>
                        <w:t xml:space="preserve">, and completed the USOC SafeSport training. </w:t>
                      </w:r>
                      <w:r>
                        <w:rPr>
                          <w:rFonts w:ascii="Calibri" w:hAnsi="Calibri" w:cs="Arial"/>
                        </w:rPr>
                        <w:t>Coaches “deliver” strategies developed by the Wichita State University Track &amp; Field Coaching staff.</w:t>
                      </w:r>
                    </w:p>
                    <w:p w14:paraId="1035FC4F" w14:textId="05CB8786" w:rsidR="00337953" w:rsidRDefault="00337953" w:rsidP="00171B12">
                      <w:pPr>
                        <w:widowControl w:val="0"/>
                        <w:autoSpaceDE w:val="0"/>
                        <w:autoSpaceDN w:val="0"/>
                        <w:adjustRightInd w:val="0"/>
                        <w:rPr>
                          <w:rFonts w:ascii="Calibri" w:hAnsi="Calibri" w:cs="Calibri"/>
                        </w:rPr>
                      </w:pPr>
                      <w:r w:rsidRPr="00457018">
                        <w:rPr>
                          <w:rFonts w:ascii="Calibri" w:hAnsi="Calibri" w:cs="Calibri"/>
                        </w:rPr>
                        <w:t xml:space="preserve">Coaches are responsible for the day-to-day training, practices, meet day preparation and coaching, as well as relaying information pertaining to meet day entries to parents, etc. </w:t>
                      </w:r>
                    </w:p>
                    <w:p w14:paraId="14A64C5D" w14:textId="5D7A1BC6" w:rsidR="00337953" w:rsidRDefault="00337953" w:rsidP="00171B12">
                      <w:pPr>
                        <w:widowControl w:val="0"/>
                        <w:autoSpaceDE w:val="0"/>
                        <w:autoSpaceDN w:val="0"/>
                        <w:adjustRightInd w:val="0"/>
                        <w:rPr>
                          <w:rFonts w:ascii="Calibri" w:hAnsi="Calibri" w:cs="Calibri"/>
                        </w:rPr>
                      </w:pPr>
                      <w:r>
                        <w:rPr>
                          <w:rFonts w:ascii="Calibri" w:hAnsi="Calibri" w:cs="Calibri"/>
                        </w:rPr>
                        <w:t>- Home Meet Management and Support // Fundraising</w:t>
                      </w:r>
                    </w:p>
                    <w:p w14:paraId="40AB0356" w14:textId="77777777" w:rsidR="00337953" w:rsidRDefault="00337953" w:rsidP="00171B12">
                      <w:pPr>
                        <w:widowControl w:val="0"/>
                        <w:autoSpaceDE w:val="0"/>
                        <w:autoSpaceDN w:val="0"/>
                        <w:adjustRightInd w:val="0"/>
                        <w:rPr>
                          <w:rFonts w:ascii="Calibri" w:hAnsi="Calibri" w:cs="Calibri"/>
                        </w:rPr>
                      </w:pPr>
                    </w:p>
                    <w:p w14:paraId="403EF891" w14:textId="15591699" w:rsidR="00337953" w:rsidRPr="00457018" w:rsidRDefault="00337953" w:rsidP="00CF0948">
                      <w:pPr>
                        <w:widowControl w:val="0"/>
                        <w:autoSpaceDE w:val="0"/>
                        <w:autoSpaceDN w:val="0"/>
                        <w:adjustRightInd w:val="0"/>
                        <w:spacing w:after="240"/>
                        <w:rPr>
                          <w:noProof/>
                        </w:rPr>
                      </w:pPr>
                    </w:p>
                  </w:txbxContent>
                </v:textbox>
                <w10:wrap type="through" anchorx="page" anchory="page"/>
              </v:shape>
            </w:pict>
          </mc:Fallback>
        </mc:AlternateContent>
      </w:r>
      <w:r w:rsidR="003D4B0D">
        <w:rPr>
          <w:noProof/>
        </w:rPr>
        <mc:AlternateContent>
          <mc:Choice Requires="wps">
            <w:drawing>
              <wp:anchor distT="0" distB="0" distL="114300" distR="114300" simplePos="0" relativeHeight="251680768" behindDoc="0" locked="0" layoutInCell="1" allowOverlap="1" wp14:anchorId="00AAD00A" wp14:editId="289DFE67">
                <wp:simplePos x="0" y="0"/>
                <wp:positionH relativeFrom="page">
                  <wp:posOffset>488950</wp:posOffset>
                </wp:positionH>
                <wp:positionV relativeFrom="page">
                  <wp:posOffset>1914525</wp:posOffset>
                </wp:positionV>
                <wp:extent cx="3985895" cy="1784985"/>
                <wp:effectExtent l="0" t="0" r="0" b="18415"/>
                <wp:wrapTight wrapText="bothSides">
                  <wp:wrapPolygon edited="0">
                    <wp:start x="138" y="0"/>
                    <wp:lineTo x="138" y="21515"/>
                    <wp:lineTo x="21335" y="21515"/>
                    <wp:lineTo x="21335" y="0"/>
                    <wp:lineTo x="138"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78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37A7C605" w:rsidR="00337953" w:rsidRPr="00457018" w:rsidRDefault="00337953" w:rsidP="00D34BCC">
                            <w:pPr>
                              <w:widowControl w:val="0"/>
                              <w:autoSpaceDE w:val="0"/>
                              <w:autoSpaceDN w:val="0"/>
                              <w:adjustRightInd w:val="0"/>
                              <w:spacing w:after="240"/>
                              <w:rPr>
                                <w:rFonts w:ascii="Times" w:hAnsi="Times" w:cs="Times"/>
                              </w:rPr>
                            </w:pPr>
                            <w:r w:rsidRPr="00457018">
                              <w:rPr>
                                <w:rFonts w:ascii="Calibri" w:hAnsi="Calibri" w:cs="Arial"/>
                              </w:rPr>
                              <w:t>The Shock</w:t>
                            </w:r>
                            <w:r>
                              <w:rPr>
                                <w:rFonts w:ascii="Calibri" w:hAnsi="Calibri" w:cs="Arial"/>
                              </w:rPr>
                              <w:t xml:space="preserve">er Track Club Youth Team - </w:t>
                            </w:r>
                            <w:r>
                              <w:rPr>
                                <w:rFonts w:ascii="Calibri" w:hAnsi="Calibri" w:cs="Arial"/>
                                <w:b/>
                              </w:rPr>
                              <w:t xml:space="preserve">the only regional </w:t>
                            </w:r>
                            <w:r w:rsidRPr="00730182">
                              <w:rPr>
                                <w:rFonts w:ascii="Calibri" w:hAnsi="Calibri" w:cs="Arial"/>
                                <w:b/>
                              </w:rPr>
                              <w:t xml:space="preserve">youth track club that provides </w:t>
                            </w:r>
                            <w:r>
                              <w:rPr>
                                <w:rFonts w:ascii="Calibri" w:hAnsi="Calibri" w:cs="Arial"/>
                                <w:b/>
                              </w:rPr>
                              <w:t xml:space="preserve">nearly year-round </w:t>
                            </w:r>
                            <w:r w:rsidRPr="00730182">
                              <w:rPr>
                                <w:rFonts w:ascii="Calibri" w:hAnsi="Calibri" w:cs="Arial"/>
                                <w:b/>
                              </w:rPr>
                              <w:t>coaching in every event</w:t>
                            </w:r>
                            <w:r>
                              <w:rPr>
                                <w:rFonts w:ascii="Calibri" w:hAnsi="Calibri" w:cs="Arial"/>
                              </w:rPr>
                              <w:t xml:space="preserve"> – is a USATF Club and managed b</w:t>
                            </w:r>
                            <w:r w:rsidRPr="00457018">
                              <w:rPr>
                                <w:rFonts w:ascii="Calibri" w:hAnsi="Calibri" w:cs="Arial"/>
                              </w:rPr>
                              <w:t>y</w:t>
                            </w:r>
                            <w:r>
                              <w:rPr>
                                <w:rFonts w:ascii="Calibri" w:hAnsi="Calibri" w:cs="Arial"/>
                              </w:rPr>
                              <w:t xml:space="preserve"> a Director with assistance from the Team Mom/Dad, Youth Operations Directors, and Head Event Coaches. T</w:t>
                            </w:r>
                            <w:r w:rsidRPr="00457018">
                              <w:rPr>
                                <w:rFonts w:ascii="Calibri" w:hAnsi="Calibri" w:cs="Arial"/>
                              </w:rPr>
                              <w:t>hey are r</w:t>
                            </w:r>
                            <w:r w:rsidRPr="00457018">
                              <w:rPr>
                                <w:rFonts w:ascii="Calibri" w:hAnsi="Calibri" w:cs="Calibri"/>
                              </w:rPr>
                              <w:t xml:space="preserve">esponsible for </w:t>
                            </w:r>
                            <w:r>
                              <w:rPr>
                                <w:rFonts w:ascii="Calibri" w:hAnsi="Calibri" w:cs="Calibri"/>
                              </w:rPr>
                              <w:t>planning and leading all activities, including: team organization,</w:t>
                            </w:r>
                            <w:r w:rsidRPr="00457018">
                              <w:rPr>
                                <w:rFonts w:ascii="Calibri" w:hAnsi="Calibri" w:cs="Calibri"/>
                              </w:rPr>
                              <w:t xml:space="preserve"> training activities for</w:t>
                            </w:r>
                            <w:r>
                              <w:rPr>
                                <w:rFonts w:ascii="Calibri" w:hAnsi="Calibri" w:cs="Calibri"/>
                              </w:rPr>
                              <w:t xml:space="preserve"> athletes and coaches, </w:t>
                            </w:r>
                            <w:r w:rsidRPr="00457018">
                              <w:rPr>
                                <w:rFonts w:ascii="Calibri" w:hAnsi="Calibri" w:cs="Calibri"/>
                              </w:rPr>
                              <w:t>overall training template, oversight of membership act</w:t>
                            </w:r>
                            <w:r>
                              <w:rPr>
                                <w:rFonts w:ascii="Calibri" w:hAnsi="Calibri" w:cs="Calibri"/>
                              </w:rPr>
                              <w:t xml:space="preserve">ivities, and co-direction of any </w:t>
                            </w:r>
                            <w:r w:rsidRPr="00457018">
                              <w:rPr>
                                <w:rFonts w:ascii="Calibri" w:hAnsi="Calibri" w:cs="Calibri"/>
                              </w:rPr>
                              <w:t>S</w:t>
                            </w:r>
                            <w:r>
                              <w:rPr>
                                <w:rFonts w:ascii="Calibri" w:hAnsi="Calibri" w:cs="Calibri"/>
                              </w:rPr>
                              <w:t xml:space="preserve">TC Youth home meets. </w:t>
                            </w:r>
                          </w:p>
                          <w:p w14:paraId="287EAB12" w14:textId="624137E4" w:rsidR="00337953" w:rsidRPr="00D34BCC" w:rsidRDefault="00337953"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38.5pt;margin-top:150.75pt;width:313.85pt;height:140.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" mv:complextextbox="1" filled="f" stroked="f">
                <v:textbox inset=",0,,0">
                  <w:txbxContent>
                    <w:p w14:paraId="17F665BF" w14:textId="37A7C605" w:rsidR="00337953" w:rsidRPr="00457018" w:rsidRDefault="00337953" w:rsidP="00D34BCC">
                      <w:pPr>
                        <w:widowControl w:val="0"/>
                        <w:autoSpaceDE w:val="0"/>
                        <w:autoSpaceDN w:val="0"/>
                        <w:adjustRightInd w:val="0"/>
                        <w:spacing w:after="240"/>
                        <w:rPr>
                          <w:rFonts w:ascii="Times" w:hAnsi="Times" w:cs="Times"/>
                        </w:rPr>
                      </w:pPr>
                      <w:r w:rsidRPr="00457018">
                        <w:rPr>
                          <w:rFonts w:ascii="Calibri" w:hAnsi="Calibri" w:cs="Arial"/>
                        </w:rPr>
                        <w:t>The Shock</w:t>
                      </w:r>
                      <w:r>
                        <w:rPr>
                          <w:rFonts w:ascii="Calibri" w:hAnsi="Calibri" w:cs="Arial"/>
                        </w:rPr>
                        <w:t xml:space="preserve">er Track Club Youth Team - </w:t>
                      </w:r>
                      <w:r>
                        <w:rPr>
                          <w:rFonts w:ascii="Calibri" w:hAnsi="Calibri" w:cs="Arial"/>
                          <w:b/>
                        </w:rPr>
                        <w:t xml:space="preserve">the only regional </w:t>
                      </w:r>
                      <w:r w:rsidRPr="00730182">
                        <w:rPr>
                          <w:rFonts w:ascii="Calibri" w:hAnsi="Calibri" w:cs="Arial"/>
                          <w:b/>
                        </w:rPr>
                        <w:t xml:space="preserve">youth track club that provides </w:t>
                      </w:r>
                      <w:r>
                        <w:rPr>
                          <w:rFonts w:ascii="Calibri" w:hAnsi="Calibri" w:cs="Arial"/>
                          <w:b/>
                        </w:rPr>
                        <w:t xml:space="preserve">nearly year-round </w:t>
                      </w:r>
                      <w:r w:rsidRPr="00730182">
                        <w:rPr>
                          <w:rFonts w:ascii="Calibri" w:hAnsi="Calibri" w:cs="Arial"/>
                          <w:b/>
                        </w:rPr>
                        <w:t>coaching in every event</w:t>
                      </w:r>
                      <w:r>
                        <w:rPr>
                          <w:rFonts w:ascii="Calibri" w:hAnsi="Calibri" w:cs="Arial"/>
                        </w:rPr>
                        <w:t xml:space="preserve"> – is a USATF Club and managed b</w:t>
                      </w:r>
                      <w:r w:rsidRPr="00457018">
                        <w:rPr>
                          <w:rFonts w:ascii="Calibri" w:hAnsi="Calibri" w:cs="Arial"/>
                        </w:rPr>
                        <w:t>y</w:t>
                      </w:r>
                      <w:r>
                        <w:rPr>
                          <w:rFonts w:ascii="Calibri" w:hAnsi="Calibri" w:cs="Arial"/>
                        </w:rPr>
                        <w:t xml:space="preserve"> a Director with assistance from the Team Mom/Dad, Youth Operations Directors, and Head Event Coaches. T</w:t>
                      </w:r>
                      <w:r w:rsidRPr="00457018">
                        <w:rPr>
                          <w:rFonts w:ascii="Calibri" w:hAnsi="Calibri" w:cs="Arial"/>
                        </w:rPr>
                        <w:t>hey are r</w:t>
                      </w:r>
                      <w:r w:rsidRPr="00457018">
                        <w:rPr>
                          <w:rFonts w:ascii="Calibri" w:hAnsi="Calibri" w:cs="Calibri"/>
                        </w:rPr>
                        <w:t xml:space="preserve">esponsible for </w:t>
                      </w:r>
                      <w:r>
                        <w:rPr>
                          <w:rFonts w:ascii="Calibri" w:hAnsi="Calibri" w:cs="Calibri"/>
                        </w:rPr>
                        <w:t>planning and leading all activities, including: team organization,</w:t>
                      </w:r>
                      <w:r w:rsidRPr="00457018">
                        <w:rPr>
                          <w:rFonts w:ascii="Calibri" w:hAnsi="Calibri" w:cs="Calibri"/>
                        </w:rPr>
                        <w:t xml:space="preserve"> training activities for</w:t>
                      </w:r>
                      <w:r>
                        <w:rPr>
                          <w:rFonts w:ascii="Calibri" w:hAnsi="Calibri" w:cs="Calibri"/>
                        </w:rPr>
                        <w:t xml:space="preserve"> athletes and coaches, </w:t>
                      </w:r>
                      <w:r w:rsidRPr="00457018">
                        <w:rPr>
                          <w:rFonts w:ascii="Calibri" w:hAnsi="Calibri" w:cs="Calibri"/>
                        </w:rPr>
                        <w:t>overall training template, oversight of membership act</w:t>
                      </w:r>
                      <w:r>
                        <w:rPr>
                          <w:rFonts w:ascii="Calibri" w:hAnsi="Calibri" w:cs="Calibri"/>
                        </w:rPr>
                        <w:t xml:space="preserve">ivities, and co-direction of any </w:t>
                      </w:r>
                      <w:r w:rsidRPr="00457018">
                        <w:rPr>
                          <w:rFonts w:ascii="Calibri" w:hAnsi="Calibri" w:cs="Calibri"/>
                        </w:rPr>
                        <w:t>S</w:t>
                      </w:r>
                      <w:r>
                        <w:rPr>
                          <w:rFonts w:ascii="Calibri" w:hAnsi="Calibri" w:cs="Calibri"/>
                        </w:rPr>
                        <w:t xml:space="preserve">TC Youth home meets. </w:t>
                      </w:r>
                    </w:p>
                    <w:p w14:paraId="287EAB12" w14:textId="624137E4" w:rsidR="00337953" w:rsidRPr="00D34BCC" w:rsidRDefault="00337953" w:rsidP="00DE3F2E">
                      <w:pPr>
                        <w:pStyle w:val="BodyText"/>
                        <w:rPr>
                          <w:rFonts w:ascii="Arial" w:hAnsi="Arial" w:cs="Arial"/>
                          <w:sz w:val="22"/>
                          <w:szCs w:val="22"/>
                        </w:rPr>
                      </w:pPr>
                    </w:p>
                  </w:txbxContent>
                </v:textbox>
                <w10:wrap type="tight" anchorx="page" anchory="page"/>
              </v:shape>
            </w:pict>
          </mc:Fallback>
        </mc:AlternateContent>
      </w:r>
      <w:r w:rsidR="003D4B0D">
        <w:rPr>
          <w:noProof/>
        </w:rPr>
        <mc:AlternateContent>
          <mc:Choice Requires="wps">
            <w:drawing>
              <wp:anchor distT="0" distB="0" distL="114300" distR="114300" simplePos="0" relativeHeight="251679744" behindDoc="0" locked="0" layoutInCell="1" allowOverlap="1" wp14:anchorId="208D8F01" wp14:editId="340886B2">
                <wp:simplePos x="0" y="0"/>
                <wp:positionH relativeFrom="page">
                  <wp:posOffset>488950</wp:posOffset>
                </wp:positionH>
                <wp:positionV relativeFrom="page">
                  <wp:posOffset>1599565</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548DDBB1" w:rsidR="00337953" w:rsidRPr="00D34BCC" w:rsidRDefault="00337953" w:rsidP="00DE3F2E">
                            <w:pPr>
                              <w:pStyle w:val="Heading3"/>
                              <w:rPr>
                                <w:sz w:val="28"/>
                                <w:szCs w:val="28"/>
                              </w:rPr>
                            </w:pPr>
                            <w:r w:rsidRPr="00D34BCC">
                              <w:rPr>
                                <w:sz w:val="28"/>
                                <w:szCs w:val="28"/>
                              </w:rPr>
                              <w:t>Program Managers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3" type="#_x0000_t202" style="position:absolute;margin-left:38.5pt;margin-top:125.95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" filled="f" stroked="f">
                <v:textbox inset=",0,,0">
                  <w:txbxContent>
                    <w:p w14:paraId="7AAEFA68" w14:textId="548DDBB1" w:rsidR="00337953" w:rsidRPr="00D34BCC" w:rsidRDefault="00337953" w:rsidP="00DE3F2E">
                      <w:pPr>
                        <w:pStyle w:val="Heading3"/>
                        <w:rPr>
                          <w:sz w:val="28"/>
                          <w:szCs w:val="28"/>
                        </w:rPr>
                      </w:pPr>
                      <w:r w:rsidRPr="00D34BCC">
                        <w:rPr>
                          <w:sz w:val="28"/>
                          <w:szCs w:val="28"/>
                        </w:rPr>
                        <w:t>Program Managers</w:t>
                      </w:r>
                    </w:p>
                  </w:txbxContent>
                </v:textbox>
                <w10:wrap anchorx="page" anchory="page"/>
              </v:shape>
            </w:pict>
          </mc:Fallback>
        </mc:AlternateContent>
      </w:r>
      <w:r w:rsidR="003D4B0D">
        <w:rPr>
          <w:noProof/>
        </w:rPr>
        <mc:AlternateContent>
          <mc:Choice Requires="wps">
            <w:drawing>
              <wp:anchor distT="0" distB="0" distL="114300" distR="114300" simplePos="0" relativeHeight="251722758" behindDoc="0" locked="0" layoutInCell="1" allowOverlap="1" wp14:anchorId="7A1536AE" wp14:editId="36A778FB">
                <wp:simplePos x="0" y="0"/>
                <wp:positionH relativeFrom="page">
                  <wp:posOffset>5486400</wp:posOffset>
                </wp:positionH>
                <wp:positionV relativeFrom="page">
                  <wp:posOffset>4478020</wp:posOffset>
                </wp:positionV>
                <wp:extent cx="3911600" cy="314960"/>
                <wp:effectExtent l="0" t="0" r="0" b="0"/>
                <wp:wrapThrough wrapText="bothSides">
                  <wp:wrapPolygon edited="0">
                    <wp:start x="140" y="0"/>
                    <wp:lineTo x="140" y="19161"/>
                    <wp:lineTo x="21319" y="19161"/>
                    <wp:lineTo x="21319" y="0"/>
                    <wp:lineTo x="140" y="0"/>
                  </wp:wrapPolygon>
                </wp:wrapThrough>
                <wp:docPr id="34" name="Text Box 34"/>
                <wp:cNvGraphicFramePr/>
                <a:graphic xmlns:a="http://schemas.openxmlformats.org/drawingml/2006/main">
                  <a:graphicData uri="http://schemas.microsoft.com/office/word/2010/wordprocessingShape">
                    <wps:wsp>
                      <wps:cNvSpPr txBox="1"/>
                      <wps:spPr>
                        <a:xfrm>
                          <a:off x="0" y="0"/>
                          <a:ext cx="3911600" cy="3149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0DE623" w14:textId="17978683" w:rsidR="00337953" w:rsidRPr="00253AD0" w:rsidRDefault="00337953">
                            <w:pPr>
                              <w:rPr>
                                <w:rFonts w:asciiTheme="majorHAnsi" w:hAnsiTheme="majorHAnsi"/>
                                <w:b/>
                                <w:sz w:val="28"/>
                                <w:szCs w:val="28"/>
                              </w:rPr>
                            </w:pPr>
                            <w:r w:rsidRPr="00253AD0">
                              <w:rPr>
                                <w:rFonts w:asciiTheme="majorHAnsi" w:hAnsiTheme="majorHAnsi"/>
                                <w:b/>
                                <w:sz w:val="28"/>
                                <w:szCs w:val="28"/>
                              </w:rPr>
                              <w:t>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in;margin-top:352.6pt;width:308pt;height:24.8pt;z-index:2517227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nCUdYCAAAgBgAADgAAAGRycy9lMm9Eb2MueG1srFRNb9swDL0P2H8QdE9tp27W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" mv:complextextbox="1" filled="f" stroked="f">
                <v:textbox>
                  <w:txbxContent>
                    <w:p w14:paraId="6D0DE623" w14:textId="17978683" w:rsidR="00337953" w:rsidRPr="00253AD0" w:rsidRDefault="00337953">
                      <w:pPr>
                        <w:rPr>
                          <w:rFonts w:asciiTheme="majorHAnsi" w:hAnsiTheme="majorHAnsi"/>
                          <w:b/>
                          <w:sz w:val="28"/>
                          <w:szCs w:val="28"/>
                        </w:rPr>
                      </w:pPr>
                      <w:r w:rsidRPr="00253AD0">
                        <w:rPr>
                          <w:rFonts w:asciiTheme="majorHAnsi" w:hAnsiTheme="majorHAnsi"/>
                          <w:b/>
                          <w:sz w:val="28"/>
                          <w:szCs w:val="28"/>
                        </w:rPr>
                        <w:t>Practices</w:t>
                      </w:r>
                    </w:p>
                  </w:txbxContent>
                </v:textbox>
                <w10:wrap type="through" anchorx="page" anchory="page"/>
              </v:shape>
            </w:pict>
          </mc:Fallback>
        </mc:AlternateContent>
      </w:r>
      <w:r w:rsidR="005C177E">
        <w:rPr>
          <w:noProof/>
        </w:rPr>
        <mc:AlternateContent>
          <mc:Choice Requires="wps">
            <w:drawing>
              <wp:anchor distT="0" distB="0" distL="114300" distR="114300" simplePos="0" relativeHeight="251723782" behindDoc="0" locked="0" layoutInCell="1" allowOverlap="1" wp14:anchorId="29585D91" wp14:editId="6C1AC5AA">
                <wp:simplePos x="0" y="0"/>
                <wp:positionH relativeFrom="page">
                  <wp:posOffset>5486400</wp:posOffset>
                </wp:positionH>
                <wp:positionV relativeFrom="page">
                  <wp:posOffset>4746625</wp:posOffset>
                </wp:positionV>
                <wp:extent cx="4114800" cy="1076960"/>
                <wp:effectExtent l="0" t="0" r="0" b="0"/>
                <wp:wrapThrough wrapText="bothSides">
                  <wp:wrapPolygon edited="0">
                    <wp:start x="133" y="0"/>
                    <wp:lineTo x="133" y="20887"/>
                    <wp:lineTo x="21333" y="20887"/>
                    <wp:lineTo x="21333" y="0"/>
                    <wp:lineTo x="133" y="0"/>
                  </wp:wrapPolygon>
                </wp:wrapThrough>
                <wp:docPr id="35" name="Text Box 35"/>
                <wp:cNvGraphicFramePr/>
                <a:graphic xmlns:a="http://schemas.openxmlformats.org/drawingml/2006/main">
                  <a:graphicData uri="http://schemas.microsoft.com/office/word/2010/wordprocessingShape">
                    <wps:wsp>
                      <wps:cNvSpPr txBox="1"/>
                      <wps:spPr>
                        <a:xfrm>
                          <a:off x="0" y="0"/>
                          <a:ext cx="4114800" cy="10769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69243F" w14:textId="4E1E6B1C" w:rsidR="00337953" w:rsidRPr="00253AD0" w:rsidRDefault="00337953">
                            <w:pPr>
                              <w:rPr>
                                <w:rFonts w:ascii="Calibri" w:hAnsi="Calibri"/>
                              </w:rPr>
                            </w:pPr>
                            <w:bookmarkStart w:id="1" w:name="OLE_LINK1"/>
                            <w:bookmarkStart w:id="2" w:name="OLE_LINK2"/>
                            <w:r>
                              <w:rPr>
                                <w:rFonts w:ascii="Calibri" w:hAnsi="Calibri"/>
                              </w:rPr>
                              <w:t xml:space="preserve"> Track &amp; Field practices are held at Wichita State University’s Heskett Center on Mondays and Wednesdays from 630p to 800p.  Pole Vault practices are held at Northeast Magnet High in Bel Aire on Tuesdays and Thursdays from 630p to 830p, and Saturdays from 100p to 300p.  </w:t>
                            </w:r>
                          </w:p>
                          <w:bookmarkEnd w:id="1"/>
                          <w:bookmarkEnd w:i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5" type="#_x0000_t202" style="position:absolute;margin-left:6in;margin-top:373.75pt;width:324pt;height:84.8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Y6K9cCAAAh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" mv:complextextbox="1" filled="f" stroked="f">
                <v:textbox>
                  <w:txbxContent>
                    <w:p w14:paraId="2469243F" w14:textId="4E1E6B1C" w:rsidR="00337953" w:rsidRPr="00253AD0" w:rsidRDefault="00337953">
                      <w:pPr>
                        <w:rPr>
                          <w:rFonts w:ascii="Calibri" w:hAnsi="Calibri"/>
                        </w:rPr>
                      </w:pPr>
                      <w:bookmarkStart w:id="3" w:name="OLE_LINK1"/>
                      <w:bookmarkStart w:id="4" w:name="OLE_LINK2"/>
                      <w:r>
                        <w:rPr>
                          <w:rFonts w:ascii="Calibri" w:hAnsi="Calibri"/>
                        </w:rPr>
                        <w:t xml:space="preserve"> Track &amp; Field practices are held at Wichita State University’s Heskett Center on Mondays and Wednesdays from 630p to 800p.  Pole Vault practices are held at Northeast Magnet High in Bel Aire on Tuesdays and Thursdays from 630p to 830p, and Saturdays from 100p to 300p.  </w:t>
                      </w:r>
                    </w:p>
                    <w:bookmarkEnd w:id="3"/>
                    <w:bookmarkEnd w:id="4"/>
                  </w:txbxContent>
                </v:textbox>
                <w10:wrap type="through" anchorx="page" anchory="page"/>
              </v:shape>
            </w:pict>
          </mc:Fallback>
        </mc:AlternateContent>
      </w:r>
      <w:r w:rsidR="00CE17EB">
        <w:rPr>
          <w:noProof/>
        </w:rPr>
        <mc:AlternateContent>
          <mc:Choice Requires="wps">
            <w:drawing>
              <wp:anchor distT="0" distB="0" distL="114300" distR="114300" simplePos="0" relativeHeight="251717638" behindDoc="0" locked="0" layoutInCell="1" allowOverlap="1" wp14:anchorId="6D5E53C5" wp14:editId="399EB707">
                <wp:simplePos x="0" y="0"/>
                <wp:positionH relativeFrom="page">
                  <wp:posOffset>1384300</wp:posOffset>
                </wp:positionH>
                <wp:positionV relativeFrom="page">
                  <wp:posOffset>6477000</wp:posOffset>
                </wp:positionV>
                <wp:extent cx="2336800" cy="927100"/>
                <wp:effectExtent l="0" t="0" r="0" b="12700"/>
                <wp:wrapTight wrapText="bothSides">
                  <wp:wrapPolygon edited="0">
                    <wp:start x="235" y="0"/>
                    <wp:lineTo x="235" y="21304"/>
                    <wp:lineTo x="21130" y="21304"/>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337953" w:rsidRPr="003357E0" w:rsidRDefault="00337953" w:rsidP="00C353D5">
                            <w:pPr>
                              <w:pStyle w:val="Subtitle"/>
                              <w:jc w:val="center"/>
                              <w:rPr>
                                <w:rFonts w:ascii="Impact" w:hAnsi="Impact"/>
                                <w:color w:val="auto"/>
                              </w:rPr>
                            </w:pPr>
                            <w:r w:rsidRPr="003357E0">
                              <w:rPr>
                                <w:rFonts w:ascii="Impact" w:hAnsi="Impact"/>
                                <w:color w:val="auto"/>
                              </w:rPr>
                              <w:t>1845 Fairmount</w:t>
                            </w:r>
                          </w:p>
                          <w:p w14:paraId="5E721063" w14:textId="77777777" w:rsidR="00337953" w:rsidRPr="003357E0" w:rsidRDefault="0033795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337953" w:rsidRPr="003357E0" w:rsidRDefault="00337953" w:rsidP="00C353D5">
                            <w:pPr>
                              <w:pStyle w:val="Subtitle"/>
                              <w:jc w:val="center"/>
                              <w:rPr>
                                <w:rFonts w:ascii="Impact" w:hAnsi="Impact"/>
                                <w:color w:val="auto"/>
                              </w:rPr>
                            </w:pPr>
                            <w:r w:rsidRPr="003357E0">
                              <w:rPr>
                                <w:rFonts w:ascii="Impact" w:hAnsi="Impact"/>
                                <w:color w:val="auto"/>
                              </w:rPr>
                              <w:t>(316) 978-5544</w:t>
                            </w:r>
                          </w:p>
                          <w:p w14:paraId="5FA3BBB6" w14:textId="2239A3DA" w:rsidR="00337953" w:rsidRDefault="00731D64" w:rsidP="00C353D5">
                            <w:pPr>
                              <w:pStyle w:val="Subtitle"/>
                              <w:jc w:val="center"/>
                              <w:rPr>
                                <w:rFonts w:ascii="Impact" w:hAnsi="Impact"/>
                                <w:color w:val="auto"/>
                              </w:rPr>
                            </w:pPr>
                            <w:hyperlink r:id="rId11" w:history="1">
                              <w:r w:rsidR="00337953" w:rsidRPr="00FF5235">
                                <w:rPr>
                                  <w:rStyle w:val="Hyperlink"/>
                                  <w:rFonts w:ascii="Impact" w:hAnsi="Impact"/>
                                </w:rPr>
                                <w:t>youth@shockertrackclub.com</w:t>
                              </w:r>
                            </w:hyperlink>
                          </w:p>
                          <w:p w14:paraId="16E6F6B4" w14:textId="184F9BAB" w:rsidR="00337953" w:rsidRPr="00712E47" w:rsidRDefault="00337953" w:rsidP="00C353D5">
                            <w:pPr>
                              <w:pStyle w:val="Subtitle"/>
                              <w:jc w:val="center"/>
                              <w:rPr>
                                <w:rFonts w:ascii="Impact" w:hAnsi="Impact"/>
                                <w:color w:val="auto"/>
                              </w:rPr>
                            </w:pPr>
                            <w:r>
                              <w:rPr>
                                <w:rFonts w:ascii="Impact" w:hAnsi="Impact"/>
                                <w:color w:val="auto"/>
                              </w:rPr>
                              <w:t>asstyouth@shockertrackclub.com</w:t>
                            </w:r>
                          </w:p>
                          <w:p w14:paraId="27651780" w14:textId="77777777" w:rsidR="00337953" w:rsidRPr="00857F6B" w:rsidRDefault="00337953"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09pt;margin-top:510pt;width:184pt;height:7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" filled="f" stroked="f">
                <v:textbox inset=",0,,0">
                  <w:txbxContent>
                    <w:p w14:paraId="7400D180" w14:textId="77777777" w:rsidR="00337953" w:rsidRPr="003357E0" w:rsidRDefault="00337953" w:rsidP="00C353D5">
                      <w:pPr>
                        <w:pStyle w:val="Subtitle"/>
                        <w:jc w:val="center"/>
                        <w:rPr>
                          <w:rFonts w:ascii="Impact" w:hAnsi="Impact"/>
                          <w:color w:val="auto"/>
                        </w:rPr>
                      </w:pPr>
                      <w:r w:rsidRPr="003357E0">
                        <w:rPr>
                          <w:rFonts w:ascii="Impact" w:hAnsi="Impact"/>
                          <w:color w:val="auto"/>
                        </w:rPr>
                        <w:t>1845 Fairmount</w:t>
                      </w:r>
                    </w:p>
                    <w:p w14:paraId="5E721063" w14:textId="77777777" w:rsidR="00337953" w:rsidRPr="003357E0" w:rsidRDefault="0033795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337953" w:rsidRPr="003357E0" w:rsidRDefault="00337953" w:rsidP="00C353D5">
                      <w:pPr>
                        <w:pStyle w:val="Subtitle"/>
                        <w:jc w:val="center"/>
                        <w:rPr>
                          <w:rFonts w:ascii="Impact" w:hAnsi="Impact"/>
                          <w:color w:val="auto"/>
                        </w:rPr>
                      </w:pPr>
                      <w:r w:rsidRPr="003357E0">
                        <w:rPr>
                          <w:rFonts w:ascii="Impact" w:hAnsi="Impact"/>
                          <w:color w:val="auto"/>
                        </w:rPr>
                        <w:t>(316) 978-5544</w:t>
                      </w:r>
                    </w:p>
                    <w:p w14:paraId="5FA3BBB6" w14:textId="2239A3DA" w:rsidR="00337953" w:rsidRDefault="00731D64" w:rsidP="00C353D5">
                      <w:pPr>
                        <w:pStyle w:val="Subtitle"/>
                        <w:jc w:val="center"/>
                        <w:rPr>
                          <w:rFonts w:ascii="Impact" w:hAnsi="Impact"/>
                          <w:color w:val="auto"/>
                        </w:rPr>
                      </w:pPr>
                      <w:hyperlink r:id="rId12" w:history="1">
                        <w:r w:rsidR="00337953" w:rsidRPr="00FF5235">
                          <w:rPr>
                            <w:rStyle w:val="Hyperlink"/>
                            <w:rFonts w:ascii="Impact" w:hAnsi="Impact"/>
                          </w:rPr>
                          <w:t>youth@shockertrackclub.com</w:t>
                        </w:r>
                      </w:hyperlink>
                    </w:p>
                    <w:p w14:paraId="16E6F6B4" w14:textId="184F9BAB" w:rsidR="00337953" w:rsidRPr="00712E47" w:rsidRDefault="00337953" w:rsidP="00C353D5">
                      <w:pPr>
                        <w:pStyle w:val="Subtitle"/>
                        <w:jc w:val="center"/>
                        <w:rPr>
                          <w:rFonts w:ascii="Impact" w:hAnsi="Impact"/>
                          <w:color w:val="auto"/>
                        </w:rPr>
                      </w:pPr>
                      <w:r>
                        <w:rPr>
                          <w:rFonts w:ascii="Impact" w:hAnsi="Impact"/>
                          <w:color w:val="auto"/>
                        </w:rPr>
                        <w:t>asstyouth@shockertrackclub.com</w:t>
                      </w:r>
                    </w:p>
                    <w:p w14:paraId="27651780" w14:textId="77777777" w:rsidR="00337953" w:rsidRPr="00857F6B" w:rsidRDefault="00337953" w:rsidP="00C353D5">
                      <w:pPr>
                        <w:pStyle w:val="Subtitle"/>
                      </w:pPr>
                    </w:p>
                  </w:txbxContent>
                </v:textbox>
                <w10:wrap type="tight" anchorx="page" anchory="page"/>
              </v:shape>
            </w:pict>
          </mc:Fallback>
        </mc:AlternateContent>
      </w:r>
      <w:r w:rsidR="00D452EE">
        <w:rPr>
          <w:noProof/>
        </w:rPr>
        <mc:AlternateContent>
          <mc:Choice Requires="wps">
            <w:drawing>
              <wp:anchor distT="0" distB="0" distL="114300" distR="114300" simplePos="0" relativeHeight="251696134" behindDoc="0" locked="0" layoutInCell="1" allowOverlap="1" wp14:anchorId="7204C530" wp14:editId="777FB21E">
                <wp:simplePos x="0" y="0"/>
                <wp:positionH relativeFrom="page">
                  <wp:posOffset>5581650</wp:posOffset>
                </wp:positionH>
                <wp:positionV relativeFrom="page">
                  <wp:posOffset>6057265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337953" w:rsidRDefault="0033795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439.5pt;margin-top:476.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" mv:complextextbox="1" filled="f" stroked="f">
                <v:textbox>
                  <w:txbxContent>
                    <w:p w14:paraId="5AE25B9A" w14:textId="448BB32B" w:rsidR="00337953" w:rsidRDefault="0033795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6E1021">
        <w:rPr>
          <w:noProof/>
        </w:rPr>
        <w:drawing>
          <wp:anchor distT="0" distB="0" distL="114300" distR="114300" simplePos="0" relativeHeight="251709446" behindDoc="0" locked="0" layoutInCell="1" allowOverlap="1" wp14:anchorId="77572591" wp14:editId="720E62E6">
            <wp:simplePos x="0" y="0"/>
            <wp:positionH relativeFrom="page">
              <wp:posOffset>3937000</wp:posOffset>
            </wp:positionH>
            <wp:positionV relativeFrom="page">
              <wp:posOffset>6764655</wp:posOffset>
            </wp:positionV>
            <wp:extent cx="525780" cy="525780"/>
            <wp:effectExtent l="0" t="0" r="7620" b="7620"/>
            <wp:wrapThrough wrapText="bothSides">
              <wp:wrapPolygon edited="0">
                <wp:start x="0" y="0"/>
                <wp:lineTo x="0" y="20870"/>
                <wp:lineTo x="20870" y="20870"/>
                <wp:lineTo x="20870"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021">
        <w:rPr>
          <w:noProof/>
        </w:rPr>
        <w:drawing>
          <wp:anchor distT="0" distB="0" distL="114300" distR="114300" simplePos="0" relativeHeight="251707398" behindDoc="0" locked="0" layoutInCell="1" allowOverlap="1" wp14:anchorId="75791D64" wp14:editId="1ABA1B1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Pr>
          <w:noProof/>
        </w:rPr>
        <mc:AlternateContent>
          <mc:Choice Requires="wps">
            <w:drawing>
              <wp:anchor distT="0" distB="0" distL="114300" distR="114300" simplePos="0" relativeHeight="251675648" behindDoc="0" locked="0" layoutInCell="1" allowOverlap="1" wp14:anchorId="7EF04091" wp14:editId="11BC19BC">
                <wp:simplePos x="0" y="0"/>
                <wp:positionH relativeFrom="page">
                  <wp:posOffset>5581650</wp:posOffset>
                </wp:positionH>
                <wp:positionV relativeFrom="page">
                  <wp:posOffset>5753100</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337953" w:rsidRPr="00665ABF" w:rsidRDefault="00337953"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439.5pt;margin-top:453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wNM/k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" filled="f" stroked="f">
                <v:textbox inset=",0,,0">
                  <w:txbxContent>
                    <w:p w14:paraId="6ABD8ABB" w14:textId="3649B81A" w:rsidR="00337953" w:rsidRPr="00665ABF" w:rsidRDefault="00337953"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v:textbox>
                <w10:wrap anchorx="page" anchory="page"/>
              </v:shape>
            </w:pict>
          </mc:Fallback>
        </mc:AlternateContent>
      </w:r>
      <w:r w:rsidR="00665ABF" w:rsidRPr="00665ABF">
        <w:rPr>
          <w:rFonts w:ascii="Impact" w:hAnsi="Impact" w:cs="Arial"/>
          <w:color w:val="000000"/>
          <w:sz w:val="28"/>
          <w:szCs w:val="28"/>
        </w:rPr>
        <w:t xml:space="preserve"> </w:t>
      </w:r>
      <w:r w:rsidR="00665ABF">
        <w:rPr>
          <w:noProof/>
        </w:rPr>
        <w:drawing>
          <wp:anchor distT="0" distB="0" distL="118745" distR="118745" simplePos="0" relativeHeight="251694083" behindDoc="0" locked="0" layoutInCell="0" allowOverlap="1" wp14:anchorId="5E1DAA56" wp14:editId="0F5EE33F">
            <wp:simplePos x="0" y="0"/>
            <wp:positionH relativeFrom="page">
              <wp:posOffset>8051800</wp:posOffset>
            </wp:positionH>
            <wp:positionV relativeFrom="page">
              <wp:posOffset>5720715</wp:posOffset>
            </wp:positionV>
            <wp:extent cx="1549400" cy="1587500"/>
            <wp:effectExtent l="0" t="0" r="0" b="12700"/>
            <wp:wrapTight wrapText="bothSides">
              <wp:wrapPolygon edited="0">
                <wp:start x="0" y="0"/>
                <wp:lineTo x="0" y="21427"/>
                <wp:lineTo x="21246" y="21427"/>
                <wp:lineTo x="21246"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5">
                      <a:extLst>
                        <a:ext uri="{28A0092B-C50C-407E-A947-70E740481C1C}">
                          <a14:useLocalDpi xmlns:a14="http://schemas.microsoft.com/office/drawing/2010/main" val="0"/>
                        </a:ext>
                      </a:extLst>
                    </a:blip>
                    <a:stretch>
                      <a:fillRect/>
                    </a:stretch>
                  </pic:blipFill>
                  <pic:spPr>
                    <a:xfrm>
                      <a:off x="0" y="0"/>
                      <a:ext cx="1549400" cy="1587500"/>
                    </a:xfrm>
                    <a:prstGeom prst="rect">
                      <a:avLst/>
                    </a:prstGeom>
                    <a:noFill/>
                    <a:ln>
                      <a:noFill/>
                    </a:ln>
                  </pic:spPr>
                </pic:pic>
              </a:graphicData>
            </a:graphic>
            <wp14:sizeRelV relativeFrom="margin">
              <wp14:pctHeight>0</wp14:pctHeight>
            </wp14:sizeRelV>
          </wp:anchor>
        </w:drawing>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337953" w:rsidRDefault="00337953"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B0&#10;Cgye+AIAAFcGAAAOAAAAAAAAAAAAAAAAACwCAABkcnMvZTJvRG9jLnhtbFBLAQItABQABgAIAAAA&#10;IQAcyHEN3wAAAAoBAAAPAAAAAAAAAAAAAAAAAFAFAABkcnMvZG93bnJldi54bWxQSwUGAAAAAAQA&#10;BADzAAAAXAYAAAAA&#10;" filled="f" stroked="f">
                <v:textbox inset=",0,,0">
                  <w:txbxContent>
                    <w:p w14:paraId="3F9FA5C8" w14:textId="44DA81D6" w:rsidR="00337953" w:rsidRDefault="00337953"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71677A53" w:rsidR="00337953" w:rsidRDefault="00337953" w:rsidP="00DE3F2E">
                            <w:pPr>
                              <w:pStyle w:val="Title"/>
                            </w:pPr>
                            <w:r>
                              <w:t>YOUTH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j4rf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3dzG5HjkG5k&#10;9QjjpSR0PwwKbGU4NFJ9w2iADZdh/XVHFcOofSdgRJOQELsS3QUO6ly6OUqpKAEiwwaj8bgy4/rc&#10;9YpvG/AwLgMhFzDONXeTZud+jAbKbC+wvVzBD5vWrsfzu7P69X8w/wk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VYj4&#10;rfYCAABXBgAADgAAAAAAAAAAAAAAAAAsAgAAZHJzL2Uyb0RvYy54bWxQSwECLQAUAAYACAAAACEA&#10;r3Uvd98AAAAMAQAADwAAAAAAAAAAAAAAAABOBQAAZHJzL2Rvd25yZXYueG1sUEsFBgAAAAAEAAQA&#10;8wAAAFoGAAAAAA==&#10;" filled="f" stroked="f">
                <v:textbox inset=",0,,0">
                  <w:txbxContent>
                    <w:p w14:paraId="3C6D2BDC" w14:textId="71677A53" w:rsidR="00337953" w:rsidRDefault="00337953" w:rsidP="00DE3F2E">
                      <w:pPr>
                        <w:pStyle w:val="Title"/>
                      </w:pPr>
                      <w:r>
                        <w:t>YOUTH PROGRAMS</w:t>
                      </w:r>
                    </w:p>
                  </w:txbxContent>
                </v:textbox>
                <w10:wrap anchorx="page" anchory="page"/>
              </v:shape>
            </w:pict>
          </mc:Fallback>
        </mc:AlternateContent>
      </w:r>
    </w:p>
    <w:sectPr w:rsidR="00DE3F2E" w:rsidSect="00D15F3E">
      <w:headerReference w:type="default" r:id="rId16"/>
      <w:foot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EBC79" w14:textId="77777777" w:rsidR="00731D64" w:rsidRDefault="00731D64">
      <w:r>
        <w:separator/>
      </w:r>
    </w:p>
  </w:endnote>
  <w:endnote w:type="continuationSeparator" w:id="0">
    <w:p w14:paraId="4019F6CD" w14:textId="77777777" w:rsidR="00731D64" w:rsidRDefault="00731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337953" w:rsidRDefault="00337953">
    <w:pPr>
      <w:pStyle w:val="Footer"/>
    </w:pPr>
    <w:r>
      <w:rPr>
        <w:noProof/>
      </w:rPr>
      <mc:AlternateContent>
        <mc:Choice Requires="wps">
          <w:drawing>
            <wp:anchor distT="0" distB="0" distL="114300" distR="114300" simplePos="0" relativeHeight="251668480" behindDoc="0" locked="0" layoutInCell="1" allowOverlap="1" wp14:anchorId="606FB871" wp14:editId="3903C3F5">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76771" w14:textId="77777777" w:rsidR="00731D64" w:rsidRDefault="00731D64">
      <w:r>
        <w:separator/>
      </w:r>
    </w:p>
  </w:footnote>
  <w:footnote w:type="continuationSeparator" w:id="0">
    <w:p w14:paraId="4FD5EF45" w14:textId="77777777" w:rsidR="00731D64" w:rsidRDefault="00731D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337953" w:rsidRDefault="00337953">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337953" w:rsidRDefault="00337953">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20C99"/>
    <w:rsid w:val="00033CBD"/>
    <w:rsid w:val="00034643"/>
    <w:rsid w:val="00043B29"/>
    <w:rsid w:val="00050856"/>
    <w:rsid w:val="00054981"/>
    <w:rsid w:val="00083723"/>
    <w:rsid w:val="000865B9"/>
    <w:rsid w:val="000A5055"/>
    <w:rsid w:val="000B3B02"/>
    <w:rsid w:val="000B727D"/>
    <w:rsid w:val="000C4656"/>
    <w:rsid w:val="000D4D8A"/>
    <w:rsid w:val="000E40ED"/>
    <w:rsid w:val="000F23D4"/>
    <w:rsid w:val="001223E6"/>
    <w:rsid w:val="00123DB7"/>
    <w:rsid w:val="001279CD"/>
    <w:rsid w:val="00153D2B"/>
    <w:rsid w:val="0016382E"/>
    <w:rsid w:val="00171B12"/>
    <w:rsid w:val="00174F40"/>
    <w:rsid w:val="00182D8A"/>
    <w:rsid w:val="001865E0"/>
    <w:rsid w:val="00190227"/>
    <w:rsid w:val="00196C23"/>
    <w:rsid w:val="001C1206"/>
    <w:rsid w:val="001E0A09"/>
    <w:rsid w:val="001E1D17"/>
    <w:rsid w:val="001F0579"/>
    <w:rsid w:val="0020075A"/>
    <w:rsid w:val="00213FD5"/>
    <w:rsid w:val="00216B5A"/>
    <w:rsid w:val="00253AD0"/>
    <w:rsid w:val="002713C4"/>
    <w:rsid w:val="002753B3"/>
    <w:rsid w:val="00290142"/>
    <w:rsid w:val="0029254A"/>
    <w:rsid w:val="002A5894"/>
    <w:rsid w:val="002D3826"/>
    <w:rsid w:val="002E0DCB"/>
    <w:rsid w:val="002F2882"/>
    <w:rsid w:val="00311B91"/>
    <w:rsid w:val="00333529"/>
    <w:rsid w:val="00333EEE"/>
    <w:rsid w:val="0033418E"/>
    <w:rsid w:val="003357E0"/>
    <w:rsid w:val="00337953"/>
    <w:rsid w:val="00344697"/>
    <w:rsid w:val="003908D3"/>
    <w:rsid w:val="00392234"/>
    <w:rsid w:val="003A3E27"/>
    <w:rsid w:val="003D4B0D"/>
    <w:rsid w:val="003D556E"/>
    <w:rsid w:val="003F17E8"/>
    <w:rsid w:val="003F6FB1"/>
    <w:rsid w:val="00400201"/>
    <w:rsid w:val="004017EF"/>
    <w:rsid w:val="00434ABB"/>
    <w:rsid w:val="0044662C"/>
    <w:rsid w:val="0044718B"/>
    <w:rsid w:val="00457018"/>
    <w:rsid w:val="004573FB"/>
    <w:rsid w:val="004D0FA8"/>
    <w:rsid w:val="004E2CF0"/>
    <w:rsid w:val="004F727F"/>
    <w:rsid w:val="005019B1"/>
    <w:rsid w:val="00516EFE"/>
    <w:rsid w:val="00541477"/>
    <w:rsid w:val="00541CC4"/>
    <w:rsid w:val="00547126"/>
    <w:rsid w:val="00562797"/>
    <w:rsid w:val="005870D4"/>
    <w:rsid w:val="0059593C"/>
    <w:rsid w:val="005C177E"/>
    <w:rsid w:val="005D2C5E"/>
    <w:rsid w:val="005D4F7B"/>
    <w:rsid w:val="005F3D86"/>
    <w:rsid w:val="00625FDD"/>
    <w:rsid w:val="006302A0"/>
    <w:rsid w:val="00635394"/>
    <w:rsid w:val="00645106"/>
    <w:rsid w:val="00660441"/>
    <w:rsid w:val="00665ABF"/>
    <w:rsid w:val="006B0C68"/>
    <w:rsid w:val="006C0F8F"/>
    <w:rsid w:val="006C0F9D"/>
    <w:rsid w:val="006D037C"/>
    <w:rsid w:val="006D24AF"/>
    <w:rsid w:val="006D498D"/>
    <w:rsid w:val="006E1021"/>
    <w:rsid w:val="006E2166"/>
    <w:rsid w:val="006F1E04"/>
    <w:rsid w:val="00701C40"/>
    <w:rsid w:val="00712E47"/>
    <w:rsid w:val="00730182"/>
    <w:rsid w:val="00731D64"/>
    <w:rsid w:val="007340F5"/>
    <w:rsid w:val="00740BAA"/>
    <w:rsid w:val="007644A9"/>
    <w:rsid w:val="00784325"/>
    <w:rsid w:val="007C2717"/>
    <w:rsid w:val="007E3B70"/>
    <w:rsid w:val="007F47D4"/>
    <w:rsid w:val="00822918"/>
    <w:rsid w:val="0083350F"/>
    <w:rsid w:val="00847B68"/>
    <w:rsid w:val="0085624B"/>
    <w:rsid w:val="00896E7C"/>
    <w:rsid w:val="008A00BA"/>
    <w:rsid w:val="008B2128"/>
    <w:rsid w:val="008C71CB"/>
    <w:rsid w:val="008F31EA"/>
    <w:rsid w:val="008F346E"/>
    <w:rsid w:val="008F6BE1"/>
    <w:rsid w:val="008F6E44"/>
    <w:rsid w:val="00903C74"/>
    <w:rsid w:val="009174E2"/>
    <w:rsid w:val="0096084E"/>
    <w:rsid w:val="00971D53"/>
    <w:rsid w:val="00986C25"/>
    <w:rsid w:val="00990284"/>
    <w:rsid w:val="009C5BEA"/>
    <w:rsid w:val="009E0266"/>
    <w:rsid w:val="009E219E"/>
    <w:rsid w:val="009E286F"/>
    <w:rsid w:val="009F791E"/>
    <w:rsid w:val="00A071D7"/>
    <w:rsid w:val="00A23A8F"/>
    <w:rsid w:val="00A26229"/>
    <w:rsid w:val="00A35108"/>
    <w:rsid w:val="00A50AE1"/>
    <w:rsid w:val="00A70C2D"/>
    <w:rsid w:val="00A70D2E"/>
    <w:rsid w:val="00AA51B2"/>
    <w:rsid w:val="00AC1013"/>
    <w:rsid w:val="00AC3DA2"/>
    <w:rsid w:val="00B06AD0"/>
    <w:rsid w:val="00B06C1A"/>
    <w:rsid w:val="00B07C26"/>
    <w:rsid w:val="00B12A9E"/>
    <w:rsid w:val="00B13C87"/>
    <w:rsid w:val="00B20547"/>
    <w:rsid w:val="00B220F2"/>
    <w:rsid w:val="00B25E8E"/>
    <w:rsid w:val="00B3431C"/>
    <w:rsid w:val="00B64328"/>
    <w:rsid w:val="00B70547"/>
    <w:rsid w:val="00B74D23"/>
    <w:rsid w:val="00B75FB2"/>
    <w:rsid w:val="00BA5FBC"/>
    <w:rsid w:val="00BF492D"/>
    <w:rsid w:val="00C04127"/>
    <w:rsid w:val="00C12165"/>
    <w:rsid w:val="00C353D5"/>
    <w:rsid w:val="00C42906"/>
    <w:rsid w:val="00C442BE"/>
    <w:rsid w:val="00C460CA"/>
    <w:rsid w:val="00C52785"/>
    <w:rsid w:val="00C73E54"/>
    <w:rsid w:val="00C96022"/>
    <w:rsid w:val="00CB7A15"/>
    <w:rsid w:val="00CD417B"/>
    <w:rsid w:val="00CD62E9"/>
    <w:rsid w:val="00CE17EB"/>
    <w:rsid w:val="00CE40AB"/>
    <w:rsid w:val="00CF0948"/>
    <w:rsid w:val="00D07A6E"/>
    <w:rsid w:val="00D141DF"/>
    <w:rsid w:val="00D15F3E"/>
    <w:rsid w:val="00D24E67"/>
    <w:rsid w:val="00D2573D"/>
    <w:rsid w:val="00D34BCC"/>
    <w:rsid w:val="00D452EE"/>
    <w:rsid w:val="00D85879"/>
    <w:rsid w:val="00DA6154"/>
    <w:rsid w:val="00DC1557"/>
    <w:rsid w:val="00DC6C51"/>
    <w:rsid w:val="00DE3104"/>
    <w:rsid w:val="00DE3F2E"/>
    <w:rsid w:val="00DF733D"/>
    <w:rsid w:val="00E04287"/>
    <w:rsid w:val="00E07889"/>
    <w:rsid w:val="00E142F3"/>
    <w:rsid w:val="00E5109B"/>
    <w:rsid w:val="00E54C88"/>
    <w:rsid w:val="00E645D5"/>
    <w:rsid w:val="00E83CF5"/>
    <w:rsid w:val="00EA5A1E"/>
    <w:rsid w:val="00EA6757"/>
    <w:rsid w:val="00EB01E2"/>
    <w:rsid w:val="00EC1640"/>
    <w:rsid w:val="00EC4045"/>
    <w:rsid w:val="00ED0A59"/>
    <w:rsid w:val="00ED148B"/>
    <w:rsid w:val="00ED4666"/>
    <w:rsid w:val="00F62BD5"/>
    <w:rsid w:val="00F63AA5"/>
    <w:rsid w:val="00F73912"/>
    <w:rsid w:val="00F75C48"/>
    <w:rsid w:val="00F85422"/>
    <w:rsid w:val="00F91F0A"/>
    <w:rsid w:val="00F9561B"/>
    <w:rsid w:val="00FC36BC"/>
    <w:rsid w:val="00FD50CD"/>
    <w:rsid w:val="00FE19A4"/>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mailto:youth@shockertrackclub.com" TargetMode="External"/><Relationship Id="rId12" Type="http://schemas.openxmlformats.org/officeDocument/2006/relationships/hyperlink" Target="mailto:youth@shockertrackclub.com"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62</TotalTime>
  <Pages>2</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9</cp:revision>
  <cp:lastPrinted>2018-09-10T19:45:00Z</cp:lastPrinted>
  <dcterms:created xsi:type="dcterms:W3CDTF">2018-09-10T15:12:00Z</dcterms:created>
  <dcterms:modified xsi:type="dcterms:W3CDTF">2018-09-10T20:10:00Z</dcterms:modified>
  <cp:category/>
</cp:coreProperties>
</file>