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9384F" w14:textId="0AB6932A" w:rsidR="00DE3F2E" w:rsidRDefault="00EC4045" w:rsidP="009E286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B47E5" wp14:editId="18C207AF">
                <wp:simplePos x="0" y="0"/>
                <wp:positionH relativeFrom="page">
                  <wp:posOffset>5486400</wp:posOffset>
                </wp:positionH>
                <wp:positionV relativeFrom="page">
                  <wp:posOffset>6451600</wp:posOffset>
                </wp:positionV>
                <wp:extent cx="4051300" cy="768985"/>
                <wp:effectExtent l="0" t="0" r="0" b="18415"/>
                <wp:wrapTight wrapText="bothSides">
                  <wp:wrapPolygon edited="0">
                    <wp:start x="135" y="0"/>
                    <wp:lineTo x="135" y="21404"/>
                    <wp:lineTo x="21261" y="21404"/>
                    <wp:lineTo x="21261" y="0"/>
                    <wp:lineTo x="135" y="0"/>
                  </wp:wrapPolygon>
                </wp:wrapTight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8261C9" w14:textId="2731246A" w:rsidR="00971D53" w:rsidRPr="00434ABB" w:rsidRDefault="00971D53" w:rsidP="00DE3F2E">
                            <w:pPr>
                              <w:pStyle w:val="Subtitle"/>
                              <w:rPr>
                                <w:color w:val="FFFF00"/>
                                <w:sz w:val="84"/>
                                <w:szCs w:val="84"/>
                              </w:rPr>
                            </w:pPr>
                            <w:proofErr w:type="gramStart"/>
                            <w:r w:rsidRPr="00434ABB">
                              <w:rPr>
                                <w:color w:val="FFFF00"/>
                                <w:sz w:val="84"/>
                                <w:szCs w:val="84"/>
                              </w:rPr>
                              <w:t xml:space="preserve">Youth </w:t>
                            </w:r>
                            <w:r w:rsidR="00E07889">
                              <w:rPr>
                                <w:color w:val="FFFF00"/>
                                <w:sz w:val="84"/>
                                <w:szCs w:val="84"/>
                              </w:rPr>
                              <w:t xml:space="preserve"> PV</w:t>
                            </w:r>
                            <w:proofErr w:type="gramEnd"/>
                            <w:r w:rsidR="00E07889">
                              <w:rPr>
                                <w:color w:val="FFFF00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Pr="00434ABB">
                              <w:rPr>
                                <w:color w:val="FFFF00"/>
                                <w:sz w:val="84"/>
                                <w:szCs w:val="84"/>
                              </w:rPr>
                              <w:t>Team</w:t>
                            </w:r>
                          </w:p>
                          <w:p w14:paraId="44EE2F0A" w14:textId="77777777" w:rsidR="00971D53" w:rsidRDefault="00971D53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6in;margin-top:508pt;width:319pt;height:60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" filled="f" stroked="f">
                <v:textbox inset=",0,,0">
                  <w:txbxContent>
                    <w:p w14:paraId="208261C9" w14:textId="2731246A" w:rsidR="00971D53" w:rsidRPr="00434ABB" w:rsidRDefault="00971D53" w:rsidP="00DE3F2E">
                      <w:pPr>
                        <w:pStyle w:val="Subtitle"/>
                        <w:rPr>
                          <w:color w:val="FFFF00"/>
                          <w:sz w:val="84"/>
                          <w:szCs w:val="84"/>
                        </w:rPr>
                      </w:pPr>
                      <w:proofErr w:type="gramStart"/>
                      <w:r w:rsidRPr="00434ABB">
                        <w:rPr>
                          <w:color w:val="FFFF00"/>
                          <w:sz w:val="84"/>
                          <w:szCs w:val="84"/>
                        </w:rPr>
                        <w:t xml:space="preserve">Youth </w:t>
                      </w:r>
                      <w:r w:rsidR="00E07889">
                        <w:rPr>
                          <w:color w:val="FFFF00"/>
                          <w:sz w:val="84"/>
                          <w:szCs w:val="84"/>
                        </w:rPr>
                        <w:t xml:space="preserve"> PV</w:t>
                      </w:r>
                      <w:proofErr w:type="gramEnd"/>
                      <w:r w:rsidR="00E07889">
                        <w:rPr>
                          <w:color w:val="FFFF00"/>
                          <w:sz w:val="84"/>
                          <w:szCs w:val="84"/>
                        </w:rPr>
                        <w:t xml:space="preserve"> </w:t>
                      </w:r>
                      <w:r w:rsidRPr="00434ABB">
                        <w:rPr>
                          <w:color w:val="FFFF00"/>
                          <w:sz w:val="84"/>
                          <w:szCs w:val="84"/>
                        </w:rPr>
                        <w:t>Team</w:t>
                      </w:r>
                    </w:p>
                    <w:p w14:paraId="44EE2F0A" w14:textId="77777777" w:rsidR="00971D53" w:rsidRDefault="00971D53"/>
                  </w:txbxContent>
                </v:textbox>
                <w10:wrap type="tight" anchorx="page" anchory="page"/>
              </v:shape>
            </w:pict>
          </mc:Fallback>
        </mc:AlternateContent>
      </w:r>
      <w:r w:rsidR="0099028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A9739A" wp14:editId="7F3AA200">
                <wp:simplePos x="0" y="0"/>
                <wp:positionH relativeFrom="page">
                  <wp:posOffset>457200</wp:posOffset>
                </wp:positionH>
                <wp:positionV relativeFrom="page">
                  <wp:posOffset>4876800</wp:posOffset>
                </wp:positionV>
                <wp:extent cx="4114800" cy="228600"/>
                <wp:effectExtent l="0" t="0" r="0" b="0"/>
                <wp:wrapTight wrapText="bothSides">
                  <wp:wrapPolygon edited="0">
                    <wp:start x="133" y="0"/>
                    <wp:lineTo x="133" y="19200"/>
                    <wp:lineTo x="21333" y="19200"/>
                    <wp:lineTo x="21333" y="0"/>
                    <wp:lineTo x="133" y="0"/>
                  </wp:wrapPolygon>
                </wp:wrapTight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4D391E" w14:textId="421B0BB4" w:rsidR="00971D53" w:rsidRDefault="00971D53" w:rsidP="00DE3F2E">
                            <w:pPr>
                              <w:pStyle w:val="Heading1"/>
                            </w:pPr>
                            <w:r>
                              <w:t>Parents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36pt;margin-top:384pt;width:32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" filled="f" stroked="f">
                <v:textbox inset=",0,,0">
                  <w:txbxContent>
                    <w:p w14:paraId="434D391E" w14:textId="421B0BB4" w:rsidR="00971D53" w:rsidRDefault="00971D53" w:rsidP="00DE3F2E">
                      <w:pPr>
                        <w:pStyle w:val="Heading1"/>
                      </w:pPr>
                      <w:r>
                        <w:t>Parents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90284">
        <w:rPr>
          <w:noProof/>
        </w:rPr>
        <mc:AlternateContent>
          <mc:Choice Requires="wps">
            <w:drawing>
              <wp:anchor distT="0" distB="0" distL="114300" distR="114300" simplePos="0" relativeHeight="251715590" behindDoc="0" locked="0" layoutInCell="1" allowOverlap="1" wp14:anchorId="35B562E3" wp14:editId="0D21A07C">
                <wp:simplePos x="0" y="0"/>
                <wp:positionH relativeFrom="page">
                  <wp:posOffset>457200</wp:posOffset>
                </wp:positionH>
                <wp:positionV relativeFrom="page">
                  <wp:posOffset>5105400</wp:posOffset>
                </wp:positionV>
                <wp:extent cx="4114800" cy="2298700"/>
                <wp:effectExtent l="0" t="0" r="0" b="12700"/>
                <wp:wrapThrough wrapText="bothSides">
                  <wp:wrapPolygon edited="0">
                    <wp:start x="133" y="0"/>
                    <wp:lineTo x="133" y="21481"/>
                    <wp:lineTo x="21333" y="21481"/>
                    <wp:lineTo x="21333" y="0"/>
                    <wp:lineTo x="133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A3233F8" w14:textId="63282C4A" w:rsidR="00971D53" w:rsidRDefault="00971D53" w:rsidP="00EA5A1E">
                            <w:pPr>
                              <w:widowControl w:val="0"/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9E286F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Parents are important to the success of th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e athlete and the track club and </w:t>
                            </w:r>
                            <w:r w:rsidRPr="009E286F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we ask the 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parents to observe the following:</w:t>
                            </w:r>
                            <w:r w:rsidRPr="00EA5A1E">
                              <w:rPr>
                                <w:rFonts w:asciiTheme="majorHAnsi" w:hAnsiTheme="majorHAnsi" w:cs="Georgia"/>
                                <w:color w:val="26262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54574DD" w14:textId="77777777" w:rsidR="00971D53" w:rsidRDefault="00971D53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Consider volunteering!</w:t>
                            </w:r>
                          </w:p>
                          <w:p w14:paraId="0884E635" w14:textId="54A0E7F9" w:rsidR="00971D53" w:rsidRPr="00EA5A1E" w:rsidRDefault="00971D53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Maintain a positive attitude</w:t>
                            </w:r>
                          </w:p>
                          <w:p w14:paraId="6D8027F0" w14:textId="77777777" w:rsidR="00971D53" w:rsidRPr="00EA5A1E" w:rsidRDefault="00971D53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Pay all fees in a timely manner</w:t>
                            </w:r>
                          </w:p>
                          <w:p w14:paraId="6889143A" w14:textId="77777777" w:rsidR="00971D53" w:rsidRPr="00EA5A1E" w:rsidRDefault="00971D53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Realize that once an athlete is at a given facility, they are under the supervision/jurisdiction/guidelines of the STC Youth Team management and coaching staff</w:t>
                            </w:r>
                          </w:p>
                          <w:p w14:paraId="6DD9E097" w14:textId="77777777" w:rsidR="00971D53" w:rsidRPr="00EA5A1E" w:rsidRDefault="00971D53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Ensure that the athlete is at practice and at meets on time</w:t>
                            </w:r>
                          </w:p>
                          <w:p w14:paraId="5A89F3CB" w14:textId="77777777" w:rsidR="00971D53" w:rsidRPr="00EA5A1E" w:rsidRDefault="00971D53" w:rsidP="00EA5A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810"/>
                              </w:tabs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Remain in the seating area at practice and meets</w:t>
                            </w:r>
                          </w:p>
                          <w:p w14:paraId="795AA529" w14:textId="77777777" w:rsidR="00971D53" w:rsidRPr="00EA5A1E" w:rsidRDefault="00971D53" w:rsidP="00EA5A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810"/>
                              </w:tabs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Ask questions of STC Youth management and coaches at an appropriate time and in an appropriate manner</w:t>
                            </w:r>
                          </w:p>
                          <w:p w14:paraId="7941EBE5" w14:textId="79673C65" w:rsidR="00971D53" w:rsidRPr="003D6436" w:rsidRDefault="00971D53" w:rsidP="00EA5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0"/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margin-left:36pt;margin-top:402pt;width:324pt;height:181pt;z-index:25171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" mv:complextextbox="1" filled="f" stroked="f">
                <v:textbox>
                  <w:txbxContent>
                    <w:p w14:paraId="6A3233F8" w14:textId="63282C4A" w:rsidR="00971D53" w:rsidRDefault="00971D53" w:rsidP="00EA5A1E">
                      <w:pPr>
                        <w:widowControl w:val="0"/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Georgia"/>
                          <w:color w:val="262626"/>
                          <w:sz w:val="22"/>
                          <w:szCs w:val="22"/>
                        </w:rPr>
                      </w:pPr>
                      <w:r w:rsidRPr="009E286F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Parents are important to the success of th</w:t>
                      </w: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e athlete and the track club and </w:t>
                      </w:r>
                      <w:r w:rsidRPr="009E286F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we ask the </w:t>
                      </w: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parents to observe the following:</w:t>
                      </w:r>
                      <w:r w:rsidRPr="00EA5A1E">
                        <w:rPr>
                          <w:rFonts w:asciiTheme="majorHAnsi" w:hAnsiTheme="majorHAnsi" w:cs="Georgia"/>
                          <w:color w:val="26262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54574DD" w14:textId="77777777" w:rsidR="00971D53" w:rsidRDefault="00971D53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Consider volunteering!</w:t>
                      </w:r>
                    </w:p>
                    <w:p w14:paraId="0884E635" w14:textId="54A0E7F9" w:rsidR="00971D53" w:rsidRPr="00EA5A1E" w:rsidRDefault="00971D53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Maintain a positive attitude</w:t>
                      </w:r>
                    </w:p>
                    <w:p w14:paraId="6D8027F0" w14:textId="77777777" w:rsidR="00971D53" w:rsidRPr="00EA5A1E" w:rsidRDefault="00971D53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Pay all fees in a timely manner</w:t>
                      </w:r>
                    </w:p>
                    <w:p w14:paraId="6889143A" w14:textId="77777777" w:rsidR="00971D53" w:rsidRPr="00EA5A1E" w:rsidRDefault="00971D53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Realize that once an athlete is at a given facility, they are under the supervision/jurisdiction/guidelines of the STC Youth Team management and coaching staff</w:t>
                      </w:r>
                    </w:p>
                    <w:p w14:paraId="6DD9E097" w14:textId="77777777" w:rsidR="00971D53" w:rsidRPr="00EA5A1E" w:rsidRDefault="00971D53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Ensure that the athlete is at practice and at meets on time</w:t>
                      </w:r>
                    </w:p>
                    <w:p w14:paraId="5A89F3CB" w14:textId="77777777" w:rsidR="00971D53" w:rsidRPr="00EA5A1E" w:rsidRDefault="00971D53" w:rsidP="00EA5A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810"/>
                        </w:tabs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Remain in the seating area at practice and meets</w:t>
                      </w:r>
                    </w:p>
                    <w:p w14:paraId="795AA529" w14:textId="77777777" w:rsidR="00971D53" w:rsidRPr="00EA5A1E" w:rsidRDefault="00971D53" w:rsidP="00EA5A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810"/>
                        </w:tabs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Ask questions of STC Youth management and coaches at an appropriate time and in an appropriate manner</w:t>
                      </w:r>
                    </w:p>
                    <w:p w14:paraId="7941EBE5" w14:textId="79673C65" w:rsidR="00971D53" w:rsidRPr="003D6436" w:rsidRDefault="00971D53" w:rsidP="00EA5A1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0"/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D62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1F6EF" wp14:editId="090650F6">
                <wp:simplePos x="0" y="0"/>
                <wp:positionH relativeFrom="page">
                  <wp:posOffset>5588000</wp:posOffset>
                </wp:positionH>
                <wp:positionV relativeFrom="page">
                  <wp:posOffset>5745480</wp:posOffset>
                </wp:positionV>
                <wp:extent cx="3264535" cy="335915"/>
                <wp:effectExtent l="0" t="0" r="0" b="19685"/>
                <wp:wrapNone/>
                <wp:docPr id="3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483B" w14:textId="28E57EAB" w:rsidR="00971D53" w:rsidRPr="00665ABF" w:rsidRDefault="00971D53" w:rsidP="00AC3DA2">
                            <w:pPr>
                              <w:pStyle w:val="Heading4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ShockerTrackC</w:t>
                            </w:r>
                            <w:r w:rsidRPr="00665ABF">
                              <w:rPr>
                                <w:sz w:val="36"/>
                                <w:szCs w:val="36"/>
                              </w:rPr>
                              <w:t>lub.com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29" type="#_x0000_t202" style="position:absolute;margin-left:440pt;margin-top:452.4pt;width:257.0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" filled="f" stroked="f">
                <v:textbox inset=",0,,0">
                  <w:txbxContent>
                    <w:p w14:paraId="2CCD483B" w14:textId="28E57EAB" w:rsidR="00971D53" w:rsidRPr="00665ABF" w:rsidRDefault="00971D53" w:rsidP="00AC3DA2">
                      <w:pPr>
                        <w:pStyle w:val="Heading4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ShockerTrackC</w:t>
                      </w:r>
                      <w:r w:rsidRPr="00665ABF">
                        <w:rPr>
                          <w:sz w:val="36"/>
                          <w:szCs w:val="36"/>
                        </w:rPr>
                        <w:t>lub.com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20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3E16" wp14:editId="69420A8B">
                <wp:simplePos x="0" y="0"/>
                <wp:positionH relativeFrom="page">
                  <wp:posOffset>457200</wp:posOffset>
                </wp:positionH>
                <wp:positionV relativeFrom="page">
                  <wp:posOffset>3213100</wp:posOffset>
                </wp:positionV>
                <wp:extent cx="4114800" cy="1588770"/>
                <wp:effectExtent l="0" t="0" r="0" b="11430"/>
                <wp:wrapThrough wrapText="bothSides">
                  <wp:wrapPolygon edited="0">
                    <wp:start x="133" y="0"/>
                    <wp:lineTo x="133" y="21410"/>
                    <wp:lineTo x="21333" y="21410"/>
                    <wp:lineTo x="21333" y="0"/>
                    <wp:lineTo x="1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58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24418ED" w14:textId="77777777" w:rsidR="00971D53" w:rsidRDefault="00971D53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Shocker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Track Club Youth Team operates</w:t>
                            </w: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under the auspices of the Shocker Track Club Board of Directors.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Separate indoor and outdoor seasons provide opportunities for nearly six months of training.  </w:t>
                            </w:r>
                          </w:p>
                          <w:p w14:paraId="3E4F4EE7" w14:textId="77777777" w:rsidR="00971D53" w:rsidRDefault="00971D53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B233F66" w14:textId="297D1304" w:rsidR="00971D53" w:rsidRPr="009B1E56" w:rsidRDefault="00971D53" w:rsidP="008B212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Mission of the Shocker Track Club Youth Team is to provide opportunities for youth to compete in track and field from an introductory level, to high-level competition, under the framework of USATF guidelines.</w:t>
                            </w:r>
                          </w:p>
                          <w:p w14:paraId="63FDCBAF" w14:textId="574347B8" w:rsidR="00971D53" w:rsidRPr="002E0DCB" w:rsidRDefault="00971D53" w:rsidP="00DE3F2E">
                            <w:pPr>
                              <w:pStyle w:val="BodyText-Small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6pt;margin-top:253pt;width:324pt;height:125.1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" mv:complextextbox="1" filled="f" stroked="f">
                <v:textbox inset=",0,,0">
                  <w:txbxContent>
                    <w:p w14:paraId="224418ED" w14:textId="77777777" w:rsidR="00971D53" w:rsidRDefault="00971D53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Shocker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Track Club Youth Team operates</w:t>
                      </w: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under the auspices of the Shocker Track Club Board of Directors.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Separate indoor and outdoor seasons provide opportunities for nearly six months of training.  </w:t>
                      </w:r>
                    </w:p>
                    <w:p w14:paraId="3E4F4EE7" w14:textId="77777777" w:rsidR="00971D53" w:rsidRDefault="00971D53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B233F66" w14:textId="297D1304" w:rsidR="00971D53" w:rsidRPr="009B1E56" w:rsidRDefault="00971D53" w:rsidP="008B212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Mission of the Shocker Track Club Youth Team is to provide opportunities for youth to compete in track and field from an introductory level, to high-level competition, under the framework of USATF guidelines.</w:t>
                      </w:r>
                    </w:p>
                    <w:p w14:paraId="63FDCBAF" w14:textId="574347B8" w:rsidR="00971D53" w:rsidRPr="002E0DCB" w:rsidRDefault="00971D53" w:rsidP="00DE3F2E">
                      <w:pPr>
                        <w:pStyle w:val="BodyText-Small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42F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9B8D0" wp14:editId="093220C5">
                <wp:simplePos x="0" y="0"/>
                <wp:positionH relativeFrom="page">
                  <wp:posOffset>457200</wp:posOffset>
                </wp:positionH>
                <wp:positionV relativeFrom="page">
                  <wp:posOffset>2997200</wp:posOffset>
                </wp:positionV>
                <wp:extent cx="4114800" cy="302895"/>
                <wp:effectExtent l="0" t="0" r="0" b="1905"/>
                <wp:wrapTight wrapText="bothSides">
                  <wp:wrapPolygon edited="0">
                    <wp:start x="133" y="0"/>
                    <wp:lineTo x="133" y="19925"/>
                    <wp:lineTo x="21333" y="19925"/>
                    <wp:lineTo x="21333" y="0"/>
                    <wp:lineTo x="133" y="0"/>
                  </wp:wrapPolygon>
                </wp:wrapTight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FBCAF5" w14:textId="7C723B6E" w:rsidR="00971D53" w:rsidRDefault="00971D53" w:rsidP="00DE3F2E">
                            <w:pPr>
                              <w:pStyle w:val="Heading1"/>
                            </w:pPr>
                            <w:r>
                              <w:t>Mission and Vision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36pt;margin-top:236pt;width:324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Q1CfUCAABV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" filled="f" stroked="f">
                <v:textbox inset=",0,,0">
                  <w:txbxContent>
                    <w:p w14:paraId="1CFBCAF5" w14:textId="7C723B6E" w:rsidR="00971D53" w:rsidRDefault="00971D53" w:rsidP="00DE3F2E">
                      <w:pPr>
                        <w:pStyle w:val="Heading1"/>
                      </w:pPr>
                      <w:r>
                        <w:t>Mission and Vision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E3B70">
        <w:rPr>
          <w:noProof/>
        </w:rPr>
        <w:drawing>
          <wp:anchor distT="0" distB="0" distL="114300" distR="114300" simplePos="0" relativeHeight="251721734" behindDoc="0" locked="0" layoutInCell="1" allowOverlap="1" wp14:anchorId="2EB074DE" wp14:editId="2ABDA048">
            <wp:simplePos x="0" y="0"/>
            <wp:positionH relativeFrom="page">
              <wp:posOffset>2372360</wp:posOffset>
            </wp:positionH>
            <wp:positionV relativeFrom="page">
              <wp:posOffset>758190</wp:posOffset>
            </wp:positionV>
            <wp:extent cx="2108200" cy="1231900"/>
            <wp:effectExtent l="0" t="0" r="0" b="12700"/>
            <wp:wrapThrough wrapText="bothSides">
              <wp:wrapPolygon edited="0">
                <wp:start x="0" y="0"/>
                <wp:lineTo x="0" y="21377"/>
                <wp:lineTo x="21340" y="21377"/>
                <wp:lineTo x="21340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h Hurdle Practice 20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B70">
        <w:rPr>
          <w:noProof/>
        </w:rPr>
        <w:drawing>
          <wp:anchor distT="0" distB="0" distL="114300" distR="114300" simplePos="0" relativeHeight="251699206" behindDoc="0" locked="0" layoutInCell="1" allowOverlap="1" wp14:anchorId="79DFC9B3" wp14:editId="6B9BF82B">
            <wp:simplePos x="0" y="0"/>
            <wp:positionH relativeFrom="page">
              <wp:posOffset>1390015</wp:posOffset>
            </wp:positionH>
            <wp:positionV relativeFrom="page">
              <wp:posOffset>758190</wp:posOffset>
            </wp:positionV>
            <wp:extent cx="1412875" cy="2048510"/>
            <wp:effectExtent l="0" t="0" r="9525" b="8890"/>
            <wp:wrapThrough wrapText="bothSides">
              <wp:wrapPolygon edited="0">
                <wp:start x="0" y="0"/>
                <wp:lineTo x="0" y="21426"/>
                <wp:lineTo x="21357" y="21426"/>
                <wp:lineTo x="21357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ck Simon Jr 07 2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B70">
        <w:rPr>
          <w:noProof/>
        </w:rPr>
        <w:drawing>
          <wp:anchor distT="0" distB="0" distL="114300" distR="114300" simplePos="0" relativeHeight="251719686" behindDoc="0" locked="0" layoutInCell="1" allowOverlap="1" wp14:anchorId="1AF5FA6C" wp14:editId="3C6AE33A">
            <wp:simplePos x="0" y="0"/>
            <wp:positionH relativeFrom="page">
              <wp:posOffset>2641600</wp:posOffset>
            </wp:positionH>
            <wp:positionV relativeFrom="page">
              <wp:posOffset>1655445</wp:posOffset>
            </wp:positionV>
            <wp:extent cx="1838960" cy="1151255"/>
            <wp:effectExtent l="0" t="0" r="0" b="0"/>
            <wp:wrapThrough wrapText="bothSides">
              <wp:wrapPolygon edited="0">
                <wp:start x="0" y="0"/>
                <wp:lineTo x="0" y="20969"/>
                <wp:lineTo x="21182" y="20969"/>
                <wp:lineTo x="21182" y="0"/>
                <wp:lineTo x="0" y="0"/>
              </wp:wrapPolygon>
            </wp:wrapThrough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C25">
        <w:rPr>
          <w:noProof/>
        </w:rPr>
        <w:drawing>
          <wp:anchor distT="0" distB="0" distL="118745" distR="118745" simplePos="0" relativeHeight="251694084" behindDoc="0" locked="0" layoutInCell="0" allowOverlap="1" wp14:anchorId="38653861" wp14:editId="514D6893">
            <wp:simplePos x="0" y="0"/>
            <wp:positionH relativeFrom="page">
              <wp:posOffset>551180</wp:posOffset>
            </wp:positionH>
            <wp:positionV relativeFrom="page">
              <wp:posOffset>758190</wp:posOffset>
            </wp:positionV>
            <wp:extent cx="1416685" cy="2048510"/>
            <wp:effectExtent l="0" t="0" r="5715" b="8890"/>
            <wp:wrapTight wrapText="bothSides">
              <wp:wrapPolygon edited="0">
                <wp:start x="0" y="0"/>
                <wp:lineTo x="0" y="21426"/>
                <wp:lineTo x="21300" y="21426"/>
                <wp:lineTo x="21300" y="0"/>
                <wp:lineTo x="0" y="0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50F">
        <w:rPr>
          <w:noProof/>
        </w:rPr>
        <w:drawing>
          <wp:anchor distT="0" distB="0" distL="118745" distR="118745" simplePos="0" relativeHeight="251694085" behindDoc="0" locked="0" layoutInCell="0" allowOverlap="1" wp14:anchorId="0E96001F" wp14:editId="62FFA814">
            <wp:simplePos x="0" y="0"/>
            <wp:positionH relativeFrom="page">
              <wp:posOffset>5652135</wp:posOffset>
            </wp:positionH>
            <wp:positionV relativeFrom="page">
              <wp:posOffset>758190</wp:posOffset>
            </wp:positionV>
            <wp:extent cx="3593465" cy="3683000"/>
            <wp:effectExtent l="0" t="0" r="0" b="0"/>
            <wp:wrapTight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06738" wp14:editId="0C14C532">
                <wp:simplePos x="0" y="0"/>
                <wp:positionH relativeFrom="page">
                  <wp:posOffset>5588000</wp:posOffset>
                </wp:positionH>
                <wp:positionV relativeFrom="page">
                  <wp:posOffset>5270500</wp:posOffset>
                </wp:positionV>
                <wp:extent cx="3721100" cy="474980"/>
                <wp:effectExtent l="0" t="0" r="0" b="7620"/>
                <wp:wrapTight wrapText="bothSides">
                  <wp:wrapPolygon edited="0">
                    <wp:start x="147" y="0"/>
                    <wp:lineTo x="147" y="20791"/>
                    <wp:lineTo x="21231" y="20791"/>
                    <wp:lineTo x="21231" y="0"/>
                    <wp:lineTo x="147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BC9E8F" w14:textId="77777777" w:rsidR="00971D53" w:rsidRPr="00E5109B" w:rsidRDefault="00971D53" w:rsidP="00DE3F2E">
                            <w:pPr>
                              <w:pStyle w:val="Title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440pt;margin-top:415pt;width:293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" filled="f" stroked="f">
                <v:textbox inset=",0,,0">
                  <w:txbxContent>
                    <w:p w14:paraId="1ABC9E8F" w14:textId="77777777" w:rsidR="00971D53" w:rsidRPr="00E5109B" w:rsidRDefault="00971D53" w:rsidP="00DE3F2E">
                      <w:pPr>
                        <w:pStyle w:val="Title"/>
                        <w:rPr>
                          <w:color w:val="FFFF00"/>
                          <w:sz w:val="64"/>
                          <w:szCs w:val="64"/>
                        </w:rPr>
                      </w:pP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104DD5B5" wp14:editId="5627AA9C">
                <wp:simplePos x="0" y="0"/>
                <wp:positionH relativeFrom="page">
                  <wp:posOffset>5486400</wp:posOffset>
                </wp:positionH>
                <wp:positionV relativeFrom="page">
                  <wp:posOffset>4285615</wp:posOffset>
                </wp:positionV>
                <wp:extent cx="3931920" cy="984885"/>
                <wp:effectExtent l="0" t="0" r="0" b="5715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7F2887" w14:textId="536C81BB" w:rsidR="00971D53" w:rsidRPr="007644A9" w:rsidRDefault="00971D53" w:rsidP="00DE3F2E">
                            <w:pPr>
                              <w:pStyle w:val="Date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Indoor </w:t>
                            </w:r>
                            <w:r w:rsidRPr="007644A9">
                              <w:rPr>
                                <w:sz w:val="72"/>
                                <w:szCs w:val="72"/>
                              </w:rPr>
                              <w:t>2014-2015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6in;margin-top:337.45pt;width:309.6pt;height:77.55pt;z-index:2516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vaMfQCAABW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" filled="f" stroked="f">
                <v:textbox inset=",0,,0">
                  <w:txbxContent>
                    <w:p w14:paraId="437F2887" w14:textId="536C81BB" w:rsidR="00971D53" w:rsidRPr="007644A9" w:rsidRDefault="00971D53" w:rsidP="00DE3F2E">
                      <w:pPr>
                        <w:pStyle w:val="Date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Indoor </w:t>
                      </w:r>
                      <w:r w:rsidRPr="007644A9">
                        <w:rPr>
                          <w:sz w:val="72"/>
                          <w:szCs w:val="72"/>
                        </w:rPr>
                        <w:t>2014-2015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0A59" w:rsidRPr="00ED0A59">
        <w:t xml:space="preserve"> </w:t>
      </w:r>
      <w:r w:rsidR="001C1206">
        <w:br w:type="page"/>
      </w:r>
      <w:r w:rsidR="00CE4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8" behindDoc="0" locked="0" layoutInCell="1" allowOverlap="1" wp14:anchorId="275BE716" wp14:editId="2680ADFE">
                <wp:simplePos x="0" y="0"/>
                <wp:positionH relativeFrom="page">
                  <wp:posOffset>5581650</wp:posOffset>
                </wp:positionH>
                <wp:positionV relativeFrom="page">
                  <wp:posOffset>4193540</wp:posOffset>
                </wp:positionV>
                <wp:extent cx="3906520" cy="330200"/>
                <wp:effectExtent l="0" t="0" r="0" b="0"/>
                <wp:wrapThrough wrapText="bothSides">
                  <wp:wrapPolygon edited="0">
                    <wp:start x="140" y="0"/>
                    <wp:lineTo x="140" y="19938"/>
                    <wp:lineTo x="21347" y="19938"/>
                    <wp:lineTo x="21347" y="0"/>
                    <wp:lineTo x="140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DE623" w14:textId="17978683" w:rsidR="00971D53" w:rsidRPr="00253AD0" w:rsidRDefault="00971D53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253AD0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Practices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margin-left:439.5pt;margin-top:330.2pt;width:307.6pt;height:26pt;z-index:2517227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5PvdQCAAAf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" mv:complextextbox="1" filled="f" stroked="f">
                <v:textbox>
                  <w:txbxContent>
                    <w:p w14:paraId="6D0DE623" w14:textId="17978683" w:rsidR="00971D53" w:rsidRPr="00253AD0" w:rsidRDefault="00971D53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253AD0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Practices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6B5A">
        <w:rPr>
          <w:noProof/>
        </w:rPr>
        <mc:AlternateContent>
          <mc:Choice Requires="wps">
            <w:drawing>
              <wp:anchor distT="0" distB="0" distL="114300" distR="114300" simplePos="0" relativeHeight="251723782" behindDoc="0" locked="0" layoutInCell="1" allowOverlap="1" wp14:anchorId="29585D91" wp14:editId="193878D8">
                <wp:simplePos x="0" y="0"/>
                <wp:positionH relativeFrom="page">
                  <wp:posOffset>5581650</wp:posOffset>
                </wp:positionH>
                <wp:positionV relativeFrom="page">
                  <wp:posOffset>4465320</wp:posOffset>
                </wp:positionV>
                <wp:extent cx="4019550" cy="1231900"/>
                <wp:effectExtent l="0" t="0" r="0" b="12700"/>
                <wp:wrapThrough wrapText="bothSides">
                  <wp:wrapPolygon edited="0">
                    <wp:start x="136" y="0"/>
                    <wp:lineTo x="136" y="21377"/>
                    <wp:lineTo x="21293" y="21377"/>
                    <wp:lineTo x="21293" y="0"/>
                    <wp:lineTo x="136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9243F" w14:textId="0EDD645A" w:rsidR="00971D53" w:rsidRPr="00253AD0" w:rsidRDefault="00971D53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Practices begin November 18, 2014, and continue through February 21, 2015, and are held Tuesday and Thursday from 630p-830p, and Saturday, from 100p to 400p, in the gymnasium at the USD 259-Wichita Northeast Magnet High School. 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</w:rPr>
                              <w:t xml:space="preserve">5550 N.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Lycee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 xml:space="preserve">, in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Bel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Aire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>, KS.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</w:rPr>
                              <w:t xml:space="preserve"> NE Magnet High is just east of Rock Road on 53</w:t>
                            </w:r>
                            <w:r w:rsidRPr="00333529">
                              <w:rPr>
                                <w:rFonts w:ascii="Calibri" w:hAnsi="Calibri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Street North.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margin-left:439.5pt;margin-top:351.6pt;width:316.5pt;height:97pt;z-index:25172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GDu9YCAAAg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" mv:complextextbox="1" filled="f" stroked="f">
                <v:textbox>
                  <w:txbxContent>
                    <w:p w14:paraId="2469243F" w14:textId="0EDD645A" w:rsidR="00971D53" w:rsidRPr="00253AD0" w:rsidRDefault="00971D53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Practices begin November 18, 2014, and continue through February 21, 2015, and are held Tuesday and Thursday from 630p-830p, and Saturday, from 100p to 400p, in the gymnasium at the USD 259-Wichita Northeast Magnet High School.  </w:t>
                      </w:r>
                      <w:proofErr w:type="gramStart"/>
                      <w:r>
                        <w:rPr>
                          <w:rFonts w:ascii="Calibri" w:hAnsi="Calibri"/>
                        </w:rPr>
                        <w:t xml:space="preserve">5550 N.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Lycee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, in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Bel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Aire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>, KS.</w:t>
                      </w:r>
                      <w:proofErr w:type="gramEnd"/>
                      <w:r>
                        <w:rPr>
                          <w:rFonts w:ascii="Calibri" w:hAnsi="Calibri"/>
                        </w:rPr>
                        <w:t xml:space="preserve"> NE Magnet High is just east of Rock Road on 53</w:t>
                      </w:r>
                      <w:r w:rsidRPr="00333529">
                        <w:rPr>
                          <w:rFonts w:ascii="Calibri" w:hAnsi="Calibri"/>
                          <w:vertAlign w:val="superscript"/>
                        </w:rPr>
                        <w:t>rd</w:t>
                      </w:r>
                      <w:r>
                        <w:rPr>
                          <w:rFonts w:ascii="Calibri" w:hAnsi="Calibri"/>
                        </w:rPr>
                        <w:t xml:space="preserve"> Street North.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9602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330E54" wp14:editId="6341C8BD">
                <wp:simplePos x="0" y="0"/>
                <wp:positionH relativeFrom="page">
                  <wp:posOffset>5581650</wp:posOffset>
                </wp:positionH>
                <wp:positionV relativeFrom="page">
                  <wp:posOffset>1915160</wp:posOffset>
                </wp:positionV>
                <wp:extent cx="3906520" cy="2352040"/>
                <wp:effectExtent l="0" t="0" r="0" b="10160"/>
                <wp:wrapTight wrapText="bothSides">
                  <wp:wrapPolygon edited="0">
                    <wp:start x="140" y="0"/>
                    <wp:lineTo x="140" y="21460"/>
                    <wp:lineTo x="21347" y="21460"/>
                    <wp:lineTo x="21347" y="0"/>
                    <wp:lineTo x="140" y="0"/>
                  </wp:wrapPolygon>
                </wp:wrapTight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235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0C09925" w14:textId="2D2F70D8" w:rsidR="00971D53" w:rsidRPr="0029254A" w:rsidRDefault="00971D53" w:rsidP="002925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color w:val="1A1A1A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The f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ocus is</w:t>
                            </w:r>
                            <w:r w:rsidRPr="00F73912">
                              <w:rPr>
                                <w:rFonts w:ascii="Calibri" w:hAnsi="Calibri" w:cs="Calibri"/>
                              </w:rPr>
                              <w:t xml:space="preserve"> on basic traini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ng and instruction. </w:t>
                            </w:r>
                            <w:r w:rsidRPr="00C52785">
                              <w:rPr>
                                <w:rFonts w:ascii="Calibri" w:hAnsi="Calibri" w:cs="Arial"/>
                                <w:color w:val="1A1A1A"/>
                              </w:rPr>
                              <w:t>Along with the team warm-up, we include</w:t>
                            </w:r>
                            <w:r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 daily s</w:t>
                            </w:r>
                            <w:r w:rsidRPr="00C52785">
                              <w:rPr>
                                <w:rFonts w:ascii="Calibri" w:hAnsi="Calibri" w:cs="Arial"/>
                                <w:color w:val="1A1A1A"/>
                              </w:rPr>
                              <w:t>pecific stretches and drills</w:t>
                            </w:r>
                            <w:r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 </w:t>
                            </w:r>
                            <w:r w:rsidRPr="00C52785"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for </w:t>
                            </w:r>
                            <w:r>
                              <w:rPr>
                                <w:rFonts w:ascii="Calibri" w:hAnsi="Calibri" w:cs="Arial"/>
                                <w:color w:val="1A1A1A"/>
                              </w:rPr>
                              <w:t>everyone, f</w:t>
                            </w:r>
                            <w:r w:rsidRPr="00C52785">
                              <w:rPr>
                                <w:rFonts w:ascii="Calibri" w:hAnsi="Calibri" w:cs="Arial"/>
                                <w:color w:val="1A1A1A"/>
                              </w:rPr>
                              <w:t>rom 1</w:t>
                            </w:r>
                            <w:r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st day beginners to experienced </w:t>
                            </w:r>
                            <w:proofErr w:type="gramStart"/>
                            <w:r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pole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color w:val="1A1A1A"/>
                              </w:rPr>
                              <w:t>vaulters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. </w:t>
                            </w:r>
                            <w:r w:rsidRPr="0029254A">
                              <w:rPr>
                                <w:rFonts w:ascii="Calibri" w:hAnsi="Calibri" w:cs="Arial"/>
                                <w:color w:val="1A1A1A"/>
                              </w:rPr>
                              <w:t>Then we begin to take short run vaults working on "specific" details or fundamentals that need improvement in the athlete</w:t>
                            </w:r>
                            <w:r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’s form and making sure that </w:t>
                            </w:r>
                            <w:r w:rsidRPr="0029254A">
                              <w:rPr>
                                <w:rFonts w:ascii="Calibri" w:hAnsi="Calibri" w:cs="Arial"/>
                                <w:color w:val="1A1A1A"/>
                              </w:rPr>
                              <w:t>steps are consistent</w:t>
                            </w:r>
                            <w:r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.  </w:t>
                            </w:r>
                            <w:r w:rsidRPr="0029254A">
                              <w:rPr>
                                <w:rFonts w:ascii="Calibri" w:hAnsi="Calibri" w:cs="Arial"/>
                                <w:color w:val="1A1A1A"/>
                              </w:rPr>
                              <w:t>We will eventually work up to full runs and full</w:t>
                            </w: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9254A">
                              <w:rPr>
                                <w:rFonts w:ascii="Calibri" w:hAnsi="Calibri" w:cs="Arial"/>
                                <w:color w:val="1A1A1A"/>
                              </w:rPr>
                              <w:t>vaults focusing on the approach and plant take off.</w:t>
                            </w:r>
                            <w:r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 </w:t>
                            </w:r>
                            <w:r w:rsidRPr="0029254A">
                              <w:rPr>
                                <w:rFonts w:ascii="Calibri" w:hAnsi="Calibri" w:cs="Arial"/>
                                <w:color w:val="1A1A1A"/>
                              </w:rPr>
                              <w:t>Every athlete is unique, with different physical and</w:t>
                            </w: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9254A">
                              <w:rPr>
                                <w:rFonts w:ascii="Calibri" w:hAnsi="Calibri" w:cs="Arial"/>
                                <w:color w:val="1A1A1A"/>
                              </w:rPr>
                              <w:t>mental strengths and weaknesses. Our goal is to</w:t>
                            </w: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</w:rPr>
                              <w:t xml:space="preserve"> find </w:t>
                            </w:r>
                            <w:r w:rsidRPr="0029254A">
                              <w:rPr>
                                <w:rFonts w:ascii="Calibri" w:hAnsi="Calibri" w:cs="Arial"/>
                                <w:color w:val="1A1A1A"/>
                              </w:rPr>
                              <w:t>thes</w:t>
                            </w:r>
                            <w:r w:rsidR="00E07889">
                              <w:rPr>
                                <w:rFonts w:ascii="Calibri" w:hAnsi="Calibri" w:cs="Arial"/>
                                <w:color w:val="1A1A1A"/>
                              </w:rPr>
                              <w:t>e and work on them m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aking the </w:t>
                            </w:r>
                            <w:proofErr w:type="gramStart"/>
                            <w:r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pole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color w:val="1A1A1A"/>
                              </w:rPr>
                              <w:t>v</w:t>
                            </w:r>
                            <w:r w:rsidRPr="0029254A">
                              <w:rPr>
                                <w:rFonts w:ascii="Calibri" w:hAnsi="Calibri" w:cs="Arial"/>
                                <w:color w:val="1A1A1A"/>
                              </w:rPr>
                              <w:t>aulters</w:t>
                            </w:r>
                            <w:proofErr w:type="spellEnd"/>
                            <w:proofErr w:type="gramEnd"/>
                            <w:r w:rsidRPr="0029254A"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 more confident and complete!</w:t>
                            </w:r>
                          </w:p>
                          <w:p w14:paraId="67338158" w14:textId="2F300BDF" w:rsidR="00971D53" w:rsidRPr="00C52785" w:rsidRDefault="00971D53" w:rsidP="00C527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color w:val="1A1A1A"/>
                              </w:rPr>
                            </w:pPr>
                          </w:p>
                          <w:p w14:paraId="782E9F1B" w14:textId="46B5EAA3" w:rsidR="00971D53" w:rsidRPr="00F73912" w:rsidRDefault="00971D53" w:rsidP="0020075A">
                            <w:pPr>
                              <w:pStyle w:val="BodyText"/>
                              <w:rPr>
                                <w:rFonts w:ascii="Calibri" w:hAnsi="Calibri"/>
                                <w:sz w:val="24"/>
                              </w:rPr>
                            </w:pPr>
                          </w:p>
                          <w:p w14:paraId="2B27DED1" w14:textId="77777777" w:rsidR="00971D53" w:rsidRPr="00AC2BB6" w:rsidRDefault="00971D53" w:rsidP="0020075A">
                            <w:pPr>
                              <w:pStyle w:val="BodyText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6" type="#_x0000_t202" style="position:absolute;margin-left:439.5pt;margin-top:150.8pt;width:307.6pt;height:185.2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" mv:complextextbox="1" filled="f" stroked="f">
                <v:textbox inset=",0,,0">
                  <w:txbxContent>
                    <w:p w14:paraId="50C09925" w14:textId="2D2F70D8" w:rsidR="00971D53" w:rsidRPr="0029254A" w:rsidRDefault="00971D53" w:rsidP="0029254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color w:val="1A1A1A"/>
                        </w:rPr>
                      </w:pPr>
                      <w:r>
                        <w:rPr>
                          <w:rFonts w:ascii="Calibri" w:hAnsi="Calibri"/>
                        </w:rPr>
                        <w:t>The f</w:t>
                      </w:r>
                      <w:r>
                        <w:rPr>
                          <w:rFonts w:ascii="Calibri" w:hAnsi="Calibri" w:cs="Calibri"/>
                        </w:rPr>
                        <w:t>ocus is</w:t>
                      </w:r>
                      <w:r w:rsidRPr="00F73912">
                        <w:rPr>
                          <w:rFonts w:ascii="Calibri" w:hAnsi="Calibri" w:cs="Calibri"/>
                        </w:rPr>
                        <w:t xml:space="preserve"> on basic traini</w:t>
                      </w:r>
                      <w:r>
                        <w:rPr>
                          <w:rFonts w:ascii="Calibri" w:hAnsi="Calibri" w:cs="Calibri"/>
                        </w:rPr>
                        <w:t xml:space="preserve">ng and instruction. </w:t>
                      </w:r>
                      <w:r w:rsidRPr="00C52785">
                        <w:rPr>
                          <w:rFonts w:ascii="Calibri" w:hAnsi="Calibri" w:cs="Arial"/>
                          <w:color w:val="1A1A1A"/>
                        </w:rPr>
                        <w:t>Along with the team warm-up, we include</w:t>
                      </w:r>
                      <w:r>
                        <w:rPr>
                          <w:rFonts w:ascii="Calibri" w:hAnsi="Calibri" w:cs="Arial"/>
                          <w:color w:val="1A1A1A"/>
                        </w:rPr>
                        <w:t xml:space="preserve"> daily s</w:t>
                      </w:r>
                      <w:r w:rsidRPr="00C52785">
                        <w:rPr>
                          <w:rFonts w:ascii="Calibri" w:hAnsi="Calibri" w:cs="Arial"/>
                          <w:color w:val="1A1A1A"/>
                        </w:rPr>
                        <w:t>pecific stretches and drills</w:t>
                      </w:r>
                      <w:r>
                        <w:rPr>
                          <w:rFonts w:ascii="Calibri" w:hAnsi="Calibri" w:cs="Arial"/>
                          <w:color w:val="1A1A1A"/>
                        </w:rPr>
                        <w:t xml:space="preserve"> </w:t>
                      </w:r>
                      <w:r w:rsidRPr="00C52785">
                        <w:rPr>
                          <w:rFonts w:ascii="Calibri" w:hAnsi="Calibri" w:cs="Arial"/>
                          <w:color w:val="1A1A1A"/>
                        </w:rPr>
                        <w:t xml:space="preserve">for </w:t>
                      </w:r>
                      <w:r>
                        <w:rPr>
                          <w:rFonts w:ascii="Calibri" w:hAnsi="Calibri" w:cs="Arial"/>
                          <w:color w:val="1A1A1A"/>
                        </w:rPr>
                        <w:t>everyone, f</w:t>
                      </w:r>
                      <w:r w:rsidRPr="00C52785">
                        <w:rPr>
                          <w:rFonts w:ascii="Calibri" w:hAnsi="Calibri" w:cs="Arial"/>
                          <w:color w:val="1A1A1A"/>
                        </w:rPr>
                        <w:t>rom 1</w:t>
                      </w:r>
                      <w:r>
                        <w:rPr>
                          <w:rFonts w:ascii="Calibri" w:hAnsi="Calibri" w:cs="Arial"/>
                          <w:color w:val="1A1A1A"/>
                        </w:rPr>
                        <w:t xml:space="preserve">st day beginners to experienced </w:t>
                      </w:r>
                      <w:proofErr w:type="gramStart"/>
                      <w:r>
                        <w:rPr>
                          <w:rFonts w:ascii="Calibri" w:hAnsi="Calibri" w:cs="Arial"/>
                          <w:color w:val="1A1A1A"/>
                        </w:rPr>
                        <w:t xml:space="preserve">pole </w:t>
                      </w:r>
                      <w:proofErr w:type="spellStart"/>
                      <w:r>
                        <w:rPr>
                          <w:rFonts w:ascii="Calibri" w:hAnsi="Calibri" w:cs="Arial"/>
                          <w:color w:val="1A1A1A"/>
                        </w:rPr>
                        <w:t>vaulters</w:t>
                      </w:r>
                      <w:proofErr w:type="spellEnd"/>
                      <w:proofErr w:type="gramEnd"/>
                      <w:r>
                        <w:rPr>
                          <w:rFonts w:ascii="Calibri" w:hAnsi="Calibri" w:cs="Arial"/>
                          <w:color w:val="1A1A1A"/>
                        </w:rPr>
                        <w:t xml:space="preserve">. </w:t>
                      </w:r>
                      <w:r w:rsidRPr="0029254A">
                        <w:rPr>
                          <w:rFonts w:ascii="Calibri" w:hAnsi="Calibri" w:cs="Arial"/>
                          <w:color w:val="1A1A1A"/>
                        </w:rPr>
                        <w:t>Then we begin to take short run vaults working on "specific" details or fundamentals that need improvement in the athlete</w:t>
                      </w:r>
                      <w:r>
                        <w:rPr>
                          <w:rFonts w:ascii="Calibri" w:hAnsi="Calibri" w:cs="Arial"/>
                          <w:color w:val="1A1A1A"/>
                        </w:rPr>
                        <w:t xml:space="preserve">’s form and making sure that </w:t>
                      </w:r>
                      <w:r w:rsidRPr="0029254A">
                        <w:rPr>
                          <w:rFonts w:ascii="Calibri" w:hAnsi="Calibri" w:cs="Arial"/>
                          <w:color w:val="1A1A1A"/>
                        </w:rPr>
                        <w:t>steps are consistent</w:t>
                      </w:r>
                      <w:r>
                        <w:rPr>
                          <w:rFonts w:ascii="Calibri" w:hAnsi="Calibri" w:cs="Arial"/>
                          <w:color w:val="1A1A1A"/>
                        </w:rPr>
                        <w:t xml:space="preserve">.  </w:t>
                      </w:r>
                      <w:r w:rsidRPr="0029254A">
                        <w:rPr>
                          <w:rFonts w:ascii="Calibri" w:hAnsi="Calibri" w:cs="Arial"/>
                          <w:color w:val="1A1A1A"/>
                        </w:rPr>
                        <w:t>We will eventually work up to full runs and full</w:t>
                      </w: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</w:rPr>
                        <w:t xml:space="preserve"> </w:t>
                      </w:r>
                      <w:r w:rsidRPr="0029254A">
                        <w:rPr>
                          <w:rFonts w:ascii="Calibri" w:hAnsi="Calibri" w:cs="Arial"/>
                          <w:color w:val="1A1A1A"/>
                        </w:rPr>
                        <w:t>vaults focusing on the approach and plant take off.</w:t>
                      </w:r>
                      <w:r>
                        <w:rPr>
                          <w:rFonts w:ascii="Calibri" w:hAnsi="Calibri" w:cs="Arial"/>
                          <w:color w:val="1A1A1A"/>
                        </w:rPr>
                        <w:t xml:space="preserve"> </w:t>
                      </w:r>
                      <w:r w:rsidRPr="0029254A">
                        <w:rPr>
                          <w:rFonts w:ascii="Calibri" w:hAnsi="Calibri" w:cs="Arial"/>
                          <w:color w:val="1A1A1A"/>
                        </w:rPr>
                        <w:t>Every athlete is unique, with different physical and</w:t>
                      </w: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</w:rPr>
                        <w:t xml:space="preserve"> </w:t>
                      </w:r>
                      <w:r w:rsidRPr="0029254A">
                        <w:rPr>
                          <w:rFonts w:ascii="Calibri" w:hAnsi="Calibri" w:cs="Arial"/>
                          <w:color w:val="1A1A1A"/>
                        </w:rPr>
                        <w:t>mental strengths and weaknesses. Our goal is to</w:t>
                      </w: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</w:rPr>
                        <w:t xml:space="preserve"> find </w:t>
                      </w:r>
                      <w:r w:rsidRPr="0029254A">
                        <w:rPr>
                          <w:rFonts w:ascii="Calibri" w:hAnsi="Calibri" w:cs="Arial"/>
                          <w:color w:val="1A1A1A"/>
                        </w:rPr>
                        <w:t>thes</w:t>
                      </w:r>
                      <w:r w:rsidR="00E07889">
                        <w:rPr>
                          <w:rFonts w:ascii="Calibri" w:hAnsi="Calibri" w:cs="Arial"/>
                          <w:color w:val="1A1A1A"/>
                        </w:rPr>
                        <w:t>e and work on them m</w:t>
                      </w:r>
                      <w:bookmarkStart w:id="1" w:name="_GoBack"/>
                      <w:bookmarkEnd w:id="1"/>
                      <w:r>
                        <w:rPr>
                          <w:rFonts w:ascii="Calibri" w:hAnsi="Calibri" w:cs="Arial"/>
                          <w:color w:val="1A1A1A"/>
                        </w:rPr>
                        <w:t xml:space="preserve">aking the </w:t>
                      </w:r>
                      <w:proofErr w:type="gramStart"/>
                      <w:r>
                        <w:rPr>
                          <w:rFonts w:ascii="Calibri" w:hAnsi="Calibri" w:cs="Arial"/>
                          <w:color w:val="1A1A1A"/>
                        </w:rPr>
                        <w:t xml:space="preserve">pole </w:t>
                      </w:r>
                      <w:proofErr w:type="spellStart"/>
                      <w:r>
                        <w:rPr>
                          <w:rFonts w:ascii="Calibri" w:hAnsi="Calibri" w:cs="Arial"/>
                          <w:color w:val="1A1A1A"/>
                        </w:rPr>
                        <w:t>v</w:t>
                      </w:r>
                      <w:r w:rsidRPr="0029254A">
                        <w:rPr>
                          <w:rFonts w:ascii="Calibri" w:hAnsi="Calibri" w:cs="Arial"/>
                          <w:color w:val="1A1A1A"/>
                        </w:rPr>
                        <w:t>aulters</w:t>
                      </w:r>
                      <w:proofErr w:type="spellEnd"/>
                      <w:proofErr w:type="gramEnd"/>
                      <w:r w:rsidRPr="0029254A">
                        <w:rPr>
                          <w:rFonts w:ascii="Calibri" w:hAnsi="Calibri" w:cs="Arial"/>
                          <w:color w:val="1A1A1A"/>
                        </w:rPr>
                        <w:t xml:space="preserve"> more confident and complete!</w:t>
                      </w:r>
                    </w:p>
                    <w:p w14:paraId="67338158" w14:textId="2F300BDF" w:rsidR="00971D53" w:rsidRPr="00C52785" w:rsidRDefault="00971D53" w:rsidP="00C527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color w:val="1A1A1A"/>
                        </w:rPr>
                      </w:pPr>
                    </w:p>
                    <w:p w14:paraId="782E9F1B" w14:textId="46B5EAA3" w:rsidR="00971D53" w:rsidRPr="00F73912" w:rsidRDefault="00971D53" w:rsidP="0020075A">
                      <w:pPr>
                        <w:pStyle w:val="BodyText"/>
                        <w:rPr>
                          <w:rFonts w:ascii="Calibri" w:hAnsi="Calibri"/>
                          <w:sz w:val="24"/>
                        </w:rPr>
                      </w:pPr>
                    </w:p>
                    <w:p w14:paraId="2B27DED1" w14:textId="77777777" w:rsidR="00971D53" w:rsidRPr="00AC2BB6" w:rsidRDefault="00971D53" w:rsidP="0020075A">
                      <w:pPr>
                        <w:pStyle w:val="BodyText"/>
                        <w:jc w:val="both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20C9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48255C" wp14:editId="3317DA8F">
                <wp:simplePos x="0" y="0"/>
                <wp:positionH relativeFrom="page">
                  <wp:posOffset>568325</wp:posOffset>
                </wp:positionH>
                <wp:positionV relativeFrom="page">
                  <wp:posOffset>3355975</wp:posOffset>
                </wp:positionV>
                <wp:extent cx="3905250" cy="227965"/>
                <wp:effectExtent l="0" t="0" r="0" b="635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0F1540" w14:textId="0C14CF15" w:rsidR="00971D53" w:rsidRPr="00D85879" w:rsidRDefault="00971D53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85879">
                              <w:rPr>
                                <w:sz w:val="28"/>
                                <w:szCs w:val="28"/>
                              </w:rPr>
                              <w:t>Coaches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and Volunteers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4.75pt;margin-top:264.25pt;width:307.5pt;height:17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" filled="f" stroked="f">
                <v:textbox inset=",0,,0">
                  <w:txbxContent>
                    <w:p w14:paraId="0C0F1540" w14:textId="0C14CF15" w:rsidR="00971D53" w:rsidRPr="00D85879" w:rsidRDefault="00971D53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85879">
                        <w:rPr>
                          <w:sz w:val="28"/>
                          <w:szCs w:val="28"/>
                        </w:rPr>
                        <w:t>Coaches</w:t>
                      </w:r>
                      <w:r>
                        <w:rPr>
                          <w:sz w:val="28"/>
                          <w:szCs w:val="28"/>
                        </w:rPr>
                        <w:t xml:space="preserve"> and Volunteers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C99">
        <w:rPr>
          <w:noProof/>
        </w:rPr>
        <mc:AlternateContent>
          <mc:Choice Requires="wps">
            <w:drawing>
              <wp:anchor distT="0" distB="0" distL="114300" distR="114300" simplePos="0" relativeHeight="251701254" behindDoc="0" locked="0" layoutInCell="1" allowOverlap="1" wp14:anchorId="0DC6E5EC" wp14:editId="06BE4E56">
                <wp:simplePos x="0" y="0"/>
                <wp:positionH relativeFrom="page">
                  <wp:posOffset>568325</wp:posOffset>
                </wp:positionH>
                <wp:positionV relativeFrom="page">
                  <wp:posOffset>3602990</wp:posOffset>
                </wp:positionV>
                <wp:extent cx="3905885" cy="2061845"/>
                <wp:effectExtent l="0" t="0" r="0" b="0"/>
                <wp:wrapThrough wrapText="bothSides">
                  <wp:wrapPolygon edited="0">
                    <wp:start x="140" y="0"/>
                    <wp:lineTo x="140" y="21287"/>
                    <wp:lineTo x="21351" y="21287"/>
                    <wp:lineTo x="21351" y="0"/>
                    <wp:lineTo x="140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206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7137FAB" w14:textId="2D15925B" w:rsidR="00971D53" w:rsidRDefault="00971D53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All STC Youth Coaches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AND key Volunteers are USATF members, and 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have passed a USA Track &amp; Field background check.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Coaches “deliver” strategies developed by the Wichita State University Track &amp; Field Coaching staff.</w:t>
                            </w:r>
                          </w:p>
                          <w:p w14:paraId="3A394C17" w14:textId="72760BF1" w:rsidR="00971D53" w:rsidRDefault="00971D53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Coaches are responsible for the day-to-day training, practices, meet day preparation and coaching, as well as relaying information pertaining to meet day entries to parents, etc.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Volunteers can assist in the following areas: </w:t>
                            </w:r>
                          </w:p>
                          <w:p w14:paraId="1035FC4F" w14:textId="6ED99499" w:rsidR="00971D53" w:rsidRDefault="00971D53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 Team Parents // Marketing // Practice facilitation</w:t>
                            </w:r>
                          </w:p>
                          <w:p w14:paraId="14A64C5D" w14:textId="5D7A1BC6" w:rsidR="00971D53" w:rsidRDefault="00971D53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 Home Meet Management and Support // Fundraising</w:t>
                            </w:r>
                          </w:p>
                          <w:p w14:paraId="40AB0356" w14:textId="77777777" w:rsidR="00971D53" w:rsidRDefault="00971D53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03EF891" w14:textId="15591699" w:rsidR="00971D53" w:rsidRPr="00457018" w:rsidRDefault="00971D53" w:rsidP="00CF09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8" type="#_x0000_t202" style="position:absolute;margin-left:44.75pt;margin-top:283.7pt;width:307.55pt;height:162.35pt;z-index:251701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" mv:complextextbox="1" filled="f" stroked="f">
                <v:textbox>
                  <w:txbxContent>
                    <w:p w14:paraId="37137FAB" w14:textId="2D15925B" w:rsidR="00971D53" w:rsidRDefault="00971D53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457018">
                        <w:rPr>
                          <w:rFonts w:ascii="Calibri" w:hAnsi="Calibri" w:cs="Calibri"/>
                        </w:rPr>
                        <w:t xml:space="preserve">All STC Youth Coaches </w:t>
                      </w:r>
                      <w:r>
                        <w:rPr>
                          <w:rFonts w:ascii="Calibri" w:hAnsi="Calibri" w:cs="Calibri"/>
                        </w:rPr>
                        <w:t xml:space="preserve">AND key Volunteers are USATF members, and </w:t>
                      </w:r>
                      <w:r w:rsidRPr="00457018">
                        <w:rPr>
                          <w:rFonts w:ascii="Calibri" w:hAnsi="Calibri" w:cs="Calibri"/>
                        </w:rPr>
                        <w:t xml:space="preserve">have passed a USA Track &amp; Field background check. 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</w:rPr>
                        <w:t>Coaches “deliver” strategies developed by the Wichita State University Track &amp; Field Coaching staff.</w:t>
                      </w:r>
                    </w:p>
                    <w:p w14:paraId="3A394C17" w14:textId="72760BF1" w:rsidR="00971D53" w:rsidRDefault="00971D53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457018">
                        <w:rPr>
                          <w:rFonts w:ascii="Calibri" w:hAnsi="Calibri" w:cs="Calibri"/>
                        </w:rPr>
                        <w:t xml:space="preserve">Coaches are responsible for the day-to-day training, practices, meet day preparation and coaching, as well as relaying information pertaining to meet day entries to parents, etc. </w:t>
                      </w:r>
                      <w:r>
                        <w:rPr>
                          <w:rFonts w:ascii="Calibri" w:hAnsi="Calibri" w:cs="Calibri"/>
                        </w:rPr>
                        <w:t xml:space="preserve"> Volunteers can assist in the following areas: </w:t>
                      </w:r>
                    </w:p>
                    <w:p w14:paraId="1035FC4F" w14:textId="6ED99499" w:rsidR="00971D53" w:rsidRDefault="00971D53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- Team Parents // Marketing // Practice facilitation</w:t>
                      </w:r>
                    </w:p>
                    <w:p w14:paraId="14A64C5D" w14:textId="5D7A1BC6" w:rsidR="00971D53" w:rsidRDefault="00971D53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- Home Meet Management and Support // Fundraising</w:t>
                      </w:r>
                    </w:p>
                    <w:p w14:paraId="40AB0356" w14:textId="77777777" w:rsidR="00971D53" w:rsidRDefault="00971D53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</w:p>
                    <w:p w14:paraId="403EF891" w14:textId="15591699" w:rsidR="00971D53" w:rsidRPr="00457018" w:rsidRDefault="00971D53" w:rsidP="00CF09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40F5">
        <w:rPr>
          <w:noProof/>
        </w:rPr>
        <mc:AlternateContent>
          <mc:Choice Requires="wps">
            <w:drawing>
              <wp:anchor distT="0" distB="0" distL="114300" distR="114300" simplePos="0" relativeHeight="251725830" behindDoc="0" locked="0" layoutInCell="1" allowOverlap="1" wp14:anchorId="46CB6DD1" wp14:editId="7ABC1FF7">
                <wp:simplePos x="0" y="0"/>
                <wp:positionH relativeFrom="page">
                  <wp:posOffset>571500</wp:posOffset>
                </wp:positionH>
                <wp:positionV relativeFrom="page">
                  <wp:posOffset>5969000</wp:posOffset>
                </wp:positionV>
                <wp:extent cx="3822700" cy="698500"/>
                <wp:effectExtent l="0" t="0" r="0" b="12700"/>
                <wp:wrapThrough wrapText="bothSides">
                  <wp:wrapPolygon edited="0">
                    <wp:start x="144" y="0"/>
                    <wp:lineTo x="144" y="21207"/>
                    <wp:lineTo x="21241" y="21207"/>
                    <wp:lineTo x="21241" y="0"/>
                    <wp:lineTo x="144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1AA8" w14:textId="32A383D9" w:rsidR="00971D53" w:rsidRDefault="00971D53">
                            <w:r>
                              <w:rPr>
                                <w:rFonts w:ascii="Calibri" w:hAnsi="Calibri"/>
                              </w:rPr>
                              <w:t>I</w:t>
                            </w:r>
                            <w:r w:rsidRPr="007340F5">
                              <w:rPr>
                                <w:rFonts w:ascii="Calibri" w:hAnsi="Calibri"/>
                              </w:rPr>
                              <w:t>nformational meeting</w:t>
                            </w:r>
                            <w:r>
                              <w:rPr>
                                <w:rFonts w:ascii="Calibri" w:hAnsi="Calibri"/>
                              </w:rPr>
                              <w:t>s are held regularly to provide information to parents.  Watch ShockerTrackClub.com for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margin-left:45pt;margin-top:470pt;width:301pt;height:55pt;z-index:251725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" mv:complextextbox="1" filled="f" stroked="f">
                <v:textbox>
                  <w:txbxContent>
                    <w:p w14:paraId="7AAB1AA8" w14:textId="32A383D9" w:rsidR="00971D53" w:rsidRDefault="00971D53">
                      <w:r>
                        <w:rPr>
                          <w:rFonts w:ascii="Calibri" w:hAnsi="Calibri"/>
                        </w:rPr>
                        <w:t>I</w:t>
                      </w:r>
                      <w:r w:rsidRPr="007340F5">
                        <w:rPr>
                          <w:rFonts w:ascii="Calibri" w:hAnsi="Calibri"/>
                        </w:rPr>
                        <w:t>nformational meeting</w:t>
                      </w:r>
                      <w:r>
                        <w:rPr>
                          <w:rFonts w:ascii="Calibri" w:hAnsi="Calibri"/>
                        </w:rPr>
                        <w:t>s are held regularly to provide information to parents.  Watch ShockerTrackClub.com for details.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D0FA8">
        <w:rPr>
          <w:noProof/>
        </w:rPr>
        <mc:AlternateContent>
          <mc:Choice Requires="wps">
            <w:drawing>
              <wp:anchor distT="0" distB="0" distL="114300" distR="114300" simplePos="0" relativeHeight="251724806" behindDoc="0" locked="0" layoutInCell="1" allowOverlap="1" wp14:anchorId="1CDB29E6" wp14:editId="3DE77670">
                <wp:simplePos x="0" y="0"/>
                <wp:positionH relativeFrom="page">
                  <wp:posOffset>571500</wp:posOffset>
                </wp:positionH>
                <wp:positionV relativeFrom="page">
                  <wp:posOffset>5676265</wp:posOffset>
                </wp:positionV>
                <wp:extent cx="3759200" cy="381000"/>
                <wp:effectExtent l="0" t="0" r="0" b="0"/>
                <wp:wrapThrough wrapText="bothSides">
                  <wp:wrapPolygon edited="0">
                    <wp:start x="146" y="0"/>
                    <wp:lineTo x="146" y="20160"/>
                    <wp:lineTo x="21308" y="20160"/>
                    <wp:lineTo x="21308" y="0"/>
                    <wp:lineTo x="146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6D593" w14:textId="5040D498" w:rsidR="00971D53" w:rsidRPr="004D0FA8" w:rsidRDefault="00971D53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4D0FA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Informational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margin-left:45pt;margin-top:446.95pt;width:296pt;height:30pt;z-index:25172480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" mv:complextextbox="1" filled="f" stroked="f">
                <v:textbox>
                  <w:txbxContent>
                    <w:p w14:paraId="2346D593" w14:textId="5040D498" w:rsidR="00971D53" w:rsidRPr="004D0FA8" w:rsidRDefault="00971D53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4D0FA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Informational Meeting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017E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9B220E" wp14:editId="2AB31420">
                <wp:simplePos x="0" y="0"/>
                <wp:positionH relativeFrom="page">
                  <wp:posOffset>5581650</wp:posOffset>
                </wp:positionH>
                <wp:positionV relativeFrom="page">
                  <wp:posOffset>1677670</wp:posOffset>
                </wp:positionV>
                <wp:extent cx="4095750" cy="227965"/>
                <wp:effectExtent l="0" t="0" r="0" b="635"/>
                <wp:wrapNone/>
                <wp:docPr id="2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E42998" w14:textId="1F964F49" w:rsidR="00971D53" w:rsidRDefault="00971D53" w:rsidP="00DE3F2E">
                            <w:pPr>
                              <w:pStyle w:val="Heading1"/>
                            </w:pPr>
                            <w:r>
                              <w:t>P</w:t>
                            </w:r>
                            <w:r w:rsidR="00E07889">
                              <w:t>OLE VAULT ($16</w:t>
                            </w:r>
                            <w:r>
                              <w:t>0)</w:t>
                            </w:r>
                          </w:p>
                          <w:p w14:paraId="0383A84F" w14:textId="77777777" w:rsidR="00971D53" w:rsidRDefault="00971D53" w:rsidP="00DE3F2E">
                            <w:pPr>
                              <w:pStyle w:val="Heading1"/>
                            </w:pPr>
                          </w:p>
                          <w:p w14:paraId="6CDC837D" w14:textId="77777777" w:rsidR="00971D53" w:rsidRDefault="00971D53" w:rsidP="00DE3F2E">
                            <w:pPr>
                              <w:pStyle w:val="Heading1"/>
                            </w:pPr>
                          </w:p>
                          <w:p w14:paraId="62AD335E" w14:textId="77777777" w:rsidR="00971D53" w:rsidRDefault="00971D53" w:rsidP="00DE3F2E">
                            <w:pPr>
                              <w:pStyle w:val="Heading1"/>
                            </w:pPr>
                          </w:p>
                          <w:p w14:paraId="299878CA" w14:textId="77777777" w:rsidR="00971D53" w:rsidRDefault="00971D53" w:rsidP="00DE3F2E">
                            <w:pPr>
                              <w:pStyle w:val="Heading1"/>
                            </w:pPr>
                          </w:p>
                          <w:p w14:paraId="4C467E75" w14:textId="595E967A" w:rsidR="00971D53" w:rsidRPr="00AC2BB6" w:rsidRDefault="00971D53" w:rsidP="00DE3F2E">
                            <w:pPr>
                              <w:pStyle w:val="Heading1"/>
                            </w:pPr>
                            <w:r>
                              <w:t xml:space="preserve">0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1" type="#_x0000_t202" style="position:absolute;margin-left:439.5pt;margin-top:132.1pt;width:322.5pt;height:17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" filled="f" stroked="f">
                <v:textbox inset=",0,,0">
                  <w:txbxContent>
                    <w:p w14:paraId="4FE42998" w14:textId="1F964F49" w:rsidR="00971D53" w:rsidRDefault="00971D53" w:rsidP="00DE3F2E">
                      <w:pPr>
                        <w:pStyle w:val="Heading1"/>
                      </w:pPr>
                      <w:r>
                        <w:t>P</w:t>
                      </w:r>
                      <w:r w:rsidR="00E07889">
                        <w:t>OLE VAULT ($16</w:t>
                      </w:r>
                      <w:r>
                        <w:t>0)</w:t>
                      </w:r>
                    </w:p>
                    <w:p w14:paraId="0383A84F" w14:textId="77777777" w:rsidR="00971D53" w:rsidRDefault="00971D53" w:rsidP="00DE3F2E">
                      <w:pPr>
                        <w:pStyle w:val="Heading1"/>
                      </w:pPr>
                    </w:p>
                    <w:p w14:paraId="6CDC837D" w14:textId="77777777" w:rsidR="00971D53" w:rsidRDefault="00971D53" w:rsidP="00DE3F2E">
                      <w:pPr>
                        <w:pStyle w:val="Heading1"/>
                      </w:pPr>
                    </w:p>
                    <w:p w14:paraId="62AD335E" w14:textId="77777777" w:rsidR="00971D53" w:rsidRDefault="00971D53" w:rsidP="00DE3F2E">
                      <w:pPr>
                        <w:pStyle w:val="Heading1"/>
                      </w:pPr>
                    </w:p>
                    <w:p w14:paraId="299878CA" w14:textId="77777777" w:rsidR="00971D53" w:rsidRDefault="00971D53" w:rsidP="00DE3F2E">
                      <w:pPr>
                        <w:pStyle w:val="Heading1"/>
                      </w:pPr>
                    </w:p>
                    <w:p w14:paraId="4C467E75" w14:textId="595E967A" w:rsidR="00971D53" w:rsidRPr="00AC2BB6" w:rsidRDefault="00971D53" w:rsidP="00DE3F2E">
                      <w:pPr>
                        <w:pStyle w:val="Heading1"/>
                      </w:pPr>
                      <w:r>
                        <w:t xml:space="preserve">0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2165">
        <w:rPr>
          <w:noProof/>
        </w:rPr>
        <mc:AlternateContent>
          <mc:Choice Requires="wps">
            <w:drawing>
              <wp:anchor distT="0" distB="0" distL="114300" distR="114300" simplePos="0" relativeHeight="251717638" behindDoc="0" locked="0" layoutInCell="1" allowOverlap="1" wp14:anchorId="6D5E53C5" wp14:editId="785EE809">
                <wp:simplePos x="0" y="0"/>
                <wp:positionH relativeFrom="page">
                  <wp:posOffset>1384300</wp:posOffset>
                </wp:positionH>
                <wp:positionV relativeFrom="page">
                  <wp:posOffset>6604000</wp:posOffset>
                </wp:positionV>
                <wp:extent cx="2336800" cy="800100"/>
                <wp:effectExtent l="0" t="0" r="0" b="12700"/>
                <wp:wrapTight wrapText="bothSides">
                  <wp:wrapPolygon edited="0">
                    <wp:start x="235" y="0"/>
                    <wp:lineTo x="235" y="21257"/>
                    <wp:lineTo x="21130" y="21257"/>
                    <wp:lineTo x="21130" y="0"/>
                    <wp:lineTo x="235" y="0"/>
                  </wp:wrapPolygon>
                </wp:wrapTight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00D180" w14:textId="77777777" w:rsidR="00971D53" w:rsidRPr="003357E0" w:rsidRDefault="00971D53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1845 Fairmount</w:t>
                            </w:r>
                          </w:p>
                          <w:p w14:paraId="5E721063" w14:textId="77777777" w:rsidR="00971D53" w:rsidRPr="003357E0" w:rsidRDefault="00971D53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Wichita, Kansas 67260</w:t>
                            </w:r>
                          </w:p>
                          <w:p w14:paraId="58EB8D97" w14:textId="77777777" w:rsidR="00971D53" w:rsidRPr="003357E0" w:rsidRDefault="00971D53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(316) 978-5544</w:t>
                            </w:r>
                          </w:p>
                          <w:p w14:paraId="5FA3BBB6" w14:textId="77777777" w:rsidR="00971D53" w:rsidRPr="00712E47" w:rsidRDefault="00971D53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>
                              <w:rPr>
                                <w:rFonts w:ascii="Impact" w:hAnsi="Impact"/>
                                <w:color w:val="auto"/>
                              </w:rPr>
                              <w:t>youth@shockertrackclub.com</w:t>
                            </w:r>
                          </w:p>
                          <w:p w14:paraId="27651780" w14:textId="77777777" w:rsidR="00971D53" w:rsidRPr="00857F6B" w:rsidRDefault="00971D53" w:rsidP="00C353D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09pt;margin-top:520pt;width:184pt;height:63pt;z-index:25171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" filled="f" stroked="f">
                <v:textbox inset=",0,,0">
                  <w:txbxContent>
                    <w:p w14:paraId="7400D180" w14:textId="77777777" w:rsidR="00971D53" w:rsidRPr="003357E0" w:rsidRDefault="00971D53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1845 Fairmount</w:t>
                      </w:r>
                    </w:p>
                    <w:p w14:paraId="5E721063" w14:textId="77777777" w:rsidR="00971D53" w:rsidRPr="003357E0" w:rsidRDefault="00971D53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Wichita, Kansas 67260</w:t>
                      </w:r>
                    </w:p>
                    <w:p w14:paraId="58EB8D97" w14:textId="77777777" w:rsidR="00971D53" w:rsidRPr="003357E0" w:rsidRDefault="00971D53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(316) 978-5544</w:t>
                      </w:r>
                    </w:p>
                    <w:p w14:paraId="5FA3BBB6" w14:textId="77777777" w:rsidR="00971D53" w:rsidRPr="00712E47" w:rsidRDefault="00971D53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>
                        <w:rPr>
                          <w:rFonts w:ascii="Impact" w:hAnsi="Impact"/>
                          <w:color w:val="auto"/>
                        </w:rPr>
                        <w:t>youth@shockertrackclub.com</w:t>
                      </w:r>
                    </w:p>
                    <w:p w14:paraId="27651780" w14:textId="77777777" w:rsidR="00971D53" w:rsidRPr="00857F6B" w:rsidRDefault="00971D53" w:rsidP="00C353D5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52EE">
        <w:rPr>
          <w:noProof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7204C530" wp14:editId="777FB21E">
                <wp:simplePos x="0" y="0"/>
                <wp:positionH relativeFrom="page">
                  <wp:posOffset>5581650</wp:posOffset>
                </wp:positionH>
                <wp:positionV relativeFrom="page">
                  <wp:posOffset>6057265</wp:posOffset>
                </wp:positionV>
                <wp:extent cx="2371090" cy="1232535"/>
                <wp:effectExtent l="0" t="0" r="0" b="12065"/>
                <wp:wrapThrough wrapText="bothSides">
                  <wp:wrapPolygon edited="0">
                    <wp:start x="231" y="0"/>
                    <wp:lineTo x="231" y="21366"/>
                    <wp:lineTo x="21056" y="21366"/>
                    <wp:lineTo x="21056" y="0"/>
                    <wp:lineTo x="231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E25B9A" w14:textId="448BB32B" w:rsidR="00971D53" w:rsidRDefault="00971D53">
                            <w:pPr>
                              <w:rPr>
                                <w:noProof/>
                              </w:rPr>
                            </w:pP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Shocker Track Club (STC) is a 501(C)(3)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organization that helps </w:t>
                            </w:r>
                            <w:proofErr w:type="gramStart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support</w:t>
                            </w:r>
                            <w:proofErr w:type="gramEnd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Wichita area Track and Field and Cross Country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3" type="#_x0000_t202" style="position:absolute;margin-left:439.5pt;margin-top:476.95pt;width:186.7pt;height:97.05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" mv:complextextbox="1" filled="f" stroked="f">
                <v:textbox>
                  <w:txbxContent>
                    <w:p w14:paraId="5AE25B9A" w14:textId="448BB32B" w:rsidR="00971D53" w:rsidRDefault="00971D53">
                      <w:pPr>
                        <w:rPr>
                          <w:noProof/>
                        </w:rPr>
                      </w:pP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Shocker Track Club (STC) is a 501(C)(3)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organization that helps </w:t>
                      </w:r>
                      <w:proofErr w:type="gramStart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support</w:t>
                      </w:r>
                      <w:proofErr w:type="gramEnd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Wichita area Track and Field and Cross Country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021">
        <w:rPr>
          <w:noProof/>
        </w:rPr>
        <w:drawing>
          <wp:anchor distT="0" distB="0" distL="114300" distR="114300" simplePos="0" relativeHeight="251709446" behindDoc="0" locked="0" layoutInCell="1" allowOverlap="1" wp14:anchorId="77572591" wp14:editId="720E62E6">
            <wp:simplePos x="0" y="0"/>
            <wp:positionH relativeFrom="page">
              <wp:posOffset>3937000</wp:posOffset>
            </wp:positionH>
            <wp:positionV relativeFrom="page">
              <wp:posOffset>6764655</wp:posOffset>
            </wp:positionV>
            <wp:extent cx="525780" cy="525780"/>
            <wp:effectExtent l="0" t="0" r="7620" b="7620"/>
            <wp:wrapThrough wrapText="bothSides">
              <wp:wrapPolygon edited="0">
                <wp:start x="0" y="0"/>
                <wp:lineTo x="0" y="20870"/>
                <wp:lineTo x="20870" y="20870"/>
                <wp:lineTo x="20870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021">
        <w:rPr>
          <w:noProof/>
        </w:rPr>
        <w:drawing>
          <wp:anchor distT="0" distB="0" distL="114300" distR="114300" simplePos="0" relativeHeight="251707398" behindDoc="0" locked="0" layoutInCell="1" allowOverlap="1" wp14:anchorId="75791D64" wp14:editId="6F137B79">
            <wp:simplePos x="0" y="0"/>
            <wp:positionH relativeFrom="page">
              <wp:posOffset>571500</wp:posOffset>
            </wp:positionH>
            <wp:positionV relativeFrom="page">
              <wp:posOffset>6738620</wp:posOffset>
            </wp:positionV>
            <wp:extent cx="571500" cy="571500"/>
            <wp:effectExtent l="0" t="0" r="12700" b="1270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0B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D8F01" wp14:editId="32F1B7EB">
                <wp:simplePos x="0" y="0"/>
                <wp:positionH relativeFrom="page">
                  <wp:posOffset>568325</wp:posOffset>
                </wp:positionH>
                <wp:positionV relativeFrom="page">
                  <wp:posOffset>1677670</wp:posOffset>
                </wp:positionV>
                <wp:extent cx="3905250" cy="237490"/>
                <wp:effectExtent l="0" t="0" r="0" b="16510"/>
                <wp:wrapNone/>
                <wp:docPr id="1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AEFA68" w14:textId="548DDBB1" w:rsidR="00971D53" w:rsidRPr="00D34BCC" w:rsidRDefault="00971D53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34BCC">
                              <w:rPr>
                                <w:sz w:val="28"/>
                                <w:szCs w:val="28"/>
                              </w:rPr>
                              <w:t>Program Managers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44" type="#_x0000_t202" style="position:absolute;margin-left:44.75pt;margin-top:132.1pt;width:307.5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" filled="f" stroked="f">
                <v:textbox inset=",0,,0">
                  <w:txbxContent>
                    <w:p w14:paraId="7AAEFA68" w14:textId="548DDBB1" w:rsidR="00971D53" w:rsidRPr="00D34BCC" w:rsidRDefault="00971D53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34BCC">
                        <w:rPr>
                          <w:sz w:val="28"/>
                          <w:szCs w:val="28"/>
                        </w:rPr>
                        <w:t>Program Managers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701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AD00A" wp14:editId="6EAD4F64">
                <wp:simplePos x="0" y="0"/>
                <wp:positionH relativeFrom="page">
                  <wp:posOffset>568325</wp:posOffset>
                </wp:positionH>
                <wp:positionV relativeFrom="page">
                  <wp:posOffset>1915160</wp:posOffset>
                </wp:positionV>
                <wp:extent cx="3906520" cy="1405890"/>
                <wp:effectExtent l="0" t="0" r="0" b="16510"/>
                <wp:wrapTight wrapText="bothSides">
                  <wp:wrapPolygon edited="0">
                    <wp:start x="140" y="0"/>
                    <wp:lineTo x="140" y="21463"/>
                    <wp:lineTo x="21347" y="21463"/>
                    <wp:lineTo x="21347" y="0"/>
                    <wp:lineTo x="140" y="0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F665BF" w14:textId="1FD2F43D" w:rsidR="00971D53" w:rsidRPr="00457018" w:rsidRDefault="00971D53" w:rsidP="00D34B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 w:rsidRPr="00457018">
                              <w:rPr>
                                <w:rFonts w:ascii="Calibri" w:hAnsi="Calibri" w:cs="Arial"/>
                              </w:rPr>
                              <w:t>The Shock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er Track Club Youth Team is managed b</w:t>
                            </w:r>
                            <w:r w:rsidRPr="00457018">
                              <w:rPr>
                                <w:rFonts w:ascii="Calibri" w:hAnsi="Calibri" w:cs="Arial"/>
                              </w:rPr>
                              <w:t>y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a Director and Assistant Director, Head Coach, and Team Mom/Dad T</w:t>
                            </w:r>
                            <w:r w:rsidRPr="00457018">
                              <w:rPr>
                                <w:rFonts w:ascii="Calibri" w:hAnsi="Calibri" w:cs="Arial"/>
                              </w:rPr>
                              <w:t>hey are r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esponsible for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planning and leading all activities, including: team organization,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 training activities for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athletes and coaches, 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>overall training template, oversight of membership activities, and co-direction of 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TC Youth home meets. </w:t>
                            </w:r>
                          </w:p>
                          <w:p w14:paraId="287EAB12" w14:textId="624137E4" w:rsidR="00971D53" w:rsidRPr="00D34BCC" w:rsidRDefault="00971D53" w:rsidP="00DE3F2E">
                            <w:pPr>
                              <w:pStyle w:val="Body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5" type="#_x0000_t202" style="position:absolute;margin-left:44.75pt;margin-top:150.8pt;width:307.6pt;height:110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" mv:complextextbox="1" filled="f" stroked="f">
                <v:textbox inset=",0,,0">
                  <w:txbxContent>
                    <w:p w14:paraId="17F665BF" w14:textId="1FD2F43D" w:rsidR="00971D53" w:rsidRPr="00457018" w:rsidRDefault="00971D53" w:rsidP="00D34B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 w:rsidRPr="00457018">
                        <w:rPr>
                          <w:rFonts w:ascii="Calibri" w:hAnsi="Calibri" w:cs="Arial"/>
                        </w:rPr>
                        <w:t>The Shock</w:t>
                      </w:r>
                      <w:r>
                        <w:rPr>
                          <w:rFonts w:ascii="Calibri" w:hAnsi="Calibri" w:cs="Arial"/>
                        </w:rPr>
                        <w:t>er Track Club Youth Team is managed b</w:t>
                      </w:r>
                      <w:r w:rsidRPr="00457018">
                        <w:rPr>
                          <w:rFonts w:ascii="Calibri" w:hAnsi="Calibri" w:cs="Arial"/>
                        </w:rPr>
                        <w:t>y</w:t>
                      </w:r>
                      <w:r>
                        <w:rPr>
                          <w:rFonts w:ascii="Calibri" w:hAnsi="Calibri" w:cs="Arial"/>
                        </w:rPr>
                        <w:t xml:space="preserve"> a Director and Assistant Director, Head Coach, and Team Mom/Dad T</w:t>
                      </w:r>
                      <w:r w:rsidRPr="00457018">
                        <w:rPr>
                          <w:rFonts w:ascii="Calibri" w:hAnsi="Calibri" w:cs="Arial"/>
                        </w:rPr>
                        <w:t>hey are r</w:t>
                      </w:r>
                      <w:r w:rsidRPr="00457018">
                        <w:rPr>
                          <w:rFonts w:ascii="Calibri" w:hAnsi="Calibri" w:cs="Calibri"/>
                        </w:rPr>
                        <w:t xml:space="preserve">esponsible for </w:t>
                      </w:r>
                      <w:r>
                        <w:rPr>
                          <w:rFonts w:ascii="Calibri" w:hAnsi="Calibri" w:cs="Calibri"/>
                        </w:rPr>
                        <w:t>planning and leading all activities, including: team organization,</w:t>
                      </w:r>
                      <w:r w:rsidRPr="00457018">
                        <w:rPr>
                          <w:rFonts w:ascii="Calibri" w:hAnsi="Calibri" w:cs="Calibri"/>
                        </w:rPr>
                        <w:t xml:space="preserve"> training activities for</w:t>
                      </w:r>
                      <w:r>
                        <w:rPr>
                          <w:rFonts w:ascii="Calibri" w:hAnsi="Calibri" w:cs="Calibri"/>
                        </w:rPr>
                        <w:t xml:space="preserve"> athletes and coaches, </w:t>
                      </w:r>
                      <w:r w:rsidRPr="00457018">
                        <w:rPr>
                          <w:rFonts w:ascii="Calibri" w:hAnsi="Calibri" w:cs="Calibri"/>
                        </w:rPr>
                        <w:t>overall training template, oversight of membership activities, and co-direction of S</w:t>
                      </w:r>
                      <w:r>
                        <w:rPr>
                          <w:rFonts w:ascii="Calibri" w:hAnsi="Calibri" w:cs="Calibri"/>
                        </w:rPr>
                        <w:t xml:space="preserve">TC Youth home meets. </w:t>
                      </w:r>
                    </w:p>
                    <w:p w14:paraId="287EAB12" w14:textId="624137E4" w:rsidR="00971D53" w:rsidRPr="00D34BCC" w:rsidRDefault="00971D53" w:rsidP="00DE3F2E">
                      <w:pPr>
                        <w:pStyle w:val="Body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65AB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4091" wp14:editId="11BC19BC">
                <wp:simplePos x="0" y="0"/>
                <wp:positionH relativeFrom="page">
                  <wp:posOffset>5581650</wp:posOffset>
                </wp:positionH>
                <wp:positionV relativeFrom="page">
                  <wp:posOffset>5753100</wp:posOffset>
                </wp:positionV>
                <wp:extent cx="2371725" cy="3048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D8ABB" w14:textId="3649B81A" w:rsidR="00971D53" w:rsidRPr="00665ABF" w:rsidRDefault="00971D53" w:rsidP="00DE3F2E">
                            <w:pP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 xml:space="preserve">STC </w:t>
                            </w:r>
                            <w:r w:rsidRPr="00665ABF"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margin-left:439.5pt;margin-top:453pt;width:18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" filled="f" stroked="f">
                <v:textbox inset=",0,,0">
                  <w:txbxContent>
                    <w:p w14:paraId="6ABD8ABB" w14:textId="3649B81A" w:rsidR="00971D53" w:rsidRPr="00665ABF" w:rsidRDefault="00971D53" w:rsidP="00DE3F2E">
                      <w:pP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 xml:space="preserve">STC </w:t>
                      </w:r>
                      <w:r w:rsidRPr="00665ABF"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5ABF" w:rsidRPr="00665ABF">
        <w:rPr>
          <w:rFonts w:ascii="Impact" w:hAnsi="Impact" w:cs="Arial"/>
          <w:color w:val="000000"/>
          <w:sz w:val="28"/>
          <w:szCs w:val="28"/>
        </w:rPr>
        <w:t xml:space="preserve"> </w:t>
      </w:r>
      <w:r w:rsidR="00665ABF">
        <w:rPr>
          <w:noProof/>
        </w:rPr>
        <w:drawing>
          <wp:anchor distT="0" distB="0" distL="118745" distR="118745" simplePos="0" relativeHeight="251694083" behindDoc="0" locked="0" layoutInCell="0" allowOverlap="1" wp14:anchorId="5E1DAA56" wp14:editId="0F5EE33F">
            <wp:simplePos x="0" y="0"/>
            <wp:positionH relativeFrom="page">
              <wp:posOffset>8051800</wp:posOffset>
            </wp:positionH>
            <wp:positionV relativeFrom="page">
              <wp:posOffset>5720715</wp:posOffset>
            </wp:positionV>
            <wp:extent cx="1549400" cy="1587500"/>
            <wp:effectExtent l="0" t="0" r="0" b="12700"/>
            <wp:wrapTight wrapText="bothSides">
              <wp:wrapPolygon edited="0">
                <wp:start x="0" y="0"/>
                <wp:lineTo x="0" y="21427"/>
                <wp:lineTo x="21246" y="21427"/>
                <wp:lineTo x="21246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3F2E" w:rsidRPr="00DE3F2E">
        <w:rPr>
          <w:rFonts w:ascii="Calibri" w:hAnsi="Calibri" w:cs="Calibri"/>
          <w:sz w:val="26"/>
          <w:szCs w:val="26"/>
        </w:rPr>
        <w:t xml:space="preserve"> </w: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8F58" wp14:editId="107D5DAB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FA5C8" w14:textId="44DA81D6" w:rsidR="00971D53" w:rsidRDefault="00971D53" w:rsidP="00DE3F2E">
                            <w:pPr>
                              <w:pStyle w:val="Title"/>
                            </w:pPr>
                            <w: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margin-left:44.75pt;margin-top:67.7pt;width:307.6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" filled="f" stroked="f">
                <v:textbox inset=",0,,0">
                  <w:txbxContent>
                    <w:p w14:paraId="3F9FA5C8" w14:textId="44DA81D6" w:rsidR="00971D53" w:rsidRDefault="00971D53" w:rsidP="00DE3F2E">
                      <w:pPr>
                        <w:pStyle w:val="Title"/>
                      </w:pPr>
                      <w:r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36153A" wp14:editId="4FD93D55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6D2BDC" w14:textId="71677A53" w:rsidR="00971D53" w:rsidRDefault="00971D53" w:rsidP="00DE3F2E">
                            <w:pPr>
                              <w:pStyle w:val="Title"/>
                            </w:pPr>
                            <w:r>
                              <w:t>YOUTH PROGRAMS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8" type="#_x0000_t202" style="position:absolute;margin-left:439.5pt;margin-top:67.7pt;width:307.6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" filled="f" stroked="f">
                <v:textbox inset=",0,,0">
                  <w:txbxContent>
                    <w:p w14:paraId="3C6D2BDC" w14:textId="71677A53" w:rsidR="00971D53" w:rsidRDefault="00971D53" w:rsidP="00DE3F2E">
                      <w:pPr>
                        <w:pStyle w:val="Title"/>
                      </w:pPr>
                      <w:r>
                        <w:t>YOUTH 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E3F2E" w:rsidSect="00DE3F2E">
      <w:headerReference w:type="default" r:id="rId16"/>
      <w:footerReference w:type="default" r:id="rId17"/>
      <w:headerReference w:type="first" r:id="rId18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0F5D96" w14:textId="77777777" w:rsidR="00050856" w:rsidRDefault="00050856">
      <w:r>
        <w:separator/>
      </w:r>
    </w:p>
  </w:endnote>
  <w:endnote w:type="continuationSeparator" w:id="0">
    <w:p w14:paraId="51BB7C14" w14:textId="77777777" w:rsidR="00050856" w:rsidRDefault="00050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GP創英角ｺﾞｼｯｸUB">
    <w:panose1 w:val="00000000000000000000"/>
    <w:charset w:val="80"/>
    <w:family w:val="roman"/>
    <w:notTrueType/>
    <w:pitch w:val="default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3A7ED" w14:textId="77777777" w:rsidR="00971D53" w:rsidRDefault="00971D5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FB871" wp14:editId="3903C3F5">
              <wp:simplePos x="0" y="0"/>
              <wp:positionH relativeFrom="page">
                <wp:posOffset>5486400</wp:posOffset>
              </wp:positionH>
              <wp:positionV relativeFrom="page">
                <wp:posOffset>5715000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-157" y="-94"/>
                  <wp:lineTo x="-210" y="180"/>
                  <wp:lineTo x="-210" y="22234"/>
                  <wp:lineTo x="21917" y="22234"/>
                  <wp:lineTo x="21970" y="634"/>
                  <wp:lineTo x="21863" y="0"/>
                  <wp:lineTo x="21707" y="-94"/>
                  <wp:lineTo x="-157" y="-94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6in;margin-top:450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" fillcolor="#666 [1951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78A53C" w14:textId="77777777" w:rsidR="00050856" w:rsidRDefault="00050856">
      <w:r>
        <w:separator/>
      </w:r>
    </w:p>
  </w:footnote>
  <w:footnote w:type="continuationSeparator" w:id="0">
    <w:p w14:paraId="3F5ABD72" w14:textId="77777777" w:rsidR="00050856" w:rsidRDefault="000508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C34FC" w14:textId="77777777" w:rsidR="00971D53" w:rsidRDefault="00971D5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01319D27" wp14:editId="67669637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659DACE6" wp14:editId="6CFECE9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06486B4C" wp14:editId="2349009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CK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2A7E98F" wp14:editId="3EB7EAD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13g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B9166B" wp14:editId="479DD85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+P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D808647" wp14:editId="16AC060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5lk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8A78C" w14:textId="77777777" w:rsidR="00971D53" w:rsidRDefault="00971D5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60815FF9" wp14:editId="5E4BC8B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601EF3" wp14:editId="2E901D8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9A84B" wp14:editId="784A46CB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ADC1F" wp14:editId="6E2B6D32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91280" wp14:editId="5E176B6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6E8E1702"/>
    <w:multiLevelType w:val="hybridMultilevel"/>
    <w:tmpl w:val="CC9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74F40"/>
    <w:rsid w:val="00020C99"/>
    <w:rsid w:val="00043B29"/>
    <w:rsid w:val="00050856"/>
    <w:rsid w:val="00054981"/>
    <w:rsid w:val="000865B9"/>
    <w:rsid w:val="000B3B02"/>
    <w:rsid w:val="000B727D"/>
    <w:rsid w:val="00123DB7"/>
    <w:rsid w:val="001279CD"/>
    <w:rsid w:val="0016382E"/>
    <w:rsid w:val="00171B12"/>
    <w:rsid w:val="00174F40"/>
    <w:rsid w:val="001865E0"/>
    <w:rsid w:val="00190227"/>
    <w:rsid w:val="00196C23"/>
    <w:rsid w:val="001C1206"/>
    <w:rsid w:val="001E0A09"/>
    <w:rsid w:val="001F0579"/>
    <w:rsid w:val="0020075A"/>
    <w:rsid w:val="00213FD5"/>
    <w:rsid w:val="00216B5A"/>
    <w:rsid w:val="00253AD0"/>
    <w:rsid w:val="002713C4"/>
    <w:rsid w:val="0029254A"/>
    <w:rsid w:val="002A5894"/>
    <w:rsid w:val="002E0DCB"/>
    <w:rsid w:val="00333529"/>
    <w:rsid w:val="0033418E"/>
    <w:rsid w:val="003357E0"/>
    <w:rsid w:val="00392234"/>
    <w:rsid w:val="003F17E8"/>
    <w:rsid w:val="003F6FB1"/>
    <w:rsid w:val="00400201"/>
    <w:rsid w:val="004017EF"/>
    <w:rsid w:val="00434ABB"/>
    <w:rsid w:val="0044662C"/>
    <w:rsid w:val="00457018"/>
    <w:rsid w:val="004573FB"/>
    <w:rsid w:val="004D0FA8"/>
    <w:rsid w:val="004F727F"/>
    <w:rsid w:val="00516EFE"/>
    <w:rsid w:val="005870D4"/>
    <w:rsid w:val="0059593C"/>
    <w:rsid w:val="005D2C5E"/>
    <w:rsid w:val="005D4F7B"/>
    <w:rsid w:val="006302A0"/>
    <w:rsid w:val="00635394"/>
    <w:rsid w:val="00665ABF"/>
    <w:rsid w:val="006B0C68"/>
    <w:rsid w:val="006C0F8F"/>
    <w:rsid w:val="006C0F9D"/>
    <w:rsid w:val="006D24AF"/>
    <w:rsid w:val="006D498D"/>
    <w:rsid w:val="006E1021"/>
    <w:rsid w:val="006E2166"/>
    <w:rsid w:val="00712E47"/>
    <w:rsid w:val="007340F5"/>
    <w:rsid w:val="007644A9"/>
    <w:rsid w:val="00784325"/>
    <w:rsid w:val="007C2717"/>
    <w:rsid w:val="007E3B70"/>
    <w:rsid w:val="007F47D4"/>
    <w:rsid w:val="0083350F"/>
    <w:rsid w:val="0085624B"/>
    <w:rsid w:val="008A00BA"/>
    <w:rsid w:val="008B2128"/>
    <w:rsid w:val="008C71CB"/>
    <w:rsid w:val="008F6BE1"/>
    <w:rsid w:val="008F6E44"/>
    <w:rsid w:val="00903C74"/>
    <w:rsid w:val="009174E2"/>
    <w:rsid w:val="0096084E"/>
    <w:rsid w:val="00971D53"/>
    <w:rsid w:val="00986C25"/>
    <w:rsid w:val="00990284"/>
    <w:rsid w:val="009C5BEA"/>
    <w:rsid w:val="009E0266"/>
    <w:rsid w:val="009E219E"/>
    <w:rsid w:val="009E286F"/>
    <w:rsid w:val="009F791E"/>
    <w:rsid w:val="00A071D7"/>
    <w:rsid w:val="00A23A8F"/>
    <w:rsid w:val="00A50AE1"/>
    <w:rsid w:val="00A70C2D"/>
    <w:rsid w:val="00A70D2E"/>
    <w:rsid w:val="00AA51B2"/>
    <w:rsid w:val="00AC1013"/>
    <w:rsid w:val="00AC3DA2"/>
    <w:rsid w:val="00B06AD0"/>
    <w:rsid w:val="00B12A9E"/>
    <w:rsid w:val="00B20547"/>
    <w:rsid w:val="00B220F2"/>
    <w:rsid w:val="00B25E8E"/>
    <w:rsid w:val="00B3431C"/>
    <w:rsid w:val="00B74D23"/>
    <w:rsid w:val="00BF492D"/>
    <w:rsid w:val="00C04127"/>
    <w:rsid w:val="00C12165"/>
    <w:rsid w:val="00C353D5"/>
    <w:rsid w:val="00C42906"/>
    <w:rsid w:val="00C442BE"/>
    <w:rsid w:val="00C460CA"/>
    <w:rsid w:val="00C52785"/>
    <w:rsid w:val="00C96022"/>
    <w:rsid w:val="00CD62E9"/>
    <w:rsid w:val="00CE40AB"/>
    <w:rsid w:val="00CF0948"/>
    <w:rsid w:val="00D141DF"/>
    <w:rsid w:val="00D2573D"/>
    <w:rsid w:val="00D34BCC"/>
    <w:rsid w:val="00D452EE"/>
    <w:rsid w:val="00D85879"/>
    <w:rsid w:val="00DC1557"/>
    <w:rsid w:val="00DC6C51"/>
    <w:rsid w:val="00DE3F2E"/>
    <w:rsid w:val="00DF733D"/>
    <w:rsid w:val="00E04287"/>
    <w:rsid w:val="00E07889"/>
    <w:rsid w:val="00E142F3"/>
    <w:rsid w:val="00E5109B"/>
    <w:rsid w:val="00E645D5"/>
    <w:rsid w:val="00EA5A1E"/>
    <w:rsid w:val="00EB01E2"/>
    <w:rsid w:val="00EC1640"/>
    <w:rsid w:val="00EC4045"/>
    <w:rsid w:val="00ED0A59"/>
    <w:rsid w:val="00ED148B"/>
    <w:rsid w:val="00F63AA5"/>
    <w:rsid w:val="00F73912"/>
    <w:rsid w:val="00F75C48"/>
    <w:rsid w:val="00F85422"/>
    <w:rsid w:val="00F91F0A"/>
    <w:rsid w:val="00F9561B"/>
    <w:rsid w:val="00FC36BC"/>
    <w:rsid w:val="00FD50CD"/>
    <w:rsid w:val="00FF5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346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rograms:Picture%20Program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Picture Program.dotx</Template>
  <TotalTime>54</TotalTime>
  <Pages>2</Pages>
  <Words>5</Words>
  <Characters>31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Darren Muci</cp:lastModifiedBy>
  <cp:revision>18</cp:revision>
  <cp:lastPrinted>2012-12-04T03:48:00Z</cp:lastPrinted>
  <dcterms:created xsi:type="dcterms:W3CDTF">2014-10-11T23:54:00Z</dcterms:created>
  <dcterms:modified xsi:type="dcterms:W3CDTF">2014-11-07T06:06:00Z</dcterms:modified>
  <cp:category/>
</cp:coreProperties>
</file>